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835FA"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4835FA" w:rsidRPr="004835FA" w:rsidRDefault="004835FA" w:rsidP="00292D7C">
      <w:pPr>
        <w:pStyle w:val="TopofPage1"/>
        <w:rPr>
          <w:sz w:val="24"/>
        </w:rPr>
      </w:pPr>
    </w:p>
    <w:p w:rsidR="00292D7C" w:rsidRPr="004835FA" w:rsidRDefault="004835FA" w:rsidP="00ED5E27">
      <w:pPr>
        <w:pStyle w:val="TopofPage1"/>
        <w:rPr>
          <w:szCs w:val="24"/>
        </w:rPr>
      </w:pPr>
      <w:r>
        <w:rPr>
          <w:szCs w:val="24"/>
        </w:rPr>
        <w:t>[First Reprint]</w:t>
      </w:r>
    </w:p>
    <w:p w:rsidR="00AA5E23" w:rsidRDefault="004835FA"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5366</w:t>
      </w:r>
      <w:r w:rsidR="0063703D" w:rsidRPr="00ED5E27">
        <w:rPr>
          <w:b/>
          <w:sz w:val="36"/>
          <w:szCs w:val="36"/>
        </w:rPr>
        <w:t xml:space="preserve"> </w:t>
      </w:r>
    </w:p>
    <w:p w:rsidR="00D33775" w:rsidRDefault="00D33775" w:rsidP="0007575C">
      <w:pPr>
        <w:pStyle w:val="TopofPage1"/>
        <w:rPr>
          <w:sz w:val="24"/>
          <w:szCs w:val="24"/>
        </w:rPr>
      </w:pPr>
    </w:p>
    <w:p w:rsidR="00500568" w:rsidRPr="00DB1F85" w:rsidRDefault="00500568" w:rsidP="00500568">
      <w:pPr>
        <w:pStyle w:val="TopofPage1"/>
        <w:rPr>
          <w:sz w:val="24"/>
          <w:szCs w:val="36"/>
        </w:rPr>
      </w:pPr>
      <w:r>
        <w:rPr>
          <w:sz w:val="24"/>
          <w:szCs w:val="36"/>
        </w:rPr>
        <w:t>with committee amendments</w:t>
      </w:r>
    </w:p>
    <w:p w:rsidR="00500568" w:rsidRPr="004721EF" w:rsidRDefault="00500568"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835FA">
        <w:rPr>
          <w:caps/>
          <w:szCs w:val="24"/>
        </w:rPr>
        <w:t>MAY 18, 2021</w:t>
      </w:r>
    </w:p>
    <w:p w:rsidR="00655CA3" w:rsidRDefault="00655CA3" w:rsidP="0083060A"/>
    <w:p w:rsidR="004B2ABF" w:rsidRDefault="00195747" w:rsidP="0083060A">
      <w:r>
        <w:tab/>
        <w:t>The Assembly Appropriations Committee reports favorably Assembly Bill No. 5366 (1R)</w:t>
      </w:r>
      <w:r w:rsidR="00500568">
        <w:t xml:space="preserve">, </w:t>
      </w:r>
      <w:r w:rsidR="00500568" w:rsidRPr="00500568">
        <w:t>with committee amendments</w:t>
      </w:r>
      <w:r>
        <w:t>.</w:t>
      </w:r>
    </w:p>
    <w:p w:rsidR="00500568" w:rsidRPr="009115D5" w:rsidRDefault="00500568" w:rsidP="0050056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As amended, this </w:t>
      </w:r>
      <w:r w:rsidRPr="009115D5">
        <w:rPr>
          <w:spacing w:val="4"/>
          <w:szCs w:val="24"/>
        </w:rPr>
        <w:t>bill requires a board of education to temporarily provide special education and related services to certain students who exceed, or will exceed, the current age of eligibility for special education and related services in the 2020</w:t>
      </w:r>
      <w:r>
        <w:rPr>
          <w:spacing w:val="4"/>
          <w:szCs w:val="24"/>
        </w:rPr>
        <w:t>-2021 school year,</w:t>
      </w:r>
      <w:r w:rsidRPr="009115D5">
        <w:rPr>
          <w:spacing w:val="4"/>
          <w:szCs w:val="24"/>
        </w:rPr>
        <w:t xml:space="preserve"> 2021-2022 school year</w:t>
      </w:r>
      <w:r>
        <w:rPr>
          <w:spacing w:val="4"/>
          <w:szCs w:val="24"/>
        </w:rPr>
        <w:t>, and the 2022-2023 school year</w:t>
      </w:r>
      <w:r w:rsidRPr="009115D5">
        <w:rPr>
          <w:spacing w:val="4"/>
          <w:szCs w:val="24"/>
        </w:rPr>
        <w:t xml:space="preserve">.  </w:t>
      </w:r>
    </w:p>
    <w:p w:rsidR="00500568" w:rsidRPr="009115D5" w:rsidRDefault="00500568" w:rsidP="0050056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115D5">
        <w:rPr>
          <w:spacing w:val="4"/>
          <w:szCs w:val="24"/>
        </w:rPr>
        <w:tab/>
        <w:t xml:space="preserve">Under current State Board of Education regulations, district boards of education are required to provide a free, appropriate public education, in accordance with an individualized education program, to students with disabilities age three through 21.  If a student turns 21 years of age during the school year, defined as the period between July 1 and June 30, the student is entitled to finish the school year.  On June 30 of the student’s final school year, the student is no longer eligible for special education and related services.  This process is commonly referred to as “aging out.” </w:t>
      </w:r>
    </w:p>
    <w:p w:rsidR="00500568" w:rsidRDefault="00500568" w:rsidP="0050056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115D5">
        <w:rPr>
          <w:spacing w:val="4"/>
          <w:szCs w:val="24"/>
        </w:rPr>
        <w:tab/>
        <w:t>This bill would extend the age eligibility for special education and related services by requiring boards of education to provide the education and services included in a student’s individualized education program (IEP) to students attaining the age of 21 during the 20</w:t>
      </w:r>
      <w:r>
        <w:rPr>
          <w:spacing w:val="4"/>
          <w:szCs w:val="24"/>
        </w:rPr>
        <w:t xml:space="preserve">20-2021 school year, </w:t>
      </w:r>
      <w:r w:rsidRPr="009115D5">
        <w:rPr>
          <w:spacing w:val="4"/>
          <w:szCs w:val="24"/>
        </w:rPr>
        <w:t>the 2021-2022 school year</w:t>
      </w:r>
      <w:r>
        <w:rPr>
          <w:spacing w:val="4"/>
          <w:szCs w:val="24"/>
        </w:rPr>
        <w:t>, and the 2022-2023 school year, provided that the parent of the student and the IEP team determine that the student requires additional or compensatory special education and related services, including transition services</w:t>
      </w:r>
      <w:r w:rsidRPr="009115D5">
        <w:rPr>
          <w:spacing w:val="4"/>
          <w:szCs w:val="24"/>
        </w:rPr>
        <w:t xml:space="preserve">.  </w:t>
      </w:r>
    </w:p>
    <w:p w:rsidR="00500568" w:rsidRPr="009115D5" w:rsidRDefault="00500568" w:rsidP="0050056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Under the bill, s</w:t>
      </w:r>
      <w:r w:rsidRPr="009115D5">
        <w:rPr>
          <w:spacing w:val="4"/>
          <w:szCs w:val="24"/>
        </w:rPr>
        <w:t xml:space="preserve">tudents attaining the age of 21 during the 2020-2021 school year would be eligible for special education and related services in the </w:t>
      </w:r>
      <w:r>
        <w:rPr>
          <w:spacing w:val="4"/>
          <w:szCs w:val="24"/>
        </w:rPr>
        <w:t xml:space="preserve">2021-2022 school year; </w:t>
      </w:r>
      <w:r w:rsidRPr="009115D5">
        <w:rPr>
          <w:spacing w:val="4"/>
          <w:szCs w:val="24"/>
        </w:rPr>
        <w:t>students attaining the age of 21 during the 2021-2022 school year would be eligible for special education and related services in the 2022-2023 school year</w:t>
      </w:r>
      <w:r>
        <w:rPr>
          <w:spacing w:val="4"/>
          <w:szCs w:val="24"/>
        </w:rPr>
        <w:t>; and students attaining the age of 21 in the 2022-2023 school year would be eligible for special education and related services in the 2023-2024 school year</w:t>
      </w:r>
      <w:r w:rsidRPr="009115D5">
        <w:rPr>
          <w:spacing w:val="4"/>
          <w:szCs w:val="24"/>
        </w:rPr>
        <w:t>.  Unless otherwise provided in the student’s IEP</w:t>
      </w:r>
      <w:r>
        <w:rPr>
          <w:spacing w:val="4"/>
          <w:szCs w:val="24"/>
        </w:rPr>
        <w:t xml:space="preserve"> or as ordered by a hearing officer, complaint investigation, or court </w:t>
      </w:r>
      <w:r>
        <w:rPr>
          <w:spacing w:val="4"/>
          <w:szCs w:val="24"/>
        </w:rPr>
        <w:lastRenderedPageBreak/>
        <w:t>of competent jurisdiction</w:t>
      </w:r>
      <w:r w:rsidRPr="009115D5">
        <w:rPr>
          <w:spacing w:val="4"/>
          <w:szCs w:val="24"/>
        </w:rPr>
        <w:t xml:space="preserve">, a student would not be eligible to receive special education and related services under this bill beyond the school year in which he or she attains the age of 22.  </w:t>
      </w:r>
    </w:p>
    <w:p w:rsidR="00500568" w:rsidRDefault="00500568" w:rsidP="00500568">
      <w:pPr>
        <w:rPr>
          <w:spacing w:val="4"/>
        </w:rPr>
      </w:pPr>
      <w:r>
        <w:tab/>
        <w:t xml:space="preserve">A student receiving special education and related services, including transition services, pursuant to the provisions of the bill, will be afforded the same rights, </w:t>
      </w:r>
      <w:r w:rsidRPr="00E60621">
        <w:rPr>
          <w:spacing w:val="4"/>
        </w:rPr>
        <w:t>privileges, and remedies provided to students with disabilities pursuant to State law, State Board of Education regulations concerning special education, and the federal “Individuals with Disabilities Educatio</w:t>
      </w:r>
      <w:r>
        <w:rPr>
          <w:spacing w:val="4"/>
        </w:rPr>
        <w:t>n Act,” 20 U.S.C. s.1400 et seq.  Any disputes that arise with respect to the provision or nature of services provided to a student with disabilities in the additional year as provided under the provisions of the bill may be addressed, as determined by the parent of the student, by either:</w:t>
      </w:r>
    </w:p>
    <w:p w:rsidR="00500568" w:rsidRDefault="00500568" w:rsidP="00500568">
      <w:pPr>
        <w:rPr>
          <w:spacing w:val="4"/>
        </w:rPr>
      </w:pPr>
      <w:r>
        <w:rPr>
          <w:spacing w:val="4"/>
        </w:rPr>
        <w:tab/>
        <w:t>(1)</w:t>
      </w:r>
      <w:r>
        <w:rPr>
          <w:spacing w:val="4"/>
        </w:rPr>
        <w:tab/>
        <w:t>mediation;</w:t>
      </w:r>
    </w:p>
    <w:p w:rsidR="00500568" w:rsidRPr="00A95915" w:rsidRDefault="00500568" w:rsidP="00500568">
      <w:pPr>
        <w:rPr>
          <w:spacing w:val="4"/>
        </w:rPr>
      </w:pPr>
      <w:r>
        <w:rPr>
          <w:spacing w:val="4"/>
        </w:rPr>
        <w:tab/>
        <w:t>(2)</w:t>
      </w:r>
      <w:r>
        <w:rPr>
          <w:spacing w:val="4"/>
        </w:rPr>
        <w:tab/>
        <w:t xml:space="preserve">a written request for a complaint investigation submitted </w:t>
      </w:r>
      <w:r w:rsidRPr="00A95915">
        <w:rPr>
          <w:spacing w:val="4"/>
        </w:rPr>
        <w:t>to the Director of the Office of Special Education Policy and Dispute Resolution in the Department of Education; or</w:t>
      </w:r>
    </w:p>
    <w:p w:rsidR="00500568" w:rsidRDefault="00500568" w:rsidP="00500568">
      <w:pPr>
        <w:rPr>
          <w:spacing w:val="4"/>
        </w:rPr>
      </w:pPr>
      <w:r w:rsidRPr="00A95915">
        <w:rPr>
          <w:spacing w:val="4"/>
        </w:rPr>
        <w:tab/>
        <w:t>(3)</w:t>
      </w:r>
      <w:r w:rsidRPr="00A95915">
        <w:rPr>
          <w:spacing w:val="4"/>
        </w:rPr>
        <w:tab/>
        <w:t>a special education due process hearing pursuant to the</w:t>
      </w:r>
      <w:r>
        <w:rPr>
          <w:spacing w:val="4"/>
        </w:rPr>
        <w:t xml:space="preserve"> provisions of applicable federal and State law, regulations promulgated thereto.</w:t>
      </w:r>
    </w:p>
    <w:p w:rsidR="00500568" w:rsidRDefault="00500568" w:rsidP="00500568">
      <w:pPr>
        <w:rPr>
          <w:spacing w:val="4"/>
        </w:rPr>
      </w:pPr>
      <w:r>
        <w:rPr>
          <w:spacing w:val="4"/>
        </w:rPr>
        <w:tab/>
        <w:t xml:space="preserve">The bill provides that the </w:t>
      </w:r>
      <w:r w:rsidRPr="00A95915">
        <w:rPr>
          <w:spacing w:val="4"/>
        </w:rPr>
        <w:t xml:space="preserve">special education and related services, including transition services, provided to students with disabilities pursuant to the </w:t>
      </w:r>
      <w:r>
        <w:rPr>
          <w:spacing w:val="4"/>
        </w:rPr>
        <w:t>provisions of the bill</w:t>
      </w:r>
      <w:r w:rsidRPr="00A95915">
        <w:rPr>
          <w:spacing w:val="4"/>
        </w:rPr>
        <w:t xml:space="preserve">, to the extent permitted by federal law, </w:t>
      </w:r>
      <w:r>
        <w:rPr>
          <w:spacing w:val="4"/>
        </w:rPr>
        <w:t xml:space="preserve">will </w:t>
      </w:r>
      <w:r w:rsidRPr="00A95915">
        <w:rPr>
          <w:spacing w:val="4"/>
        </w:rPr>
        <w:t>be paid for from the monies received by the State or a school district under the federal “Coronavirus Aid, Relief, and Economic Secur</w:t>
      </w:r>
      <w:r>
        <w:rPr>
          <w:spacing w:val="4"/>
        </w:rPr>
        <w:t>ity (CARES) Act,”</w:t>
      </w:r>
      <w:r w:rsidRPr="00A95915">
        <w:rPr>
          <w:spacing w:val="4"/>
        </w:rPr>
        <w:t xml:space="preserve"> the federal “Coronavirus Response and Relief Supplemental Appropriations (</w:t>
      </w:r>
      <w:r>
        <w:rPr>
          <w:spacing w:val="4"/>
        </w:rPr>
        <w:t>CRRSA) Act, 2021,”</w:t>
      </w:r>
      <w:r w:rsidRPr="00A95915">
        <w:rPr>
          <w:spacing w:val="4"/>
        </w:rPr>
        <w:t xml:space="preserve"> the </w:t>
      </w:r>
      <w:r>
        <w:rPr>
          <w:spacing w:val="4"/>
        </w:rPr>
        <w:t xml:space="preserve">federal </w:t>
      </w:r>
      <w:r w:rsidRPr="00A95915">
        <w:rPr>
          <w:spacing w:val="4"/>
        </w:rPr>
        <w:t>“American Rescue Plan (ARP) Act,” or any other federal funding provided to address the impact of the coronavirus pandemic on elementary and secondary schools as it becomes available.</w:t>
      </w:r>
      <w:r>
        <w:rPr>
          <w:spacing w:val="4"/>
        </w:rPr>
        <w:t xml:space="preserve">  </w:t>
      </w:r>
      <w:r w:rsidRPr="00A95915">
        <w:rPr>
          <w:spacing w:val="4"/>
        </w:rPr>
        <w:t>To the extent that</w:t>
      </w:r>
      <w:r>
        <w:rPr>
          <w:spacing w:val="4"/>
        </w:rPr>
        <w:t xml:space="preserve"> these federal funds</w:t>
      </w:r>
      <w:r w:rsidRPr="00A95915">
        <w:rPr>
          <w:spacing w:val="4"/>
        </w:rPr>
        <w:t xml:space="preserve"> do not cover the costs borne by school districts to provide the special education and related services, including transition services, to students with disabilities pursuant t</w:t>
      </w:r>
      <w:r>
        <w:rPr>
          <w:spacing w:val="4"/>
        </w:rPr>
        <w:t>o the provisions of the bill, the bill requires the State to</w:t>
      </w:r>
      <w:r w:rsidRPr="00A95915">
        <w:rPr>
          <w:spacing w:val="4"/>
        </w:rPr>
        <w:t xml:space="preserve"> appropriate funds as necessary from the Property Tax Relief Fund to reimburse school districts for these costs.</w:t>
      </w:r>
      <w:r>
        <w:rPr>
          <w:spacing w:val="4"/>
        </w:rPr>
        <w:t xml:space="preserve">  The </w:t>
      </w:r>
      <w:r w:rsidRPr="00A95915">
        <w:rPr>
          <w:spacing w:val="4"/>
        </w:rPr>
        <w:t>special education and related services funded pu</w:t>
      </w:r>
      <w:r>
        <w:rPr>
          <w:spacing w:val="4"/>
        </w:rPr>
        <w:t>rsuant to the provisions of the bill</w:t>
      </w:r>
      <w:r w:rsidRPr="00A95915">
        <w:rPr>
          <w:spacing w:val="4"/>
        </w:rPr>
        <w:t xml:space="preserve"> may include, but are not limited to, the additional staff, programs, and facilities deemed necessary by school districts to provide the special education and related services, including transition services,</w:t>
      </w:r>
      <w:r>
        <w:rPr>
          <w:spacing w:val="4"/>
        </w:rPr>
        <w:t xml:space="preserve"> required under the bill.</w:t>
      </w:r>
    </w:p>
    <w:p w:rsidR="00500568" w:rsidRPr="00434D6A" w:rsidRDefault="00500568" w:rsidP="00500568">
      <w:pPr>
        <w:rPr>
          <w:spacing w:val="4"/>
        </w:rPr>
      </w:pPr>
      <w:r>
        <w:rPr>
          <w:spacing w:val="4"/>
        </w:rPr>
        <w:tab/>
        <w:t xml:space="preserve">Under the bill, </w:t>
      </w:r>
      <w:r w:rsidRPr="00434D6A">
        <w:rPr>
          <w:spacing w:val="4"/>
        </w:rPr>
        <w:t xml:space="preserve">the Department of Education will permit an approved private school for students with disabilities to temporarily utilize non-qualifying spaces on school property for instruction and educational purposes in order to serve any additional students receiving special education and related services, including transition </w:t>
      </w:r>
      <w:r>
        <w:rPr>
          <w:spacing w:val="4"/>
        </w:rPr>
        <w:t xml:space="preserve">services, under the bill, </w:t>
      </w:r>
      <w:r w:rsidRPr="00434D6A">
        <w:rPr>
          <w:spacing w:val="4"/>
        </w:rPr>
        <w:t xml:space="preserve">if the department and the applicable county </w:t>
      </w:r>
      <w:r w:rsidRPr="00434D6A">
        <w:rPr>
          <w:spacing w:val="4"/>
        </w:rPr>
        <w:lastRenderedPageBreak/>
        <w:t>office of education determine that the school is able to provide suitable accommodations in those spac</w:t>
      </w:r>
      <w:r>
        <w:rPr>
          <w:spacing w:val="4"/>
        </w:rPr>
        <w:t xml:space="preserve">es for the additional students.  The bill also provides that the department </w:t>
      </w:r>
      <w:r w:rsidRPr="00434D6A">
        <w:rPr>
          <w:spacing w:val="4"/>
        </w:rPr>
        <w:t>will, for the 2021-2022 school year through the 2025-2026 school year, set the maximum tentative tuition rate of each approved private school for students with disabilities at the maximum tentative tuition rate set for the 2020-2021 school year if, during the 2021-2022 school year through the 2023-2024 school year, the school exceeds the total number of students at the approved facility in the 2020-2021 school year.</w:t>
      </w:r>
      <w:r>
        <w:rPr>
          <w:spacing w:val="4"/>
        </w:rPr>
        <w:t xml:space="preserve">  </w:t>
      </w:r>
    </w:p>
    <w:p w:rsidR="00500568" w:rsidRDefault="00500568" w:rsidP="00500568">
      <w:r>
        <w:tab/>
        <w:t xml:space="preserve">As amended and reported by the committee, this bill is identical to Senate Bill No. 3434 (1R), which was also amended and reported by the committee on this same date.  </w:t>
      </w:r>
    </w:p>
    <w:p w:rsidR="00500568" w:rsidRDefault="00500568" w:rsidP="00500568"/>
    <w:p w:rsidR="00500568" w:rsidRDefault="00500568" w:rsidP="00500568">
      <w:pPr>
        <w:rPr>
          <w:u w:val="double"/>
        </w:rPr>
      </w:pPr>
      <w:r>
        <w:rPr>
          <w:u w:val="double"/>
        </w:rPr>
        <w:t>COMMITTEE AMENDMENTS:</w:t>
      </w:r>
    </w:p>
    <w:p w:rsidR="00500568" w:rsidRDefault="00500568" w:rsidP="00500568">
      <w:r>
        <w:tab/>
        <w:t>The committee amended the bill to provide that:</w:t>
      </w:r>
    </w:p>
    <w:p w:rsidR="00500568" w:rsidRDefault="00500568" w:rsidP="00500568">
      <w:pPr>
        <w:pStyle w:val="ListParagraph"/>
        <w:numPr>
          <w:ilvl w:val="0"/>
          <w:numId w:val="4"/>
        </w:numPr>
      </w:pPr>
      <w:r>
        <w:t xml:space="preserve">the Department of Education will permit </w:t>
      </w:r>
      <w:r w:rsidRPr="00434D6A">
        <w:t xml:space="preserve">an approved private school for students with disabilities to temporarily utilize non-qualifying spaces on school property for instruction and educational purposes in order to serve any additional students receiving special education and related services, including transition services, </w:t>
      </w:r>
      <w:r>
        <w:t>under the bill,</w:t>
      </w:r>
      <w:r w:rsidRPr="00434D6A">
        <w:t xml:space="preserve"> if the department and the applicable county office of education determine that the school is able to provide suitable accommodations in those spaces for the additional students</w:t>
      </w:r>
      <w:r>
        <w:t xml:space="preserve">; and </w:t>
      </w:r>
    </w:p>
    <w:p w:rsidR="00500568" w:rsidRPr="00434D6A" w:rsidRDefault="00500568" w:rsidP="00500568">
      <w:pPr>
        <w:pStyle w:val="ListParagraph"/>
        <w:numPr>
          <w:ilvl w:val="0"/>
          <w:numId w:val="4"/>
        </w:numPr>
      </w:pPr>
      <w:r>
        <w:t xml:space="preserve">the Department of Education will, </w:t>
      </w:r>
      <w:r w:rsidRPr="00434D6A">
        <w:t xml:space="preserve">for </w:t>
      </w:r>
      <w:r>
        <w:t xml:space="preserve">the </w:t>
      </w:r>
      <w:r w:rsidRPr="00434D6A">
        <w:t xml:space="preserve">2021-2022 </w:t>
      </w:r>
      <w:r>
        <w:t xml:space="preserve">school year </w:t>
      </w:r>
      <w:r w:rsidRPr="00434D6A">
        <w:t xml:space="preserve">through </w:t>
      </w:r>
      <w:r>
        <w:t xml:space="preserve">the </w:t>
      </w:r>
      <w:r w:rsidRPr="00434D6A">
        <w:t>2025-2026</w:t>
      </w:r>
      <w:r>
        <w:t xml:space="preserve"> school year</w:t>
      </w:r>
      <w:r w:rsidRPr="00434D6A">
        <w:t>, set the maximum tentative tuition rate of each approved private school for students with disabilities at the maximum tentative tuition rate se</w:t>
      </w:r>
      <w:r>
        <w:t>t for the 2020-2021 school year</w:t>
      </w:r>
      <w:r w:rsidRPr="00434D6A">
        <w:t xml:space="preserve"> if, during the 2021-2022 school year through the 2023-2024 school year, the school exceeds the total number of students at the approved facility in the 2020-2021 school year.</w:t>
      </w:r>
    </w:p>
    <w:p w:rsidR="00B10C2B" w:rsidRDefault="00B10C2B" w:rsidP="00B10C2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B10C2B" w:rsidRPr="00B10C2B" w:rsidRDefault="00B10C2B" w:rsidP="00B10C2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u w:val="double"/>
        </w:rPr>
        <w:t>FISCAL IMPACT</w:t>
      </w:r>
      <w:r>
        <w:t>:</w:t>
      </w:r>
    </w:p>
    <w:p w:rsidR="00500568" w:rsidRDefault="00500568" w:rsidP="00500568">
      <w:r>
        <w:tab/>
        <w:t xml:space="preserve">The Office of Legislative Services (OLS) concludes that this bill may lead to increased State school aid expenditures in indeterminate amounts during the 2021-2022 through 2023-2024 school years.  The OLS does not have the informational basis to project how many students would be provided additional or compensatory special education and related services, including transition services, beyond the age of 21 pursuant to the provisions of this bill.  </w:t>
      </w:r>
    </w:p>
    <w:p w:rsidR="00500568" w:rsidRDefault="00500568" w:rsidP="00500568">
      <w:r>
        <w:tab/>
        <w:t xml:space="preserve">Under the bill, the State is required to appropriate such funds as may be necessary to reimburse school districts for costs borne to provide special education and related services, including transition services.  The costs and revenue increases for school districts would likely vary among the districts and their magnitude would be </w:t>
      </w:r>
      <w:r>
        <w:lastRenderedPageBreak/>
        <w:t xml:space="preserve">dependent on a number of factors, including the educational placement of classified students in the district.  </w:t>
      </w:r>
    </w:p>
    <w:p w:rsidR="00B10C2B" w:rsidRDefault="00500568" w:rsidP="00500568">
      <w:r>
        <w:tab/>
        <w:t xml:space="preserve">The OLS notes that the bill requires that the special education and related services, including transition services, provided to students with disabilities under the bill will be first paid for from monies received under the various federal stimulus packages enacted to address the effects of COVID-19 before State funds are utilized.  </w:t>
      </w:r>
    </w:p>
    <w:sectPr w:rsidR="00B10C2B"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35FA" w:rsidRDefault="004835FA">
      <w:r>
        <w:separator/>
      </w:r>
    </w:p>
  </w:endnote>
  <w:endnote w:type="continuationSeparator" w:id="0">
    <w:p w:rsidR="004835FA" w:rsidRDefault="004835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35FA" w:rsidRDefault="004835FA">
      <w:r>
        <w:separator/>
      </w:r>
    </w:p>
  </w:footnote>
  <w:footnote w:type="continuationSeparator" w:id="0">
    <w:p w:rsidR="004835FA" w:rsidRDefault="004835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10299" w:rsidP="00F10299">
    <w:pPr>
      <w:pStyle w:val="HeaderPage2"/>
      <w:jc w:val="center"/>
    </w:pPr>
    <w:r>
      <w:fldChar w:fldCharType="begin"/>
    </w:r>
    <w:r>
      <w:instrText xml:space="preserve"> PAGE  \* MERGEFORMAT </w:instrText>
    </w:r>
    <w:r>
      <w:fldChar w:fldCharType="separate"/>
    </w:r>
    <w:r w:rsidR="00C11003">
      <w:rPr>
        <w:noProof/>
      </w:rPr>
      <w:t>4</w:t>
    </w:r>
    <w:r>
      <w:fldChar w:fldCharType="end"/>
    </w:r>
  </w:p>
  <w:p w:rsidR="00F10299" w:rsidRDefault="00F10299" w:rsidP="00F1029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077CEB"/>
    <w:multiLevelType w:val="hybridMultilevel"/>
    <w:tmpl w:val="0E40FF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2"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5FA"/>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85599"/>
    <w:rsid w:val="0019009B"/>
    <w:rsid w:val="00193E07"/>
    <w:rsid w:val="00194AA9"/>
    <w:rsid w:val="00195747"/>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64C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87CE3"/>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556D3"/>
    <w:rsid w:val="004653E7"/>
    <w:rsid w:val="00467C12"/>
    <w:rsid w:val="004721EF"/>
    <w:rsid w:val="00475ADA"/>
    <w:rsid w:val="0048100F"/>
    <w:rsid w:val="00481289"/>
    <w:rsid w:val="004835FA"/>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00568"/>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66D7E"/>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4717D"/>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0C2B"/>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67416"/>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1003"/>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858A5"/>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0299"/>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3C74E04B-BAFB-444C-9E6F-26E395D76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50056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4</Pages>
  <Words>1268</Words>
  <Characters>7052</Characters>
  <Application>Microsoft Office Word</Application>
  <DocSecurity>0</DocSecurity>
  <Lines>147</Lines>
  <Paragraphs>27</Paragraphs>
  <ScaleCrop>false</ScaleCrop>
  <HeadingPairs>
    <vt:vector size="2" baseType="variant">
      <vt:variant>
        <vt:lpstr>Title</vt:lpstr>
      </vt:variant>
      <vt:variant>
        <vt:i4>1</vt:i4>
      </vt:variant>
    </vt:vector>
  </HeadingPairs>
  <TitlesOfParts>
    <vt:vector size="1" baseType="lpstr">
      <vt:lpstr>A5366 AAP Statement 5/18/21</vt:lpstr>
    </vt:vector>
  </TitlesOfParts>
  <Manager>R225</Manager>
  <Company>NJ OLS DMU</Company>
  <LinksUpToDate>false</LinksUpToDate>
  <CharactersWithSpaces>8342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A5366 1R AAP Statement 5/18/21</dc:title>
  <dc:subject/>
  <dc:creator>Assembly AAP</dc:creator>
  <cp:keywords>A5366|4|ER |302|0|0|!|0|</cp:keywords>
  <dc:description/>
  <cp:lastModifiedBy>Siracusa, Nicole</cp:lastModifiedBy>
  <cp:revision>2</cp:revision>
  <cp:lastPrinted>1999-09-30T17:29:00Z</cp:lastPrinted>
  <dcterms:created xsi:type="dcterms:W3CDTF">2021-05-19T17:00:00Z</dcterms:created>
  <dcterms:modified xsi:type="dcterms:W3CDTF">2021-05-19T17:00:00Z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