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6D21"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6D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5378</w:t>
      </w:r>
      <w:r w:rsidR="0063703D" w:rsidRPr="00ED5E27">
        <w:rPr>
          <w:b/>
          <w:sz w:val="36"/>
          <w:szCs w:val="36"/>
        </w:rPr>
        <w:t xml:space="preserve"> </w:t>
      </w:r>
    </w:p>
    <w:p w:rsidR="006967BE" w:rsidRDefault="006967BE" w:rsidP="0007575C">
      <w:pPr>
        <w:pStyle w:val="TopofPage1"/>
        <w:rPr>
          <w:sz w:val="24"/>
          <w:szCs w:val="24"/>
        </w:rPr>
      </w:pPr>
    </w:p>
    <w:p w:rsidR="00D33775" w:rsidRDefault="006967BE" w:rsidP="0007575C">
      <w:pPr>
        <w:pStyle w:val="TopofPage1"/>
        <w:rPr>
          <w:sz w:val="24"/>
          <w:szCs w:val="24"/>
        </w:rPr>
      </w:pPr>
      <w:r>
        <w:rPr>
          <w:sz w:val="24"/>
          <w:szCs w:val="24"/>
        </w:rPr>
        <w:t>with committee amendments</w:t>
      </w:r>
    </w:p>
    <w:p w:rsidR="006967BE" w:rsidRPr="004721EF" w:rsidRDefault="006967B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6D21">
        <w:rPr>
          <w:caps/>
          <w:szCs w:val="24"/>
        </w:rPr>
        <w:t>MARCH 15, 2021</w:t>
      </w:r>
    </w:p>
    <w:p w:rsidR="0066577C" w:rsidRPr="00E3262F" w:rsidRDefault="0066577C" w:rsidP="006A5D7B">
      <w:pPr>
        <w:tabs>
          <w:tab w:val="left" w:pos="900"/>
          <w:tab w:val="left" w:pos="4140"/>
          <w:tab w:val="left" w:pos="5670"/>
          <w:tab w:val="left" w:pos="5940"/>
        </w:tabs>
        <w:jc w:val="center"/>
        <w:rPr>
          <w:caps/>
          <w:szCs w:val="24"/>
        </w:rPr>
      </w:pPr>
    </w:p>
    <w:p w:rsidR="0066577C" w:rsidRDefault="0066577C" w:rsidP="0066577C">
      <w:r>
        <w:tab/>
      </w:r>
      <w:r w:rsidRPr="005F25C1">
        <w:t xml:space="preserve">The Assembly Labor Committee reports favorably </w:t>
      </w:r>
      <w:r>
        <w:t>and with committee amendments Assembly Bill No. 5378.</w:t>
      </w:r>
    </w:p>
    <w:p w:rsidR="008523CF" w:rsidRPr="00A8530E" w:rsidRDefault="008523CF" w:rsidP="008523CF">
      <w:r>
        <w:tab/>
      </w:r>
      <w:r w:rsidR="008A007A">
        <w:t>As amended, t</w:t>
      </w:r>
      <w:r>
        <w:t>his bill p</w:t>
      </w:r>
      <w:r w:rsidRPr="00B36A27">
        <w:t>romotes workforce diversity in public works projects</w:t>
      </w:r>
      <w:r>
        <w:t xml:space="preserve"> by permitt</w:t>
      </w:r>
      <w:r w:rsidRPr="00453AFB">
        <w:t>ing any public entity which includes a project labor agreement</w:t>
      </w:r>
      <w:r>
        <w:t xml:space="preserve"> (PLA)</w:t>
      </w:r>
      <w:r w:rsidRPr="00453AFB">
        <w:t xml:space="preserve"> in a contract for a public works project to include, as part of the </w:t>
      </w:r>
      <w:r>
        <w:t>PLA</w:t>
      </w:r>
      <w:r w:rsidRPr="00453AFB">
        <w:t xml:space="preserve">, provisions to </w:t>
      </w:r>
      <w:r w:rsidRPr="00A8530E">
        <w:t>provide on-the-job or off-the-job outreach and training programs for minority group members, members of disadvantaged communities, and women, which may include programs to provide incentives</w:t>
      </w:r>
      <w:r>
        <w:t xml:space="preserve"> for,</w:t>
      </w:r>
      <w:r w:rsidRPr="00A8530E">
        <w:t xml:space="preserve"> or otherwise facilitate</w:t>
      </w:r>
      <w:r>
        <w:t>,</w:t>
      </w:r>
      <w:r w:rsidRPr="00A8530E">
        <w:t xml:space="preserve"> the hiring, training, and employment of minority group members, members of disadvantaged communities,</w:t>
      </w:r>
      <w:r>
        <w:t xml:space="preserve"> and women, including employment of local residents.</w:t>
      </w:r>
    </w:p>
    <w:p w:rsidR="008523CF" w:rsidRDefault="008523CF" w:rsidP="008523CF">
      <w:r w:rsidRPr="00A8530E">
        <w:t xml:space="preserve"> </w:t>
      </w:r>
      <w:r w:rsidRPr="00A8530E">
        <w:tab/>
        <w:t>This</w:t>
      </w:r>
      <w:r>
        <w:t xml:space="preserve"> bill also expands the permissible use of PLAs beyond contracts for building-based public works projects, thus allowing PLAs to be used for highway, bridge, pumping station, water, and sewage treatment plant projects.</w:t>
      </w:r>
    </w:p>
    <w:p w:rsidR="008A007A" w:rsidRPr="008A007A" w:rsidRDefault="008A007A" w:rsidP="008A007A">
      <w:r>
        <w:tab/>
        <w:t>As amended, t</w:t>
      </w:r>
      <w:r w:rsidRPr="008A007A">
        <w:t>he bill require</w:t>
      </w:r>
      <w:r>
        <w:t>s</w:t>
      </w:r>
      <w:r w:rsidRPr="008A007A">
        <w:t xml:space="preserve"> that each project labor agreement stipulates that:</w:t>
      </w:r>
    </w:p>
    <w:p w:rsidR="008A007A" w:rsidRPr="008A007A" w:rsidRDefault="008A007A" w:rsidP="008A007A">
      <w:r w:rsidRPr="008A007A">
        <w:tab/>
        <w:t>1.</w:t>
      </w:r>
      <w:r w:rsidRPr="008A007A">
        <w:tab/>
        <w:t xml:space="preserve">the project labor agreement applies to work done at construction sites of the public works project but not to work done outside of those sites; and </w:t>
      </w:r>
    </w:p>
    <w:p w:rsidR="008A007A" w:rsidRDefault="008A007A" w:rsidP="008A007A">
      <w:r w:rsidRPr="008A007A">
        <w:tab/>
        <w:t>2.</w:t>
      </w:r>
      <w:r w:rsidRPr="008A007A">
        <w:tab/>
        <w:t>if a union trust fund covered by the PLA has not adopted the building and construction industry exemption authorized by the federal Employee Retirement Income Security Act, the signatory employers are not obligated to hire employees covered by that fund</w:t>
      </w:r>
      <w:r>
        <w:t>.</w:t>
      </w:r>
    </w:p>
    <w:p w:rsidR="0067627A" w:rsidRDefault="0067627A" w:rsidP="0067627A">
      <w:r>
        <w:tab/>
      </w:r>
      <w:r w:rsidR="009241A7">
        <w:t>Current law</w:t>
      </w:r>
      <w:r w:rsidRPr="0067627A">
        <w:t xml:space="preserve"> </w:t>
      </w:r>
      <w:r>
        <w:t>permits, but does not require, public</w:t>
      </w:r>
      <w:r w:rsidR="009241A7">
        <w:t xml:space="preserve"> entities</w:t>
      </w:r>
      <w:r>
        <w:t xml:space="preserve"> to enter into PLAs</w:t>
      </w:r>
      <w:r w:rsidRPr="0067627A">
        <w:t xml:space="preserve"> for projects over </w:t>
      </w:r>
      <w:r>
        <w:t>$</w:t>
      </w:r>
      <w:r w:rsidRPr="0067627A">
        <w:t>5 million.</w:t>
      </w:r>
      <w:r>
        <w:t xml:space="preserve">  The bill does not affect the requirement that a </w:t>
      </w:r>
      <w:r w:rsidR="009241A7" w:rsidRPr="009241A7">
        <w:t xml:space="preserve">political subdivision </w:t>
      </w:r>
      <w:r>
        <w:t xml:space="preserve">would be required to adopt an ordinance approving a PLA.  </w:t>
      </w:r>
      <w:r w:rsidR="001237ED">
        <w:t>A</w:t>
      </w:r>
      <w:r w:rsidR="001237ED" w:rsidRPr="001237ED">
        <w:t xml:space="preserve">ny requirements </w:t>
      </w:r>
      <w:r w:rsidR="0029346E">
        <w:t>to have</w:t>
      </w:r>
      <w:r w:rsidR="001237ED" w:rsidRPr="001237ED">
        <w:t xml:space="preserve"> PLAs in private public partnerships are not affected or diminished by the </w:t>
      </w:r>
      <w:r w:rsidR="001237ED">
        <w:t>bill.</w:t>
      </w:r>
    </w:p>
    <w:p w:rsidR="004B2ABF" w:rsidRDefault="004B2ABF" w:rsidP="0083060A"/>
    <w:p w:rsidR="006967BE" w:rsidRDefault="006967BE" w:rsidP="0083060A">
      <w:r w:rsidRPr="006967BE">
        <w:rPr>
          <w:u w:val="double"/>
        </w:rPr>
        <w:t>COMMITTEE AMENDMENTS:</w:t>
      </w:r>
    </w:p>
    <w:p w:rsidR="006967BE" w:rsidRPr="006967BE" w:rsidRDefault="006967BE" w:rsidP="006967BE">
      <w:r>
        <w:tab/>
        <w:t xml:space="preserve">The committee </w:t>
      </w:r>
      <w:r w:rsidR="0066577C">
        <w:t>amended</w:t>
      </w:r>
      <w:r>
        <w:t xml:space="preserve"> the bill to </w:t>
      </w:r>
      <w:r w:rsidRPr="006967BE">
        <w:t>require that each project labor agreement stipulates that:</w:t>
      </w:r>
    </w:p>
    <w:p w:rsidR="006967BE" w:rsidRPr="006967BE" w:rsidRDefault="006967BE" w:rsidP="006967BE">
      <w:r w:rsidRPr="006967BE">
        <w:lastRenderedPageBreak/>
        <w:tab/>
        <w:t>1.</w:t>
      </w:r>
      <w:r w:rsidRPr="006967BE">
        <w:tab/>
        <w:t xml:space="preserve">the project labor agreement applies to work done at construction sites of the public works project but not to work done outside of those sites; and </w:t>
      </w:r>
    </w:p>
    <w:p w:rsidR="006967BE" w:rsidRDefault="006967BE" w:rsidP="006967BE">
      <w:r w:rsidRPr="006967BE">
        <w:tab/>
        <w:t>2.</w:t>
      </w:r>
      <w:r w:rsidRPr="006967BE">
        <w:tab/>
        <w:t>if a union trust fund covered by the PLA has not adopted the building and construction industry exemption authorized by the federal Employee Retirement Income Security Act, the signatory employers are not obligated to hire employees covered by that fund.</w:t>
      </w:r>
    </w:p>
    <w:p w:rsidR="00B609A7" w:rsidRPr="006967BE" w:rsidRDefault="00B609A7" w:rsidP="006967BE">
      <w:r>
        <w:tab/>
      </w:r>
      <w:r w:rsidR="001F37BE">
        <w:t>As adopted and reported, the amendments</w:t>
      </w:r>
      <w:r>
        <w:t xml:space="preserve"> make the bill identical to Senate Bill No. 3414 (2R) of the 2020-2021 session.</w:t>
      </w:r>
    </w:p>
    <w:sectPr w:rsidR="00B609A7" w:rsidRPr="006967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D21" w:rsidRDefault="00126D21">
      <w:r>
        <w:separator/>
      </w:r>
    </w:p>
  </w:endnote>
  <w:endnote w:type="continuationSeparator" w:id="0">
    <w:p w:rsidR="00126D21" w:rsidRDefault="00126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D21" w:rsidRDefault="00126D21">
      <w:r>
        <w:separator/>
      </w:r>
    </w:p>
  </w:footnote>
  <w:footnote w:type="continuationSeparator" w:id="0">
    <w:p w:rsidR="00126D21" w:rsidRDefault="00126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4A9A" w:rsidP="00A64A9A">
    <w:pPr>
      <w:pStyle w:val="HeaderPage2"/>
      <w:jc w:val="center"/>
    </w:pPr>
    <w:r>
      <w:fldChar w:fldCharType="begin"/>
    </w:r>
    <w:r>
      <w:instrText xml:space="preserve"> PAGE  \* MERGEFORMAT </w:instrText>
    </w:r>
    <w:r>
      <w:fldChar w:fldCharType="separate"/>
    </w:r>
    <w:r w:rsidR="00FF7C75">
      <w:rPr>
        <w:noProof/>
      </w:rPr>
      <w:t>2</w:t>
    </w:r>
    <w:r>
      <w:fldChar w:fldCharType="end"/>
    </w:r>
  </w:p>
  <w:p w:rsidR="00A64A9A" w:rsidRDefault="00A64A9A" w:rsidP="00A64A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397"/>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7ED"/>
    <w:rsid w:val="00126D2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7B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46E"/>
    <w:rsid w:val="002A2454"/>
    <w:rsid w:val="002A2577"/>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760"/>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52D"/>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77C"/>
    <w:rsid w:val="0067627A"/>
    <w:rsid w:val="006967B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62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3CF"/>
    <w:rsid w:val="00861012"/>
    <w:rsid w:val="00870CA3"/>
    <w:rsid w:val="00872E63"/>
    <w:rsid w:val="00880992"/>
    <w:rsid w:val="008818B1"/>
    <w:rsid w:val="00886321"/>
    <w:rsid w:val="0089099B"/>
    <w:rsid w:val="00890B29"/>
    <w:rsid w:val="00893A7A"/>
    <w:rsid w:val="008944D3"/>
    <w:rsid w:val="008A0003"/>
    <w:rsid w:val="008A007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1A7"/>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277"/>
    <w:rsid w:val="00A07166"/>
    <w:rsid w:val="00A11FB9"/>
    <w:rsid w:val="00A171B3"/>
    <w:rsid w:val="00A20C2C"/>
    <w:rsid w:val="00A2297B"/>
    <w:rsid w:val="00A23DE7"/>
    <w:rsid w:val="00A27C93"/>
    <w:rsid w:val="00A301C9"/>
    <w:rsid w:val="00A34C4F"/>
    <w:rsid w:val="00A42C97"/>
    <w:rsid w:val="00A51994"/>
    <w:rsid w:val="00A53B47"/>
    <w:rsid w:val="00A577F9"/>
    <w:rsid w:val="00A64A9A"/>
    <w:rsid w:val="00A654F0"/>
    <w:rsid w:val="00A65CE7"/>
    <w:rsid w:val="00A76504"/>
    <w:rsid w:val="00A863ED"/>
    <w:rsid w:val="00A868DB"/>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4A4"/>
    <w:rsid w:val="00B43C57"/>
    <w:rsid w:val="00B50AEA"/>
    <w:rsid w:val="00B51413"/>
    <w:rsid w:val="00B52FED"/>
    <w:rsid w:val="00B54579"/>
    <w:rsid w:val="00B54A1A"/>
    <w:rsid w:val="00B56514"/>
    <w:rsid w:val="00B56A4C"/>
    <w:rsid w:val="00B609A7"/>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5F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E97"/>
    <w:rsid w:val="00FC7741"/>
    <w:rsid w:val="00FD00DD"/>
    <w:rsid w:val="00FD21A1"/>
    <w:rsid w:val="00FE5312"/>
    <w:rsid w:val="00FE556D"/>
    <w:rsid w:val="00FF2E77"/>
    <w:rsid w:val="00FF7423"/>
    <w:rsid w:val="00FF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87383FA-6DEB-4D9B-BB28-8746F808B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815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15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395</Words>
  <Characters>2143</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A5378 LABOR Statement MARCH 15, 2021</vt:lpstr>
    </vt:vector>
  </TitlesOfParts>
  <Manager>R224</Manager>
  <Company>NJ OLS DMU</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A5378 ALA Statement 3/15/21</dc:title>
  <dc:subject/>
  <dc:creator>Assembly ALA</dc:creator>
  <cp:keywords>A5378|2|CL |279|0|0|!||</cp:keywords>
  <dc:description/>
  <cp:lastModifiedBy>Franks, Denise</cp:lastModifiedBy>
  <cp:revision>2</cp:revision>
  <cp:lastPrinted>2021-03-16T13:35:00Z</cp:lastPrinted>
  <dcterms:created xsi:type="dcterms:W3CDTF">2021-03-16T15:51:00Z</dcterms:created>
  <dcterms:modified xsi:type="dcterms:W3CDTF">2021-03-16T15:51:00Z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