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188" w:rsidRDefault="00FE2188" w:rsidP="00FE2188">
      <w:pPr>
        <w:pStyle w:val="bpuBill"/>
      </w:pPr>
      <w:bookmarkStart w:id="0" w:name="bpuFrontPg"/>
      <w:bookmarkStart w:id="1" w:name="_GoBack"/>
      <w:bookmarkEnd w:id="0"/>
      <w:bookmarkEnd w:id="1"/>
      <w:r>
        <w:t xml:space="preserve">ASSEMBLY, No. 5393 </w:t>
      </w:r>
    </w:p>
    <w:p w:rsidR="00FE2188" w:rsidRPr="009D38FF" w:rsidRDefault="00FE2188" w:rsidP="00FE21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4117" r:id="rId7"/>
        </w:object>
      </w:r>
    </w:p>
    <w:p w:rsidR="00FE2188" w:rsidRDefault="00FE2188" w:rsidP="00FE2188">
      <w:pPr>
        <w:pStyle w:val="bpuState"/>
      </w:pPr>
      <w:r>
        <w:t>STATE OF NEW JERSEY</w:t>
      </w:r>
    </w:p>
    <w:p w:rsidR="00FE2188" w:rsidRDefault="00FE2188" w:rsidP="00FE2188">
      <w:pPr>
        <w:pStyle w:val="bpuLegislature"/>
      </w:pPr>
      <w:r>
        <w:t>219th LEGISLATURE</w:t>
      </w:r>
    </w:p>
    <w:p w:rsidR="00FE2188" w:rsidRDefault="00FE2188" w:rsidP="00FE2188">
      <w:pPr>
        <w:pStyle w:val="bpuWpGraphic"/>
      </w:pPr>
      <w:r>
        <w:object w:dxaOrig="8985" w:dyaOrig="255">
          <v:shape id="_x0000_i1026" type="#_x0000_t75" style="width:6in;height:12pt" o:ole="">
            <v:imagedata r:id="rId6" o:title=""/>
          </v:shape>
          <o:OLEObject Type="Embed" ProgID="WPWin6.1" ShapeID="_x0000_i1026" DrawAspect="Content" ObjectID="_1675604118" r:id="rId8"/>
        </w:object>
      </w:r>
      <w:r>
        <w:t xml:space="preserve">  </w:t>
      </w:r>
    </w:p>
    <w:p w:rsidR="00FE2188" w:rsidRDefault="00FE2188" w:rsidP="00FE2188">
      <w:pPr>
        <w:pStyle w:val="bpuIntro"/>
      </w:pPr>
      <w:r>
        <w:t>INTRODUCED FEBRUARY 23, 2021</w:t>
      </w:r>
    </w:p>
    <w:p w:rsidR="00FE2188" w:rsidRDefault="00FE2188" w:rsidP="00FE2188">
      <w:pPr>
        <w:pStyle w:val="bpuIntro"/>
      </w:pPr>
    </w:p>
    <w:p w:rsidR="00FE2188" w:rsidRDefault="00FE2188" w:rsidP="00FE2188">
      <w:pPr>
        <w:pStyle w:val="bpuIntro"/>
        <w:sectPr w:rsidR="00FE2188" w:rsidSect="00FE2188">
          <w:headerReference w:type="even" r:id="rId9"/>
          <w:headerReference w:type="default" r:id="rId10"/>
          <w:pgSz w:w="12240" w:h="20160" w:code="5"/>
          <w:pgMar w:top="2160" w:right="1440" w:bottom="1440" w:left="1440" w:header="72" w:footer="720" w:gutter="0"/>
          <w:pgNumType w:start="1"/>
          <w:cols w:space="720"/>
          <w:docGrid w:linePitch="360"/>
        </w:sectPr>
      </w:pPr>
    </w:p>
    <w:p w:rsidR="00FE2188" w:rsidRDefault="00FE2188" w:rsidP="00FE2188">
      <w:pPr>
        <w:pStyle w:val="bpuIntro"/>
      </w:pPr>
    </w:p>
    <w:p w:rsidR="00FE2188" w:rsidRDefault="00FE2188" w:rsidP="00FE2188">
      <w:pPr>
        <w:pStyle w:val="bpuSponsor"/>
      </w:pPr>
      <w:r>
        <w:t>Sponsored by:</w:t>
      </w:r>
    </w:p>
    <w:p w:rsidR="00FE2188" w:rsidRDefault="00FE2188" w:rsidP="00FE2188">
      <w:pPr>
        <w:pStyle w:val="bpuSponsor"/>
      </w:pPr>
      <w:r>
        <w:t>Assemblywoman  AURA K. DUNN</w:t>
      </w:r>
    </w:p>
    <w:p w:rsidR="00FE2188" w:rsidRDefault="00FE2188" w:rsidP="00FE2188">
      <w:pPr>
        <w:pStyle w:val="bpuSponsor"/>
      </w:pPr>
      <w:r>
        <w:t>District 25 (Morris and Somerset)</w:t>
      </w:r>
    </w:p>
    <w:p w:rsidR="00FE2188" w:rsidRDefault="00FE2188" w:rsidP="00FE2188">
      <w:pPr>
        <w:pStyle w:val="bpuSponsor"/>
      </w:pPr>
    </w:p>
    <w:p w:rsidR="00FE2188" w:rsidRDefault="00FE2188" w:rsidP="00FE2188">
      <w:pPr>
        <w:pStyle w:val="bpuSponsor"/>
      </w:pPr>
    </w:p>
    <w:p w:rsidR="00FE2188" w:rsidRDefault="00FE2188" w:rsidP="00FE2188">
      <w:pPr>
        <w:pStyle w:val="bpuSponsor"/>
      </w:pPr>
    </w:p>
    <w:p w:rsidR="00FE2188" w:rsidRDefault="00FE2188" w:rsidP="00FE2188">
      <w:pPr>
        <w:pStyle w:val="bpuSponsor"/>
      </w:pPr>
    </w:p>
    <w:p w:rsidR="00FE2188" w:rsidRDefault="00FE2188" w:rsidP="00FE2188">
      <w:pPr>
        <w:pStyle w:val="bpuSponsor"/>
      </w:pPr>
      <w:r>
        <w:t>SYNOPSIS</w:t>
      </w:r>
    </w:p>
    <w:p w:rsidR="00FE2188" w:rsidRDefault="00FE2188" w:rsidP="00FE2188">
      <w:pPr>
        <w:pStyle w:val="bpuNormText"/>
      </w:pPr>
      <w:r>
        <w:tab/>
        <w:t xml:space="preserve">Requires grants from federal COVID-19 relief programs be disbursed proportionally based on population. </w:t>
      </w:r>
    </w:p>
    <w:p w:rsidR="00FE2188" w:rsidRDefault="00FE2188" w:rsidP="00FE2188">
      <w:pPr>
        <w:pStyle w:val="bpuNormText"/>
      </w:pPr>
    </w:p>
    <w:p w:rsidR="00FE2188" w:rsidRDefault="00FE2188" w:rsidP="00FE2188">
      <w:pPr>
        <w:pStyle w:val="bpuSponsor"/>
      </w:pPr>
      <w:r>
        <w:t xml:space="preserve">CURRENT VERSION OF TEXT </w:t>
      </w:r>
    </w:p>
    <w:p w:rsidR="00FE2188" w:rsidRDefault="00FE2188" w:rsidP="00FE2188">
      <w:pPr>
        <w:pStyle w:val="bpuNormText"/>
      </w:pPr>
      <w:r>
        <w:tab/>
        <w:t>As introduced.</w:t>
      </w:r>
    </w:p>
    <w:p w:rsidR="00FE2188" w:rsidRDefault="00FE2188" w:rsidP="00FE21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2188" w:rsidRDefault="00FE2188" w:rsidP="008916EC">
      <w:pPr>
        <w:pStyle w:val="FronterPage"/>
        <w:tabs>
          <w:tab w:val="clear" w:pos="720"/>
          <w:tab w:val="clear" w:pos="1440"/>
          <w:tab w:val="clear" w:pos="2160"/>
          <w:tab w:val="clear" w:pos="2880"/>
          <w:tab w:val="clear" w:pos="3600"/>
          <w:tab w:val="clear" w:pos="4320"/>
          <w:tab w:val="clear" w:pos="5040"/>
        </w:tabs>
        <w:sectPr w:rsidR="00FE2188" w:rsidSect="00FE2188">
          <w:type w:val="continuous"/>
          <w:pgSz w:w="12240" w:h="20160" w:code="5"/>
          <w:pgMar w:top="1440" w:right="2275" w:bottom="1440" w:left="2275" w:header="72" w:footer="720" w:gutter="0"/>
          <w:pgNumType w:start="1"/>
          <w:cols w:space="720"/>
          <w:docGrid w:linePitch="360"/>
        </w:sectPr>
      </w:pPr>
    </w:p>
    <w:p w:rsidR="00686AEB" w:rsidRPr="00677316" w:rsidRDefault="000D3F89" w:rsidP="003E47BA">
      <w:pPr>
        <w:pStyle w:val="HangingAnAct"/>
        <w:rPr>
          <w:rStyle w:val="HangingAnActChar"/>
        </w:rPr>
      </w:pPr>
      <w:r>
        <w:rPr>
          <w:rStyle w:val="BillHead"/>
        </w:rPr>
        <w:lastRenderedPageBreak/>
        <w:t>An Act</w:t>
      </w:r>
      <w:r w:rsidR="00686AEB" w:rsidRPr="006B7FA7">
        <w:rPr>
          <w:rStyle w:val="HangingAnActChar"/>
        </w:rPr>
        <w:t xml:space="preserve"> </w:t>
      </w:r>
      <w:r w:rsidR="00BC2D42" w:rsidRPr="00BC2D42">
        <w:rPr>
          <w:rStyle w:val="HangingAnActChar"/>
        </w:rPr>
        <w:t>concerning grants from federal COVID-19 relief programs.</w:t>
      </w:r>
    </w:p>
    <w:p w:rsidR="000B1054" w:rsidRPr="00D71D68" w:rsidRDefault="000B1054" w:rsidP="000B1054"/>
    <w:p w:rsidR="00686AEB" w:rsidRPr="00AA7880" w:rsidRDefault="00686AEB" w:rsidP="00686AEB">
      <w:r>
        <w:tab/>
      </w:r>
      <w:r w:rsidR="000D3F89">
        <w:rPr>
          <w:rStyle w:val="BillHeading2"/>
        </w:rPr>
        <w:t>Be It Enacted</w:t>
      </w:r>
      <w:r>
        <w:rPr>
          <w:rStyle w:val="BillHeading2"/>
        </w:rPr>
        <w:t xml:space="preserve"> </w:t>
      </w:r>
      <w:r w:rsidR="000D3F89">
        <w:rPr>
          <w:rStyle w:val="BillLanguage"/>
        </w:rPr>
        <w:t>by the Senate and General Assembly of the State of New Jersey:</w:t>
      </w:r>
    </w:p>
    <w:p w:rsidR="00686AEB" w:rsidRPr="00D71D68" w:rsidRDefault="00686AEB" w:rsidP="00686AEB"/>
    <w:p w:rsidR="00DF7E00" w:rsidRDefault="00381AD7" w:rsidP="00DF7E00">
      <w:r>
        <w:tab/>
        <w:t>1.</w:t>
      </w:r>
      <w:r w:rsidR="00AB5B8E">
        <w:tab/>
      </w:r>
      <w:r w:rsidR="00DF7E00">
        <w:t xml:space="preserve">a.  </w:t>
      </w:r>
      <w:r>
        <w:t xml:space="preserve">To the </w:t>
      </w:r>
      <w:r w:rsidR="00644DE1">
        <w:t xml:space="preserve">extent consistent with </w:t>
      </w:r>
      <w:r w:rsidR="00DF7E00">
        <w:t xml:space="preserve">federal law and regulations of the federal agencies involved, all federal </w:t>
      </w:r>
      <w:r w:rsidR="00D01D2E">
        <w:t>funding</w:t>
      </w:r>
      <w:r w:rsidR="00DF7E00">
        <w:t xml:space="preserve"> </w:t>
      </w:r>
      <w:r w:rsidR="00C657A0">
        <w:t xml:space="preserve">for coronavirus disease 2019 (COVID-19) relief, aid, or stimulus </w:t>
      </w:r>
      <w:r w:rsidR="00DF7E00">
        <w:t xml:space="preserve">provided to the State </w:t>
      </w:r>
      <w:r w:rsidR="00E87202">
        <w:t xml:space="preserve">to disburse to local governments </w:t>
      </w:r>
      <w:r w:rsidR="00DC02BB">
        <w:t>in the form of a grant program</w:t>
      </w:r>
      <w:r w:rsidR="00C657A0">
        <w:t xml:space="preserve">, </w:t>
      </w:r>
      <w:r w:rsidR="00DF7E00">
        <w:t>and not already dispersed, committed, or incurred</w:t>
      </w:r>
      <w:r w:rsidR="00E8660D">
        <w:t xml:space="preserve"> as of the effective date of </w:t>
      </w:r>
      <w:r w:rsidR="00E8660D" w:rsidRPr="00E8660D">
        <w:t xml:space="preserve">P.L. </w:t>
      </w:r>
      <w:r w:rsidR="00E8660D">
        <w:t xml:space="preserve">    </w:t>
      </w:r>
      <w:r w:rsidR="00E8660D" w:rsidRPr="00E8660D">
        <w:t>, c.</w:t>
      </w:r>
      <w:r w:rsidR="00E8660D">
        <w:t xml:space="preserve">   </w:t>
      </w:r>
      <w:r w:rsidR="00E8660D" w:rsidRPr="00E8660D">
        <w:t xml:space="preserve"> (C.</w:t>
      </w:r>
      <w:r w:rsidR="00E8660D">
        <w:t xml:space="preserve">        </w:t>
      </w:r>
      <w:r w:rsidR="00E8660D" w:rsidRPr="00E8660D">
        <w:t xml:space="preserve"> )</w:t>
      </w:r>
      <w:r w:rsidR="00E8660D">
        <w:t xml:space="preserve"> </w:t>
      </w:r>
      <w:r w:rsidR="00E8660D" w:rsidRPr="00E8660D">
        <w:t>(pending before the Legislature as this bill)</w:t>
      </w:r>
      <w:r w:rsidR="00DF7E00">
        <w:t xml:space="preserve">, shall </w:t>
      </w:r>
      <w:r w:rsidR="00C657A0" w:rsidRPr="00C657A0">
        <w:t>be disbursed proportionally according to populat</w:t>
      </w:r>
      <w:r w:rsidR="00C657A0">
        <w:t>ion with no minimum population</w:t>
      </w:r>
      <w:r w:rsidR="00FE3B63">
        <w:t xml:space="preserve"> required to receive federal funding</w:t>
      </w:r>
      <w:r w:rsidR="00C657A0">
        <w:t>.</w:t>
      </w:r>
    </w:p>
    <w:p w:rsidR="00381AD7" w:rsidRDefault="007B2C82" w:rsidP="00686AEB">
      <w:r>
        <w:tab/>
        <w:t>b.</w:t>
      </w:r>
      <w:r w:rsidR="00AB5B8E">
        <w:tab/>
      </w:r>
      <w:r w:rsidR="00242E1F">
        <w:t>Pri</w:t>
      </w:r>
      <w:r w:rsidR="00A65156">
        <w:t>or to enactment of this section</w:t>
      </w:r>
      <w:r w:rsidR="00242E1F">
        <w:t>,</w:t>
      </w:r>
      <w:r w:rsidR="00A65156">
        <w:t xml:space="preserve"> </w:t>
      </w:r>
      <w:r w:rsidR="00242E1F">
        <w:t>t</w:t>
      </w:r>
      <w:r w:rsidR="008B0FAA">
        <w:t xml:space="preserve">he Department of the </w:t>
      </w:r>
      <w:r w:rsidR="00937DA3">
        <w:t xml:space="preserve">Treasury, in consultation with the Department of </w:t>
      </w:r>
      <w:r w:rsidR="00C96F58">
        <w:t>Community Affairs</w:t>
      </w:r>
      <w:r w:rsidR="00937DA3">
        <w:t>, the Department of</w:t>
      </w:r>
      <w:r w:rsidR="00C96F58">
        <w:t xml:space="preserve"> Health</w:t>
      </w:r>
      <w:r w:rsidR="00937DA3">
        <w:t xml:space="preserve">, and the New Jersey Economic Development Authority, shall </w:t>
      </w:r>
      <w:r w:rsidR="00E15793">
        <w:t xml:space="preserve">promulgate regulations </w:t>
      </w:r>
      <w:r w:rsidR="00A73468" w:rsidRPr="00A73468">
        <w:t>pursuant to the "Administrative Procedure Act," P.L.1968, c.410 (C.52:14B-1</w:t>
      </w:r>
      <w:r w:rsidR="00AB5B8E">
        <w:t> </w:t>
      </w:r>
      <w:r w:rsidR="00A73468" w:rsidRPr="00A73468">
        <w:t>et</w:t>
      </w:r>
      <w:r w:rsidR="00AB5B8E">
        <w:t> </w:t>
      </w:r>
      <w:r w:rsidR="00A73468" w:rsidRPr="00A73468">
        <w:t>seq.),</w:t>
      </w:r>
      <w:r w:rsidR="00AB5B8E">
        <w:t> </w:t>
      </w:r>
      <w:r w:rsidR="0053284C">
        <w:t xml:space="preserve">defining the </w:t>
      </w:r>
      <w:r w:rsidR="00F93FDD">
        <w:t>new criteria for the grant program</w:t>
      </w:r>
      <w:r w:rsidR="00E87202">
        <w:t>s, based on need, for local governments</w:t>
      </w:r>
      <w:r w:rsidR="00F93FDD">
        <w:t xml:space="preserve"> to apply.</w:t>
      </w:r>
      <w:r w:rsidR="001C5130">
        <w:t xml:space="preserve">  The Department of the Treasury shall post the regulations on the department’s Internet website.</w:t>
      </w:r>
    </w:p>
    <w:p w:rsidR="00381AD7" w:rsidRDefault="00381AD7" w:rsidP="00686AEB"/>
    <w:p w:rsidR="00686AEB" w:rsidRPr="00AA7880" w:rsidRDefault="00686AEB" w:rsidP="00686AEB">
      <w:r>
        <w:tab/>
      </w:r>
      <w:r w:rsidR="000E6A5B">
        <w:t>2</w:t>
      </w:r>
      <w:r w:rsidR="000D3F89">
        <w:t>.</w:t>
      </w:r>
      <w:r w:rsidR="00AB5B8E">
        <w:tab/>
      </w:r>
      <w:r w:rsidR="000D3F89">
        <w:t>This act shall take effect</w:t>
      </w:r>
      <w:r w:rsidR="000E6A5B">
        <w:t xml:space="preserve"> 90 days after enactment</w:t>
      </w:r>
      <w:r w:rsidR="00992249">
        <w:t xml:space="preserve"> and shall expire </w:t>
      </w:r>
      <w:r w:rsidR="00253F8F">
        <w:t>upon the disbursement</w:t>
      </w:r>
      <w:r w:rsidR="00B00F2D">
        <w:t xml:space="preserve"> of all</w:t>
      </w:r>
      <w:r w:rsidR="002C3026">
        <w:t xml:space="preserve"> federal</w:t>
      </w:r>
      <w:r w:rsidR="00B00F2D">
        <w:t xml:space="preserve"> </w:t>
      </w:r>
      <w:r w:rsidR="002737C4">
        <w:t xml:space="preserve">COVID-19 </w:t>
      </w:r>
      <w:r w:rsidR="00253F8F">
        <w:t>grant monies for local governments</w:t>
      </w:r>
      <w:r w:rsidR="000E6A5B">
        <w:t>.</w:t>
      </w:r>
    </w:p>
    <w:p w:rsidR="00686AEB" w:rsidRDefault="00686AEB" w:rsidP="00686AEB"/>
    <w:p w:rsidR="00AB5B8E" w:rsidRPr="00CE7BD8" w:rsidRDefault="00AB5B8E" w:rsidP="00686AEB"/>
    <w:p w:rsidR="00686AEB" w:rsidRPr="00AA7880" w:rsidRDefault="00686AEB" w:rsidP="00686AEB">
      <w:pPr>
        <w:jc w:val="center"/>
      </w:pPr>
      <w:r w:rsidRPr="00D71D68">
        <w:t>STATEMENT</w:t>
      </w:r>
    </w:p>
    <w:p w:rsidR="00686AEB" w:rsidRDefault="00686AEB" w:rsidP="00686AEB"/>
    <w:p w:rsidR="00683E93" w:rsidRDefault="00683E93" w:rsidP="00683E93">
      <w:r>
        <w:tab/>
      </w:r>
      <w:r w:rsidR="002737C4" w:rsidRPr="002737C4">
        <w:t xml:space="preserve">To the extent consistent with federal law and regulations of the federal agencies involved, all federal funding for COVID-19 relief, aid, or stimulus provided to the State to disburse to local governments in the form of a grant program, and not already dispersed, committed, or incurred as of the effective date of </w:t>
      </w:r>
      <w:r w:rsidR="002737C4">
        <w:t>the bill</w:t>
      </w:r>
      <w:r w:rsidR="002737C4" w:rsidRPr="002737C4">
        <w:t xml:space="preserve">, </w:t>
      </w:r>
      <w:r w:rsidR="002737C4">
        <w:t>would</w:t>
      </w:r>
      <w:r w:rsidR="002737C4" w:rsidRPr="002737C4">
        <w:t xml:space="preserve"> be disbursed proportionally according to population with no minimum population required to receive federal funding.</w:t>
      </w:r>
    </w:p>
    <w:p w:rsidR="00683E93" w:rsidRDefault="00683E93" w:rsidP="00683E93">
      <w:r>
        <w:tab/>
        <w:t>Prior to enactment of the bill, the Department of the Treasury, in consultation with the Department of Community Affairs, the Department of Health, and the New Jersey Economic Development Authority, would be required to promulgate regulations</w:t>
      </w:r>
      <w:r w:rsidR="00253F8F">
        <w:t>,</w:t>
      </w:r>
      <w:r>
        <w:t xml:space="preserve"> </w:t>
      </w:r>
      <w:r w:rsidR="00253F8F">
        <w:t xml:space="preserve">and post </w:t>
      </w:r>
      <w:r w:rsidR="004D1776">
        <w:t xml:space="preserve">the regulations </w:t>
      </w:r>
      <w:r>
        <w:t>on its Internet website</w:t>
      </w:r>
      <w:r w:rsidR="00253F8F">
        <w:t>,</w:t>
      </w:r>
      <w:r>
        <w:t xml:space="preserve"> defining the new criteria for the grant program</w:t>
      </w:r>
      <w:r w:rsidR="00253F8F">
        <w:t>s, based on need, for local governments</w:t>
      </w:r>
      <w:r>
        <w:t xml:space="preserve"> to apply.</w:t>
      </w:r>
    </w:p>
    <w:p w:rsidR="002B02CC" w:rsidRDefault="00C2404F" w:rsidP="009319E9">
      <w:r>
        <w:tab/>
        <w:t xml:space="preserve">The bill would </w:t>
      </w:r>
      <w:r w:rsidR="002737C4" w:rsidRPr="002737C4">
        <w:t>take effect 90 days after enactment and shall expire upon the disbursement of all federal COVID-19 grant monies for local governments.</w:t>
      </w:r>
    </w:p>
    <w:sectPr w:rsidR="002B02CC" w:rsidSect="00FE21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2BE" w:rsidRDefault="00F822BE">
      <w:r>
        <w:separator/>
      </w:r>
    </w:p>
  </w:endnote>
  <w:endnote w:type="continuationSeparator" w:id="0">
    <w:p w:rsidR="00F822BE" w:rsidRDefault="00F82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2BE" w:rsidRDefault="00F822BE">
      <w:r>
        <w:separator/>
      </w:r>
    </w:p>
  </w:footnote>
  <w:footnote w:type="continuationSeparator" w:id="0">
    <w:p w:rsidR="00F822BE" w:rsidRDefault="00F82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6B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2188" w:rsidRDefault="00FE2188" w:rsidP="00FE2188">
    <w:pPr>
      <w:pStyle w:val="bpuHeadSpon"/>
    </w:pPr>
    <w:r w:rsidRPr="00FE2188">
      <w:rPr>
        <w:rStyle w:val="bpuHeadSponChar"/>
      </w:rPr>
      <w:t>A5393</w:t>
    </w:r>
    <w:r>
      <w:t xml:space="preserve"> DUNN</w:t>
    </w:r>
  </w:p>
  <w:p w:rsidR="00FE2188" w:rsidRDefault="00FE2188" w:rsidP="00FE2188">
    <w:pPr>
      <w:pStyle w:val="bpuHeadSpon"/>
    </w:pPr>
    <w:r>
      <w:fldChar w:fldCharType="begin"/>
    </w:r>
    <w:r>
      <w:instrText xml:space="preserve"> PAGE  \* MERGEFORMAT </w:instrText>
    </w:r>
    <w:r>
      <w:fldChar w:fldCharType="separate"/>
    </w:r>
    <w:r w:rsidR="00AB5B8E">
      <w:rPr>
        <w:noProof/>
      </w:rPr>
      <w:t>3</w:t>
    </w:r>
    <w:r>
      <w:fldChar w:fldCharType="end"/>
    </w:r>
  </w:p>
  <w:p w:rsidR="00FE2188" w:rsidRDefault="00FE2188" w:rsidP="00FE21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2188" w:rsidRDefault="00FE2188" w:rsidP="00FE2188">
    <w:pPr>
      <w:pStyle w:val="bpuHeadSpon"/>
    </w:pPr>
    <w:r w:rsidRPr="00FE2188">
      <w:rPr>
        <w:rStyle w:val="bpuHeadSponChar"/>
      </w:rPr>
      <w:t>A5393</w:t>
    </w:r>
    <w:r>
      <w:t xml:space="preserve"> DUNN</w:t>
    </w:r>
  </w:p>
  <w:p w:rsidR="00FE2188" w:rsidRDefault="00FE2188" w:rsidP="00FE2188">
    <w:pPr>
      <w:pStyle w:val="bpuHeadSpon"/>
    </w:pPr>
    <w:r>
      <w:fldChar w:fldCharType="begin"/>
    </w:r>
    <w:r>
      <w:instrText xml:space="preserve"> PAGE  \* MERGEFORMAT </w:instrText>
    </w:r>
    <w:r>
      <w:fldChar w:fldCharType="separate"/>
    </w:r>
    <w:r w:rsidR="00B16B9E">
      <w:rPr>
        <w:noProof/>
      </w:rPr>
      <w:t>2</w:t>
    </w:r>
    <w:r>
      <w:fldChar w:fldCharType="end"/>
    </w:r>
  </w:p>
  <w:p w:rsidR="00FE2188" w:rsidRDefault="00FE2188" w:rsidP="00FE21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1DF"/>
    <w:rsid w:val="000051BD"/>
    <w:rsid w:val="000160A5"/>
    <w:rsid w:val="0002335B"/>
    <w:rsid w:val="0003549A"/>
    <w:rsid w:val="000367AE"/>
    <w:rsid w:val="00043B22"/>
    <w:rsid w:val="00054975"/>
    <w:rsid w:val="00057D20"/>
    <w:rsid w:val="0006197C"/>
    <w:rsid w:val="0006281F"/>
    <w:rsid w:val="0007036A"/>
    <w:rsid w:val="0008141C"/>
    <w:rsid w:val="000823CB"/>
    <w:rsid w:val="00092F6B"/>
    <w:rsid w:val="00094A55"/>
    <w:rsid w:val="000A44A7"/>
    <w:rsid w:val="000A6D36"/>
    <w:rsid w:val="000B1054"/>
    <w:rsid w:val="000B3411"/>
    <w:rsid w:val="000C054C"/>
    <w:rsid w:val="000C12C2"/>
    <w:rsid w:val="000C5038"/>
    <w:rsid w:val="000D11AF"/>
    <w:rsid w:val="000D3F89"/>
    <w:rsid w:val="000D6255"/>
    <w:rsid w:val="000D6262"/>
    <w:rsid w:val="000D7B4A"/>
    <w:rsid w:val="000E4006"/>
    <w:rsid w:val="000E6A5B"/>
    <w:rsid w:val="000F3DA2"/>
    <w:rsid w:val="000F5FDE"/>
    <w:rsid w:val="000F7466"/>
    <w:rsid w:val="0013000E"/>
    <w:rsid w:val="00133F81"/>
    <w:rsid w:val="00135943"/>
    <w:rsid w:val="0014664C"/>
    <w:rsid w:val="001645FB"/>
    <w:rsid w:val="00173D2B"/>
    <w:rsid w:val="00181676"/>
    <w:rsid w:val="00181AA6"/>
    <w:rsid w:val="00183603"/>
    <w:rsid w:val="0018410E"/>
    <w:rsid w:val="00194E78"/>
    <w:rsid w:val="0019707B"/>
    <w:rsid w:val="00197E8B"/>
    <w:rsid w:val="00197FA4"/>
    <w:rsid w:val="001A161A"/>
    <w:rsid w:val="001A3B79"/>
    <w:rsid w:val="001A66B6"/>
    <w:rsid w:val="001B4716"/>
    <w:rsid w:val="001B4EA4"/>
    <w:rsid w:val="001C5130"/>
    <w:rsid w:val="001C7C52"/>
    <w:rsid w:val="001D25F3"/>
    <w:rsid w:val="001E15F1"/>
    <w:rsid w:val="001E16FA"/>
    <w:rsid w:val="001E6213"/>
    <w:rsid w:val="001F14C7"/>
    <w:rsid w:val="001F7405"/>
    <w:rsid w:val="00205533"/>
    <w:rsid w:val="00212B8D"/>
    <w:rsid w:val="002206C8"/>
    <w:rsid w:val="00222983"/>
    <w:rsid w:val="002370D0"/>
    <w:rsid w:val="00242E1F"/>
    <w:rsid w:val="00253F8F"/>
    <w:rsid w:val="00255958"/>
    <w:rsid w:val="00257FA2"/>
    <w:rsid w:val="0026574A"/>
    <w:rsid w:val="002660BB"/>
    <w:rsid w:val="002720E8"/>
    <w:rsid w:val="002737C4"/>
    <w:rsid w:val="00275293"/>
    <w:rsid w:val="002776B0"/>
    <w:rsid w:val="00286C7E"/>
    <w:rsid w:val="002A072F"/>
    <w:rsid w:val="002A1029"/>
    <w:rsid w:val="002A3A1A"/>
    <w:rsid w:val="002A4692"/>
    <w:rsid w:val="002A51BA"/>
    <w:rsid w:val="002B02CC"/>
    <w:rsid w:val="002B2E26"/>
    <w:rsid w:val="002B3FE6"/>
    <w:rsid w:val="002C2D81"/>
    <w:rsid w:val="002C3026"/>
    <w:rsid w:val="002C461E"/>
    <w:rsid w:val="002C6CEC"/>
    <w:rsid w:val="002E09CE"/>
    <w:rsid w:val="002E69D1"/>
    <w:rsid w:val="002F3BA6"/>
    <w:rsid w:val="0030791F"/>
    <w:rsid w:val="00312863"/>
    <w:rsid w:val="00315320"/>
    <w:rsid w:val="00325776"/>
    <w:rsid w:val="00325E27"/>
    <w:rsid w:val="003271DF"/>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7BF"/>
    <w:rsid w:val="003702CA"/>
    <w:rsid w:val="00370617"/>
    <w:rsid w:val="00381AD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C25"/>
    <w:rsid w:val="0043386C"/>
    <w:rsid w:val="00436F2D"/>
    <w:rsid w:val="00436F5D"/>
    <w:rsid w:val="00440C65"/>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9DC"/>
    <w:rsid w:val="004C742C"/>
    <w:rsid w:val="004D1776"/>
    <w:rsid w:val="004E1F3E"/>
    <w:rsid w:val="004E6CED"/>
    <w:rsid w:val="004F21BD"/>
    <w:rsid w:val="004F4F1D"/>
    <w:rsid w:val="004F74DD"/>
    <w:rsid w:val="00501317"/>
    <w:rsid w:val="0050495C"/>
    <w:rsid w:val="00505DC9"/>
    <w:rsid w:val="00506E1E"/>
    <w:rsid w:val="00513C81"/>
    <w:rsid w:val="00527BFB"/>
    <w:rsid w:val="0053284C"/>
    <w:rsid w:val="00532A32"/>
    <w:rsid w:val="00540B0B"/>
    <w:rsid w:val="0054460F"/>
    <w:rsid w:val="00547BFA"/>
    <w:rsid w:val="005536CD"/>
    <w:rsid w:val="00554051"/>
    <w:rsid w:val="00557240"/>
    <w:rsid w:val="005629A4"/>
    <w:rsid w:val="00563498"/>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DE1"/>
    <w:rsid w:val="00645E6A"/>
    <w:rsid w:val="00665CBC"/>
    <w:rsid w:val="00667A5C"/>
    <w:rsid w:val="00676DE7"/>
    <w:rsid w:val="00677316"/>
    <w:rsid w:val="00683E9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6B3"/>
    <w:rsid w:val="007502CB"/>
    <w:rsid w:val="00752D79"/>
    <w:rsid w:val="00752E20"/>
    <w:rsid w:val="00756EDE"/>
    <w:rsid w:val="00761880"/>
    <w:rsid w:val="00764456"/>
    <w:rsid w:val="00781B4D"/>
    <w:rsid w:val="007824BF"/>
    <w:rsid w:val="00783B8D"/>
    <w:rsid w:val="00794B94"/>
    <w:rsid w:val="00794BD4"/>
    <w:rsid w:val="007A2F73"/>
    <w:rsid w:val="007A3061"/>
    <w:rsid w:val="007A5A0B"/>
    <w:rsid w:val="007A6F93"/>
    <w:rsid w:val="007B2C8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11F"/>
    <w:rsid w:val="00845F3C"/>
    <w:rsid w:val="008461B8"/>
    <w:rsid w:val="008462F1"/>
    <w:rsid w:val="00847EF1"/>
    <w:rsid w:val="008538FA"/>
    <w:rsid w:val="00856DDE"/>
    <w:rsid w:val="008573B0"/>
    <w:rsid w:val="00866563"/>
    <w:rsid w:val="00867AC2"/>
    <w:rsid w:val="0087056E"/>
    <w:rsid w:val="00875402"/>
    <w:rsid w:val="00884D51"/>
    <w:rsid w:val="00887542"/>
    <w:rsid w:val="008916EC"/>
    <w:rsid w:val="00891E4F"/>
    <w:rsid w:val="008A31C5"/>
    <w:rsid w:val="008A4F9A"/>
    <w:rsid w:val="008B0FAA"/>
    <w:rsid w:val="008B2850"/>
    <w:rsid w:val="008C79B3"/>
    <w:rsid w:val="008D77BD"/>
    <w:rsid w:val="008E07A9"/>
    <w:rsid w:val="008E454C"/>
    <w:rsid w:val="008F1E5A"/>
    <w:rsid w:val="00901BDA"/>
    <w:rsid w:val="009121D8"/>
    <w:rsid w:val="00912D9C"/>
    <w:rsid w:val="00916F7A"/>
    <w:rsid w:val="00917FE3"/>
    <w:rsid w:val="009318C7"/>
    <w:rsid w:val="009319E9"/>
    <w:rsid w:val="00931C09"/>
    <w:rsid w:val="009348C2"/>
    <w:rsid w:val="00937DA3"/>
    <w:rsid w:val="00943A72"/>
    <w:rsid w:val="009440D0"/>
    <w:rsid w:val="009523A3"/>
    <w:rsid w:val="00960958"/>
    <w:rsid w:val="00963A46"/>
    <w:rsid w:val="00966A3E"/>
    <w:rsid w:val="0097085E"/>
    <w:rsid w:val="00971493"/>
    <w:rsid w:val="00971AD9"/>
    <w:rsid w:val="00973069"/>
    <w:rsid w:val="00973523"/>
    <w:rsid w:val="00980766"/>
    <w:rsid w:val="009835D4"/>
    <w:rsid w:val="009865D4"/>
    <w:rsid w:val="00992249"/>
    <w:rsid w:val="00997152"/>
    <w:rsid w:val="009972CD"/>
    <w:rsid w:val="009A08BA"/>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AA5"/>
    <w:rsid w:val="00A222C2"/>
    <w:rsid w:val="00A305D6"/>
    <w:rsid w:val="00A342C4"/>
    <w:rsid w:val="00A50F6B"/>
    <w:rsid w:val="00A52237"/>
    <w:rsid w:val="00A551D6"/>
    <w:rsid w:val="00A6251B"/>
    <w:rsid w:val="00A65156"/>
    <w:rsid w:val="00A6754E"/>
    <w:rsid w:val="00A70F58"/>
    <w:rsid w:val="00A72987"/>
    <w:rsid w:val="00A73468"/>
    <w:rsid w:val="00A7346B"/>
    <w:rsid w:val="00A84C4F"/>
    <w:rsid w:val="00A932A1"/>
    <w:rsid w:val="00A96E06"/>
    <w:rsid w:val="00AA6197"/>
    <w:rsid w:val="00AA6C70"/>
    <w:rsid w:val="00AB16FD"/>
    <w:rsid w:val="00AB4813"/>
    <w:rsid w:val="00AB5B8E"/>
    <w:rsid w:val="00AC4BBE"/>
    <w:rsid w:val="00AC6466"/>
    <w:rsid w:val="00AC7639"/>
    <w:rsid w:val="00AD08BB"/>
    <w:rsid w:val="00AD0EC0"/>
    <w:rsid w:val="00AD70D6"/>
    <w:rsid w:val="00AD75BC"/>
    <w:rsid w:val="00AD7BB0"/>
    <w:rsid w:val="00AD7BC9"/>
    <w:rsid w:val="00AE1871"/>
    <w:rsid w:val="00AF0DB9"/>
    <w:rsid w:val="00AF1A8C"/>
    <w:rsid w:val="00B00F2D"/>
    <w:rsid w:val="00B0116D"/>
    <w:rsid w:val="00B01173"/>
    <w:rsid w:val="00B02F35"/>
    <w:rsid w:val="00B05A3C"/>
    <w:rsid w:val="00B07100"/>
    <w:rsid w:val="00B1138C"/>
    <w:rsid w:val="00B16B9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D42"/>
    <w:rsid w:val="00BC7892"/>
    <w:rsid w:val="00BE24D6"/>
    <w:rsid w:val="00BE7EFA"/>
    <w:rsid w:val="00BF06AD"/>
    <w:rsid w:val="00BF2C67"/>
    <w:rsid w:val="00C04F4D"/>
    <w:rsid w:val="00C12E48"/>
    <w:rsid w:val="00C13D14"/>
    <w:rsid w:val="00C15F53"/>
    <w:rsid w:val="00C16D6E"/>
    <w:rsid w:val="00C23F09"/>
    <w:rsid w:val="00C2404F"/>
    <w:rsid w:val="00C25356"/>
    <w:rsid w:val="00C328D0"/>
    <w:rsid w:val="00C46BC1"/>
    <w:rsid w:val="00C5235F"/>
    <w:rsid w:val="00C54CE2"/>
    <w:rsid w:val="00C657A0"/>
    <w:rsid w:val="00C66BF3"/>
    <w:rsid w:val="00C70140"/>
    <w:rsid w:val="00C73CA7"/>
    <w:rsid w:val="00C822F6"/>
    <w:rsid w:val="00C82AC2"/>
    <w:rsid w:val="00C8456C"/>
    <w:rsid w:val="00C84645"/>
    <w:rsid w:val="00C91E19"/>
    <w:rsid w:val="00C92402"/>
    <w:rsid w:val="00C92867"/>
    <w:rsid w:val="00C93B93"/>
    <w:rsid w:val="00C96F58"/>
    <w:rsid w:val="00CA037D"/>
    <w:rsid w:val="00CA0837"/>
    <w:rsid w:val="00CA2442"/>
    <w:rsid w:val="00CA4725"/>
    <w:rsid w:val="00CB6246"/>
    <w:rsid w:val="00CC0A17"/>
    <w:rsid w:val="00CD0F93"/>
    <w:rsid w:val="00CD1BD1"/>
    <w:rsid w:val="00CD528D"/>
    <w:rsid w:val="00CE1108"/>
    <w:rsid w:val="00CE78BF"/>
    <w:rsid w:val="00CF65EB"/>
    <w:rsid w:val="00CF72AD"/>
    <w:rsid w:val="00CF7843"/>
    <w:rsid w:val="00D01D2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F6F"/>
    <w:rsid w:val="00D9410B"/>
    <w:rsid w:val="00D9695B"/>
    <w:rsid w:val="00DA2417"/>
    <w:rsid w:val="00DA5585"/>
    <w:rsid w:val="00DB02AC"/>
    <w:rsid w:val="00DB6AA2"/>
    <w:rsid w:val="00DC02BB"/>
    <w:rsid w:val="00DE10D1"/>
    <w:rsid w:val="00DE2514"/>
    <w:rsid w:val="00DE6851"/>
    <w:rsid w:val="00DF03EE"/>
    <w:rsid w:val="00DF7E00"/>
    <w:rsid w:val="00E01B71"/>
    <w:rsid w:val="00E023EF"/>
    <w:rsid w:val="00E05CC9"/>
    <w:rsid w:val="00E15573"/>
    <w:rsid w:val="00E15793"/>
    <w:rsid w:val="00E25A5B"/>
    <w:rsid w:val="00E373C7"/>
    <w:rsid w:val="00E4267B"/>
    <w:rsid w:val="00E42F13"/>
    <w:rsid w:val="00E452DF"/>
    <w:rsid w:val="00E543CF"/>
    <w:rsid w:val="00E546FD"/>
    <w:rsid w:val="00E561F1"/>
    <w:rsid w:val="00E608F1"/>
    <w:rsid w:val="00E611B9"/>
    <w:rsid w:val="00E7144F"/>
    <w:rsid w:val="00E73D74"/>
    <w:rsid w:val="00E76A79"/>
    <w:rsid w:val="00E80692"/>
    <w:rsid w:val="00E80C24"/>
    <w:rsid w:val="00E8660D"/>
    <w:rsid w:val="00E87202"/>
    <w:rsid w:val="00E93836"/>
    <w:rsid w:val="00EA306D"/>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22BE"/>
    <w:rsid w:val="00F93FDD"/>
    <w:rsid w:val="00FA0AFC"/>
    <w:rsid w:val="00FA1C82"/>
    <w:rsid w:val="00FA2ED1"/>
    <w:rsid w:val="00FA4A52"/>
    <w:rsid w:val="00FB4045"/>
    <w:rsid w:val="00FB4D8E"/>
    <w:rsid w:val="00FC0D0A"/>
    <w:rsid w:val="00FC1B0B"/>
    <w:rsid w:val="00FD2F97"/>
    <w:rsid w:val="00FD497F"/>
    <w:rsid w:val="00FE2188"/>
    <w:rsid w:val="00FE3B6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8CECEC-473A-4212-95C6-EADC223EB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E2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408</Words>
  <Characters>2243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A5393</vt:lpstr>
    </vt:vector>
  </TitlesOfParts>
  <Manager>R224</Manager>
  <Company>NJ Office of Legislative Services</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A5393</dc:title>
  <dc:subject/>
  <dc:creator>Assemblywoman  DUNN</dc:creator>
  <cp:keywords>A5393|2|LG |317|264|297|F|0|</cp:keywords>
  <dc:description>INTRODUCED FEBRUARY 23, 2021</dc:description>
  <cp:lastModifiedBy>Franks, Denise</cp:lastModifiedBy>
  <cp:revision>2</cp:revision>
  <cp:lastPrinted>2021-02-23T18:06:00Z</cp:lastPrinted>
  <dcterms:created xsi:type="dcterms:W3CDTF">2021-02-23T21:48:00Z</dcterms:created>
  <dcterms:modified xsi:type="dcterms:W3CDTF">2021-02-23T21:48:00Z</dcterms:modified>
  <cp:category>s.1: C.40A:4-53.1; s.2: Eff. date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