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6D5" w:rsidRDefault="008206D5" w:rsidP="008206D5">
      <w:pPr>
        <w:pStyle w:val="bpuBill"/>
      </w:pPr>
      <w:bookmarkStart w:id="0" w:name="bpuFrontPg"/>
      <w:bookmarkStart w:id="1" w:name="_GoBack"/>
      <w:bookmarkEnd w:id="0"/>
      <w:bookmarkEnd w:id="1"/>
      <w:r>
        <w:t xml:space="preserve">ASSEMBLY, No. 5395 </w:t>
      </w:r>
    </w:p>
    <w:p w:rsidR="008206D5" w:rsidRPr="009D38FF" w:rsidRDefault="008206D5" w:rsidP="008206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2126" r:id="rId8"/>
        </w:object>
      </w:r>
    </w:p>
    <w:p w:rsidR="008206D5" w:rsidRDefault="008206D5" w:rsidP="008206D5">
      <w:pPr>
        <w:pStyle w:val="bpuState"/>
      </w:pPr>
      <w:r>
        <w:t>STATE OF NEW JERSEY</w:t>
      </w:r>
    </w:p>
    <w:p w:rsidR="008206D5" w:rsidRDefault="008206D5" w:rsidP="008206D5">
      <w:pPr>
        <w:pStyle w:val="bpuLegislature"/>
      </w:pPr>
      <w:r>
        <w:t>219th LEGISLATURE</w:t>
      </w:r>
    </w:p>
    <w:p w:rsidR="008206D5" w:rsidRDefault="008206D5" w:rsidP="008206D5">
      <w:pPr>
        <w:pStyle w:val="bpuWpGraphic"/>
      </w:pPr>
      <w:r>
        <w:object w:dxaOrig="8985" w:dyaOrig="255">
          <v:shape id="_x0000_i1026" type="#_x0000_t75" style="width:6in;height:12pt" o:ole="">
            <v:imagedata r:id="rId7" o:title=""/>
          </v:shape>
          <o:OLEObject Type="Embed" ProgID="WPWin6.1" ShapeID="_x0000_i1026" DrawAspect="Content" ObjectID="_1675602127" r:id="rId9"/>
        </w:object>
      </w:r>
      <w:r>
        <w:t xml:space="preserve">  </w:t>
      </w:r>
    </w:p>
    <w:p w:rsidR="008206D5" w:rsidRDefault="008206D5" w:rsidP="008206D5">
      <w:pPr>
        <w:pStyle w:val="bpuIntro"/>
      </w:pPr>
      <w:r>
        <w:t>INTRODUCED FEBRUARY 23, 2021</w:t>
      </w:r>
    </w:p>
    <w:p w:rsidR="008206D5" w:rsidRDefault="008206D5" w:rsidP="008206D5">
      <w:pPr>
        <w:pStyle w:val="bpuIntro"/>
      </w:pPr>
    </w:p>
    <w:p w:rsidR="008206D5" w:rsidRDefault="008206D5" w:rsidP="008206D5">
      <w:pPr>
        <w:pStyle w:val="bpuIntro"/>
        <w:sectPr w:rsidR="008206D5" w:rsidSect="008206D5">
          <w:headerReference w:type="even" r:id="rId10"/>
          <w:headerReference w:type="default" r:id="rId11"/>
          <w:pgSz w:w="12240" w:h="20160" w:code="5"/>
          <w:pgMar w:top="2160" w:right="1440" w:bottom="1440" w:left="1440" w:header="72" w:footer="720" w:gutter="0"/>
          <w:pgNumType w:start="1"/>
          <w:cols w:space="720"/>
          <w:docGrid w:linePitch="360"/>
        </w:sectPr>
      </w:pPr>
    </w:p>
    <w:p w:rsidR="008206D5" w:rsidRDefault="008206D5" w:rsidP="008206D5">
      <w:pPr>
        <w:pStyle w:val="bpuIntro"/>
      </w:pPr>
    </w:p>
    <w:p w:rsidR="008206D5" w:rsidRDefault="008206D5" w:rsidP="008206D5">
      <w:pPr>
        <w:pStyle w:val="bpuSponsor"/>
      </w:pPr>
      <w:r>
        <w:t>Sponsored by:</w:t>
      </w:r>
    </w:p>
    <w:p w:rsidR="008206D5" w:rsidRDefault="008206D5" w:rsidP="008206D5">
      <w:pPr>
        <w:pStyle w:val="bpuSponsor"/>
      </w:pPr>
      <w:r>
        <w:t>Assemblyman  SEAN T. KEAN</w:t>
      </w:r>
    </w:p>
    <w:p w:rsidR="008206D5" w:rsidRDefault="008206D5" w:rsidP="008206D5">
      <w:pPr>
        <w:pStyle w:val="bpuSponsor"/>
      </w:pPr>
      <w:r>
        <w:t>District 30 (Monmouth and Ocean)</w:t>
      </w:r>
    </w:p>
    <w:p w:rsidR="008206D5" w:rsidRDefault="008206D5" w:rsidP="008206D5">
      <w:pPr>
        <w:pStyle w:val="bpuSponsor"/>
      </w:pPr>
    </w:p>
    <w:p w:rsidR="008206D5" w:rsidRDefault="008206D5" w:rsidP="008206D5">
      <w:pPr>
        <w:pStyle w:val="bpuSponsor"/>
      </w:pPr>
    </w:p>
    <w:p w:rsidR="008206D5" w:rsidRDefault="008206D5" w:rsidP="008206D5">
      <w:pPr>
        <w:pStyle w:val="bpuSponsor"/>
      </w:pPr>
    </w:p>
    <w:p w:rsidR="008206D5" w:rsidRDefault="008206D5" w:rsidP="008206D5">
      <w:pPr>
        <w:pStyle w:val="bpuSponsor"/>
      </w:pPr>
    </w:p>
    <w:p w:rsidR="008206D5" w:rsidRDefault="008206D5" w:rsidP="008206D5">
      <w:pPr>
        <w:pStyle w:val="bpuSponsor"/>
      </w:pPr>
      <w:r>
        <w:t>SYNOPSIS</w:t>
      </w:r>
    </w:p>
    <w:p w:rsidR="008206D5" w:rsidRDefault="008206D5" w:rsidP="008206D5">
      <w:pPr>
        <w:pStyle w:val="bpuNormText"/>
      </w:pPr>
      <w:r>
        <w:tab/>
        <w:t xml:space="preserve">Enables municipality to allow newly elected member of municipal governing body to participate in meeting where public is excluded. </w:t>
      </w:r>
    </w:p>
    <w:p w:rsidR="008206D5" w:rsidRDefault="008206D5" w:rsidP="008206D5">
      <w:pPr>
        <w:pStyle w:val="bpuNormText"/>
      </w:pPr>
    </w:p>
    <w:p w:rsidR="008206D5" w:rsidRDefault="008206D5" w:rsidP="008206D5">
      <w:pPr>
        <w:pStyle w:val="bpuSponsor"/>
      </w:pPr>
      <w:r>
        <w:t xml:space="preserve">CURRENT VERSION OF TEXT </w:t>
      </w:r>
    </w:p>
    <w:p w:rsidR="008206D5" w:rsidRDefault="008206D5" w:rsidP="008206D5">
      <w:pPr>
        <w:pStyle w:val="bpuNormText"/>
      </w:pPr>
      <w:r>
        <w:tab/>
        <w:t>As introduced.</w:t>
      </w:r>
    </w:p>
    <w:p w:rsidR="008206D5" w:rsidRDefault="008206D5" w:rsidP="008206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06D5" w:rsidRDefault="008206D5" w:rsidP="008916EC">
      <w:pPr>
        <w:pStyle w:val="FronterPage"/>
        <w:tabs>
          <w:tab w:val="clear" w:pos="720"/>
          <w:tab w:val="clear" w:pos="1440"/>
          <w:tab w:val="clear" w:pos="2160"/>
          <w:tab w:val="clear" w:pos="2880"/>
          <w:tab w:val="clear" w:pos="3600"/>
          <w:tab w:val="clear" w:pos="4320"/>
          <w:tab w:val="clear" w:pos="5040"/>
        </w:tabs>
        <w:sectPr w:rsidR="008206D5" w:rsidSect="008206D5">
          <w:type w:val="continuous"/>
          <w:pgSz w:w="12240" w:h="20160" w:code="5"/>
          <w:pgMar w:top="1440" w:right="2275" w:bottom="1440" w:left="2275" w:header="72" w:footer="720" w:gutter="0"/>
          <w:pgNumType w:start="1"/>
          <w:cols w:space="720"/>
          <w:docGrid w:linePitch="360"/>
        </w:sectPr>
      </w:pPr>
    </w:p>
    <w:p w:rsidR="00686AEB" w:rsidRPr="00677316" w:rsidRDefault="00720197" w:rsidP="003E47BA">
      <w:pPr>
        <w:pStyle w:val="HangingAnAct"/>
        <w:rPr>
          <w:rStyle w:val="HangingAnActChar"/>
        </w:rPr>
      </w:pPr>
      <w:r>
        <w:rPr>
          <w:rStyle w:val="BillHead"/>
        </w:rPr>
        <w:lastRenderedPageBreak/>
        <w:t>An Act</w:t>
      </w:r>
      <w:r w:rsidR="00686AEB" w:rsidRPr="006B7FA7">
        <w:rPr>
          <w:rStyle w:val="HangingAnActChar"/>
        </w:rPr>
        <w:t xml:space="preserve"> </w:t>
      </w:r>
      <w:r w:rsidR="004C0DA1">
        <w:rPr>
          <w:rStyle w:val="HangingAnActChar"/>
        </w:rPr>
        <w:t xml:space="preserve">enabling </w:t>
      </w:r>
      <w:r w:rsidR="0099302A">
        <w:rPr>
          <w:rStyle w:val="HangingAnActChar"/>
        </w:rPr>
        <w:t xml:space="preserve">a </w:t>
      </w:r>
      <w:r w:rsidR="00EE67FE">
        <w:rPr>
          <w:rStyle w:val="HangingAnActChar"/>
        </w:rPr>
        <w:t>municipality</w:t>
      </w:r>
      <w:r w:rsidR="0063306C">
        <w:rPr>
          <w:rStyle w:val="HangingAnActChar"/>
        </w:rPr>
        <w:t xml:space="preserve"> to allow </w:t>
      </w:r>
      <w:r w:rsidR="0099302A">
        <w:rPr>
          <w:rStyle w:val="HangingAnActChar"/>
        </w:rPr>
        <w:t xml:space="preserve">newly elected </w:t>
      </w:r>
      <w:r w:rsidR="00EE67FE">
        <w:rPr>
          <w:rStyle w:val="HangingAnActChar"/>
        </w:rPr>
        <w:t>municipal governing body member</w:t>
      </w:r>
      <w:r w:rsidR="0063306C">
        <w:rPr>
          <w:rStyle w:val="HangingAnActChar"/>
        </w:rPr>
        <w:t xml:space="preserve">s to participate in </w:t>
      </w:r>
      <w:r w:rsidR="0099302A">
        <w:rPr>
          <w:rStyle w:val="HangingAnActChar"/>
        </w:rPr>
        <w:t>meeting</w:t>
      </w:r>
      <w:r w:rsidR="0063306C">
        <w:rPr>
          <w:rStyle w:val="HangingAnActChar"/>
        </w:rPr>
        <w:t>s</w:t>
      </w:r>
      <w:r w:rsidR="0099302A">
        <w:rPr>
          <w:rStyle w:val="HangingAnActChar"/>
        </w:rPr>
        <w:t xml:space="preserve"> where the public is excluded and amending P.L.1975, c.231.</w:t>
      </w:r>
    </w:p>
    <w:p w:rsidR="000B1054" w:rsidRPr="00D71D68" w:rsidRDefault="000B1054" w:rsidP="000B1054"/>
    <w:p w:rsidR="00686AEB" w:rsidRPr="00AA7880" w:rsidRDefault="00686AEB" w:rsidP="00686AEB">
      <w:r>
        <w:tab/>
      </w:r>
      <w:r w:rsidR="00720197">
        <w:rPr>
          <w:rStyle w:val="BillHeading2"/>
        </w:rPr>
        <w:t>Be It Enacted</w:t>
      </w:r>
      <w:r>
        <w:rPr>
          <w:rStyle w:val="BillHeading2"/>
        </w:rPr>
        <w:t xml:space="preserve"> </w:t>
      </w:r>
      <w:r w:rsidR="00720197">
        <w:rPr>
          <w:rStyle w:val="BillLanguage"/>
        </w:rPr>
        <w:t>by the Senate and General Assembly of the State of New Jersey:</w:t>
      </w:r>
    </w:p>
    <w:p w:rsidR="00686AEB" w:rsidRDefault="00686AEB" w:rsidP="00686AEB"/>
    <w:p w:rsidR="00725C5A" w:rsidRDefault="00B95BC4" w:rsidP="00686AEB">
      <w:r>
        <w:tab/>
        <w:t xml:space="preserve">1.  </w:t>
      </w:r>
      <w:r w:rsidRPr="00B95BC4">
        <w:t>Section 7 of P.L.1975, c.231 (</w:t>
      </w:r>
      <w:r>
        <w:t xml:space="preserve">C.10:4-12) is amended to read </w:t>
      </w:r>
      <w:r w:rsidRPr="00B95BC4">
        <w:t>as follows:</w:t>
      </w:r>
    </w:p>
    <w:p w:rsidR="00DE24B8" w:rsidRDefault="00B95BC4" w:rsidP="00DE24B8">
      <w:r>
        <w:tab/>
      </w:r>
      <w:r w:rsidR="00DE24B8">
        <w:t xml:space="preserve">7. </w:t>
      </w:r>
      <w:r w:rsidR="00332DA4">
        <w:t xml:space="preserve"> </w:t>
      </w:r>
      <w:r w:rsidR="00DE24B8">
        <w:t>a.</w:t>
      </w:r>
      <w:r w:rsidR="00332DA4">
        <w:t xml:space="preserve"> </w:t>
      </w:r>
      <w:r w:rsidR="00DE24B8">
        <w:t xml:space="preserve"> 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a municipal governing body and a board of education shall be required to set aside a portion of every meeting of the municipal governing body or board of education, the length of the portion to be determined by the municipal governing body or board of education, for public comment on any governmental or school district issue that a member of the public feels may be of concern to the residents of the municipality or school district.</w:t>
      </w:r>
    </w:p>
    <w:p w:rsidR="00DE24B8" w:rsidRDefault="00332DA4" w:rsidP="00DE24B8">
      <w:r>
        <w:tab/>
        <w:t xml:space="preserve">b.  </w:t>
      </w:r>
      <w:r w:rsidR="00DE24B8">
        <w:t>A public body may exclude the public only from that portion of a meeting at which the public body discusses any:</w:t>
      </w:r>
    </w:p>
    <w:p w:rsidR="00DE24B8" w:rsidRDefault="006763BB" w:rsidP="00DE24B8">
      <w:r>
        <w:tab/>
        <w:t>(1)</w:t>
      </w:r>
      <w:r>
        <w:tab/>
      </w:r>
      <w:r w:rsidR="00DE24B8">
        <w:t>matter which, by express provision of federal law, State statute, or rule of court shall be rendered confidential or excluded from the provisions of subsection a. of this section;</w:t>
      </w:r>
    </w:p>
    <w:p w:rsidR="00DE24B8" w:rsidRDefault="006763BB" w:rsidP="00DE24B8">
      <w:r>
        <w:tab/>
        <w:t>(2)</w:t>
      </w:r>
      <w:r>
        <w:tab/>
      </w:r>
      <w:r w:rsidR="00DE24B8">
        <w:t>matter in which the release of information would impair a right to receive funds from the Government of the United States;</w:t>
      </w:r>
    </w:p>
    <w:p w:rsidR="00DE24B8" w:rsidRDefault="006763BB" w:rsidP="00DE24B8">
      <w:r>
        <w:tab/>
        <w:t>(3)</w:t>
      </w:r>
      <w:r>
        <w:tab/>
      </w:r>
      <w:r w:rsidR="00DE24B8">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rsidR="00DE24B8" w:rsidRDefault="00332DA4" w:rsidP="00DE24B8">
      <w:r>
        <w:tab/>
        <w:t xml:space="preserve">(4)  </w:t>
      </w:r>
      <w:r w:rsidR="00DE24B8">
        <w:t xml:space="preserve">collective bargaining agreement, or the terms and conditions which are proposed for inclusion in any collective bargaining </w:t>
      </w:r>
      <w:r w:rsidR="006763BB">
        <w:br w:type="page"/>
      </w:r>
      <w:r w:rsidR="00DE24B8">
        <w:lastRenderedPageBreak/>
        <w:t>agreement, including the negotiation of the terms and conditions thereof with employees or representatives of employees of the public body;</w:t>
      </w:r>
    </w:p>
    <w:p w:rsidR="00DE24B8" w:rsidRDefault="00332DA4" w:rsidP="00DE24B8">
      <w:r>
        <w:tab/>
        <w:t xml:space="preserve">(5)  </w:t>
      </w:r>
      <w:r w:rsidR="00DE24B8">
        <w:t>matter involving the purchase, lease, or acquisition of real property with public funds, the setting of banking rates, or investment of public funds, if it could adversely affect the public interest if discussion of the matters were disclosed;</w:t>
      </w:r>
    </w:p>
    <w:p w:rsidR="00DE24B8" w:rsidRDefault="00332DA4" w:rsidP="00DE24B8">
      <w:r>
        <w:tab/>
        <w:t xml:space="preserve">(6)  </w:t>
      </w:r>
      <w:r w:rsidR="00DE24B8">
        <w:t>tactics and techniques utilized in protecting the safety and property of the public, provided that their disclosure could impair that protection, or investigations of violations or possible violations of the law;</w:t>
      </w:r>
    </w:p>
    <w:p w:rsidR="00DE24B8" w:rsidRDefault="00332DA4" w:rsidP="00DE24B8">
      <w:r>
        <w:tab/>
        <w:t xml:space="preserve">(7)  </w:t>
      </w:r>
      <w:r w:rsidR="00DE24B8">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rsidR="00DE24B8" w:rsidRDefault="00332DA4" w:rsidP="00DE24B8">
      <w:r>
        <w:tab/>
        <w:t xml:space="preserve">(8)  </w:t>
      </w:r>
      <w:r w:rsidR="00DE24B8">
        <w:t>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individual employees or appointees whose rights could be adversely affected request in writing that the matter or matters be discussed at a public meeting; or</w:t>
      </w:r>
    </w:p>
    <w:p w:rsidR="00DE24B8" w:rsidRDefault="006763BB" w:rsidP="00DE24B8">
      <w:r>
        <w:tab/>
        <w:t>(9)</w:t>
      </w:r>
      <w:r>
        <w:tab/>
      </w:r>
      <w:r w:rsidR="00DE24B8">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332DA4" w:rsidRPr="00C94167" w:rsidRDefault="00332DA4" w:rsidP="00DE24B8">
      <w:pPr>
        <w:rPr>
          <w:u w:val="single"/>
        </w:rPr>
      </w:pPr>
      <w:r>
        <w:tab/>
      </w:r>
      <w:r w:rsidRPr="00C94167">
        <w:rPr>
          <w:u w:val="single"/>
        </w:rPr>
        <w:t>c.</w:t>
      </w:r>
      <w:r w:rsidR="006763BB">
        <w:rPr>
          <w:u w:val="single"/>
        </w:rPr>
        <w:tab/>
      </w:r>
      <w:r w:rsidR="00EE67FE" w:rsidRPr="00EE67FE">
        <w:rPr>
          <w:u w:val="single"/>
        </w:rPr>
        <w:t xml:space="preserve">A municipality may, by resolution or ordinance, allow a newly elected </w:t>
      </w:r>
      <w:r w:rsidR="0063306C">
        <w:rPr>
          <w:u w:val="single"/>
        </w:rPr>
        <w:t xml:space="preserve">member of the </w:t>
      </w:r>
      <w:r w:rsidR="00EE67FE" w:rsidRPr="00EE67FE">
        <w:rPr>
          <w:u w:val="single"/>
        </w:rPr>
        <w:t>municipal</w:t>
      </w:r>
      <w:r w:rsidR="0063306C">
        <w:rPr>
          <w:u w:val="single"/>
        </w:rPr>
        <w:t>ity’s</w:t>
      </w:r>
      <w:r w:rsidR="00EE67FE" w:rsidRPr="00EE67FE">
        <w:rPr>
          <w:u w:val="single"/>
        </w:rPr>
        <w:t xml:space="preserve"> governing body to participate in a meeting where the public has been excluded</w:t>
      </w:r>
      <w:r w:rsidR="0063306C">
        <w:rPr>
          <w:u w:val="single"/>
        </w:rPr>
        <w:t>,</w:t>
      </w:r>
      <w:r w:rsidR="00EE67FE" w:rsidRPr="00EE67FE">
        <w:rPr>
          <w:u w:val="single"/>
        </w:rPr>
        <w:t xml:space="preserve"> pursuant to subsection b. of this section, before the newly elected member has taken </w:t>
      </w:r>
      <w:r w:rsidR="00EE67FE">
        <w:rPr>
          <w:u w:val="single"/>
        </w:rPr>
        <w:t>their required oaths of office.</w:t>
      </w:r>
      <w:r w:rsidR="00CE6B9B" w:rsidRPr="00C94167">
        <w:rPr>
          <w:u w:val="single"/>
        </w:rPr>
        <w:t xml:space="preserve">  </w:t>
      </w:r>
      <w:r w:rsidR="00C93C08" w:rsidRPr="00C94167">
        <w:rPr>
          <w:u w:val="single"/>
        </w:rPr>
        <w:t xml:space="preserve">The Division of Local Government Services in the Department of </w:t>
      </w:r>
      <w:r w:rsidR="00FB7A90" w:rsidRPr="00C94167">
        <w:rPr>
          <w:u w:val="single"/>
        </w:rPr>
        <w:t xml:space="preserve">Community Affairs </w:t>
      </w:r>
      <w:r w:rsidR="009D79AD" w:rsidRPr="00C94167">
        <w:rPr>
          <w:u w:val="single"/>
        </w:rPr>
        <w:t>shall create</w:t>
      </w:r>
      <w:r w:rsidR="00FB7A90" w:rsidRPr="00C94167">
        <w:rPr>
          <w:u w:val="single"/>
        </w:rPr>
        <w:t xml:space="preserve"> an official statement </w:t>
      </w:r>
      <w:r w:rsidR="00361DD8" w:rsidRPr="00C94167">
        <w:rPr>
          <w:u w:val="single"/>
        </w:rPr>
        <w:t>for a newly elected</w:t>
      </w:r>
      <w:r w:rsidR="0063306C">
        <w:rPr>
          <w:u w:val="single"/>
        </w:rPr>
        <w:t xml:space="preserve"> member of a municipality’s governing body t</w:t>
      </w:r>
      <w:r w:rsidR="00361DD8" w:rsidRPr="00C94167">
        <w:rPr>
          <w:u w:val="single"/>
        </w:rPr>
        <w:t>o sign acknowledging</w:t>
      </w:r>
      <w:r w:rsidR="00D30257">
        <w:rPr>
          <w:u w:val="single"/>
        </w:rPr>
        <w:t xml:space="preserve"> that the newly elected member</w:t>
      </w:r>
      <w:r w:rsidR="00361DD8" w:rsidRPr="00C94167">
        <w:rPr>
          <w:u w:val="single"/>
        </w:rPr>
        <w:t xml:space="preserve"> will abide by the </w:t>
      </w:r>
      <w:r w:rsidR="00D30257">
        <w:rPr>
          <w:u w:val="single"/>
        </w:rPr>
        <w:t>municipality</w:t>
      </w:r>
      <w:r w:rsidR="00361DD8" w:rsidRPr="00C94167">
        <w:rPr>
          <w:u w:val="single"/>
        </w:rPr>
        <w:t xml:space="preserve">’s rules concerning official conduct regarding meetings where the public has been excluded. </w:t>
      </w:r>
      <w:r w:rsidR="00CE6B9B" w:rsidRPr="00C94167">
        <w:rPr>
          <w:u w:val="single"/>
        </w:rPr>
        <w:t xml:space="preserve"> </w:t>
      </w:r>
      <w:r w:rsidR="0063306C">
        <w:rPr>
          <w:u w:val="single"/>
        </w:rPr>
        <w:t>An</w:t>
      </w:r>
      <w:r w:rsidR="00885D84" w:rsidRPr="00C94167">
        <w:rPr>
          <w:u w:val="single"/>
        </w:rPr>
        <w:t xml:space="preserve"> official </w:t>
      </w:r>
      <w:r w:rsidR="00CE6B9B" w:rsidRPr="00C94167">
        <w:rPr>
          <w:u w:val="single"/>
        </w:rPr>
        <w:t xml:space="preserve">statement </w:t>
      </w:r>
      <w:r w:rsidR="0021701C">
        <w:rPr>
          <w:u w:val="single"/>
        </w:rPr>
        <w:t xml:space="preserve">signed by </w:t>
      </w:r>
      <w:r w:rsidR="0063306C">
        <w:rPr>
          <w:u w:val="single"/>
        </w:rPr>
        <w:t>a</w:t>
      </w:r>
      <w:r w:rsidR="0021701C">
        <w:rPr>
          <w:u w:val="single"/>
        </w:rPr>
        <w:t xml:space="preserve"> newly elected </w:t>
      </w:r>
      <w:r w:rsidR="0063306C">
        <w:rPr>
          <w:u w:val="single"/>
        </w:rPr>
        <w:t xml:space="preserve">member of a municipality’s governing body, pursuant to this subsection, </w:t>
      </w:r>
      <w:r w:rsidR="00CE6B9B" w:rsidRPr="00C94167">
        <w:rPr>
          <w:u w:val="single"/>
        </w:rPr>
        <w:t xml:space="preserve">shall be </w:t>
      </w:r>
      <w:r w:rsidR="00EE67FE">
        <w:rPr>
          <w:u w:val="single"/>
        </w:rPr>
        <w:t>filed with the municipal clerk.</w:t>
      </w:r>
    </w:p>
    <w:p w:rsidR="00725C5A" w:rsidRDefault="00332DA4" w:rsidP="00686AEB">
      <w:r w:rsidRPr="00332DA4">
        <w:t>(</w:t>
      </w:r>
      <w:proofErr w:type="spellStart"/>
      <w:r w:rsidRPr="00332DA4">
        <w:t>cf</w:t>
      </w:r>
      <w:proofErr w:type="spellEnd"/>
      <w:r w:rsidRPr="00332DA4">
        <w:t>: P.L.2013, c.103, s.57)</w:t>
      </w:r>
    </w:p>
    <w:p w:rsidR="00725C5A" w:rsidRPr="00D71D68" w:rsidRDefault="00725C5A" w:rsidP="00686AEB"/>
    <w:p w:rsidR="006763BB" w:rsidRDefault="00686AEB" w:rsidP="006763BB">
      <w:r>
        <w:tab/>
      </w:r>
      <w:r w:rsidR="00332DA4">
        <w:t>2</w:t>
      </w:r>
      <w:r w:rsidR="00720197">
        <w:t>.</w:t>
      </w:r>
      <w:r w:rsidR="006763BB">
        <w:tab/>
      </w:r>
      <w:r w:rsidR="00720197">
        <w:t>This act shall take effect</w:t>
      </w:r>
      <w:r w:rsidR="00332DA4">
        <w:t xml:space="preserve"> immediately.</w:t>
      </w:r>
      <w:r w:rsidR="006763BB">
        <w:br w:type="page"/>
      </w:r>
    </w:p>
    <w:p w:rsidR="0099302A" w:rsidRDefault="00686AEB" w:rsidP="00686AEB">
      <w:pPr>
        <w:jc w:val="center"/>
      </w:pPr>
      <w:r w:rsidRPr="00D71D68">
        <w:lastRenderedPageBreak/>
        <w:t>STATEMENT</w:t>
      </w:r>
    </w:p>
    <w:p w:rsidR="0099302A" w:rsidRDefault="0099302A" w:rsidP="00686AEB">
      <w:pPr>
        <w:jc w:val="center"/>
      </w:pPr>
    </w:p>
    <w:p w:rsidR="0099302A" w:rsidRDefault="0099302A" w:rsidP="0099302A">
      <w:pPr>
        <w:jc w:val="left"/>
      </w:pPr>
      <w:r>
        <w:tab/>
        <w:t xml:space="preserve">This bill </w:t>
      </w:r>
      <w:r w:rsidR="000E7647">
        <w:t xml:space="preserve">enables a municipality to allow a newly elected </w:t>
      </w:r>
      <w:r w:rsidR="005536E0">
        <w:t xml:space="preserve">member of the </w:t>
      </w:r>
      <w:r w:rsidR="000E7647">
        <w:t>municipal</w:t>
      </w:r>
      <w:r w:rsidR="005536E0">
        <w:t>ity’s</w:t>
      </w:r>
      <w:r w:rsidR="000E7647">
        <w:t xml:space="preserve"> governing body </w:t>
      </w:r>
      <w:r w:rsidR="005536E0">
        <w:t xml:space="preserve">to </w:t>
      </w:r>
      <w:r w:rsidRPr="0099302A">
        <w:t xml:space="preserve">participate in a meeting where the </w:t>
      </w:r>
      <w:r w:rsidR="005536E0">
        <w:t>public is excluded.</w:t>
      </w:r>
    </w:p>
    <w:p w:rsidR="000E7647" w:rsidRDefault="0099302A" w:rsidP="00686AEB">
      <w:r>
        <w:tab/>
        <w:t xml:space="preserve">Under the bill, </w:t>
      </w:r>
      <w:r w:rsidR="000E7647">
        <w:t xml:space="preserve">a municipality may, </w:t>
      </w:r>
      <w:r w:rsidR="000E7647" w:rsidRPr="000E7647">
        <w:t xml:space="preserve">by resolution or ordinance, allow a newly elected </w:t>
      </w:r>
      <w:r w:rsidR="005536E0">
        <w:t xml:space="preserve">member of the </w:t>
      </w:r>
      <w:r w:rsidR="000E7647" w:rsidRPr="000E7647">
        <w:t>municipal</w:t>
      </w:r>
      <w:r w:rsidR="005536E0">
        <w:t>ity’s</w:t>
      </w:r>
      <w:r w:rsidR="000E7647" w:rsidRPr="000E7647">
        <w:t xml:space="preserve"> governing body </w:t>
      </w:r>
      <w:r w:rsidR="005536E0">
        <w:t>to</w:t>
      </w:r>
      <w:r w:rsidR="000E7647" w:rsidRPr="000E7647">
        <w:t xml:space="preserve"> participate in a meeting where the public has been excluded before the newly elected member has taken their required oaths of office</w:t>
      </w:r>
      <w:r w:rsidR="000E7647">
        <w:t xml:space="preserve">.  </w:t>
      </w:r>
      <w:r w:rsidR="005536E0">
        <w:t>The bill, t</w:t>
      </w:r>
      <w:r w:rsidR="000E7647">
        <w:t xml:space="preserve">hereby, </w:t>
      </w:r>
      <w:r w:rsidR="005536E0">
        <w:t xml:space="preserve">provides the opportunity for a </w:t>
      </w:r>
      <w:r w:rsidR="000E7647">
        <w:t xml:space="preserve">newly elected </w:t>
      </w:r>
      <w:r w:rsidR="005536E0">
        <w:t xml:space="preserve">member of a </w:t>
      </w:r>
      <w:r w:rsidR="000E7647">
        <w:t xml:space="preserve">municipal governing body to engage in important municipal issues in advance of </w:t>
      </w:r>
      <w:r w:rsidR="005536E0">
        <w:t xml:space="preserve">the </w:t>
      </w:r>
      <w:r w:rsidR="00D30257">
        <w:t>reorganization municipal meeting.</w:t>
      </w:r>
    </w:p>
    <w:p w:rsidR="0099302A" w:rsidRDefault="000E7647" w:rsidP="00686AEB">
      <w:r>
        <w:tab/>
      </w:r>
      <w:r w:rsidR="0099302A">
        <w:t>Additionally, t</w:t>
      </w:r>
      <w:r w:rsidR="0099302A" w:rsidRPr="0099302A">
        <w:t>he Division of Local Government Services in the D</w:t>
      </w:r>
      <w:r w:rsidR="0099302A">
        <w:t>epartment of Community Affairs would</w:t>
      </w:r>
      <w:r w:rsidR="0099302A" w:rsidRPr="0099302A">
        <w:t xml:space="preserve"> create an official statement for a newly elected </w:t>
      </w:r>
      <w:r w:rsidR="0042494B">
        <w:t xml:space="preserve">member of a municipality’s </w:t>
      </w:r>
      <w:r w:rsidR="00D30257">
        <w:t xml:space="preserve">governing body </w:t>
      </w:r>
      <w:r w:rsidR="0099302A" w:rsidRPr="0099302A">
        <w:t xml:space="preserve">to sign acknowledging that the newly elected </w:t>
      </w:r>
      <w:r w:rsidR="00D30257">
        <w:t xml:space="preserve">member </w:t>
      </w:r>
      <w:r w:rsidR="0099302A" w:rsidRPr="0099302A">
        <w:t xml:space="preserve">will abide by the </w:t>
      </w:r>
      <w:r w:rsidR="00D30257">
        <w:t>municipality</w:t>
      </w:r>
      <w:r w:rsidR="0099302A" w:rsidRPr="0099302A">
        <w:t xml:space="preserve">’s rules concerning official conduct regarding meetings where the public has been excluded.  </w:t>
      </w:r>
      <w:r w:rsidR="0021701C" w:rsidRPr="0021701C">
        <w:t>This official statement</w:t>
      </w:r>
      <w:r w:rsidR="0021701C">
        <w:t xml:space="preserve"> </w:t>
      </w:r>
      <w:r w:rsidR="0021701C" w:rsidRPr="0021701C">
        <w:t xml:space="preserve">signed by the newly elected </w:t>
      </w:r>
      <w:r w:rsidR="00D30257">
        <w:t>member would</w:t>
      </w:r>
      <w:r w:rsidR="0021701C">
        <w:t xml:space="preserve"> be</w:t>
      </w:r>
      <w:r w:rsidR="0021701C" w:rsidRPr="0021701C">
        <w:t xml:space="preserve"> </w:t>
      </w:r>
      <w:r w:rsidR="0042494B">
        <w:t>filed with the</w:t>
      </w:r>
      <w:r w:rsidR="0021701C" w:rsidRPr="0021701C">
        <w:t xml:space="preserve"> </w:t>
      </w:r>
      <w:r w:rsidR="00D30257">
        <w:t>municipal clerk.</w:t>
      </w:r>
    </w:p>
    <w:sectPr w:rsidR="0099302A" w:rsidSect="008206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86D" w:rsidRDefault="00BC686D">
      <w:r>
        <w:separator/>
      </w:r>
    </w:p>
  </w:endnote>
  <w:endnote w:type="continuationSeparator" w:id="0">
    <w:p w:rsidR="00BC686D" w:rsidRDefault="00BC6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197" w:rsidRPr="00921C91" w:rsidRDefault="007201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0197" w:rsidRPr="00921C91" w:rsidRDefault="00720197">
    <w:pPr>
      <w:pStyle w:val="Footer"/>
      <w:rPr>
        <w:szCs w:val="18"/>
      </w:rPr>
    </w:pPr>
  </w:p>
  <w:p w:rsidR="00720197" w:rsidRPr="00921C91" w:rsidRDefault="007201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0197" w:rsidRDefault="007201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86D" w:rsidRDefault="00BC686D">
      <w:r>
        <w:separator/>
      </w:r>
    </w:p>
  </w:footnote>
  <w:footnote w:type="continuationSeparator" w:id="0">
    <w:p w:rsidR="00BC686D" w:rsidRDefault="00BC6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4F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06D5" w:rsidRDefault="008206D5" w:rsidP="008206D5">
    <w:pPr>
      <w:pStyle w:val="bpuHeadSpon"/>
    </w:pPr>
    <w:r w:rsidRPr="008206D5">
      <w:rPr>
        <w:rStyle w:val="bpuHeadSponChar"/>
      </w:rPr>
      <w:t>A5395</w:t>
    </w:r>
    <w:r>
      <w:t xml:space="preserve"> S.KEAN</w:t>
    </w:r>
  </w:p>
  <w:p w:rsidR="008206D5" w:rsidRDefault="008206D5" w:rsidP="008206D5">
    <w:pPr>
      <w:pStyle w:val="bpuHeadSpon"/>
    </w:pPr>
    <w:r>
      <w:fldChar w:fldCharType="begin"/>
    </w:r>
    <w:r>
      <w:instrText xml:space="preserve"> PAGE  \* MERGEFORMAT </w:instrText>
    </w:r>
    <w:r>
      <w:fldChar w:fldCharType="separate"/>
    </w:r>
    <w:r w:rsidR="00D84F3B">
      <w:rPr>
        <w:noProof/>
      </w:rPr>
      <w:t>4</w:t>
    </w:r>
    <w:r>
      <w:fldChar w:fldCharType="end"/>
    </w:r>
  </w:p>
  <w:p w:rsidR="008206D5" w:rsidRDefault="008206D5" w:rsidP="008206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06D5" w:rsidRDefault="008206D5" w:rsidP="008206D5">
    <w:pPr>
      <w:pStyle w:val="bpuHeadSpon"/>
    </w:pPr>
    <w:r w:rsidRPr="008206D5">
      <w:rPr>
        <w:rStyle w:val="bpuHeadSponChar"/>
      </w:rPr>
      <w:t>A5395</w:t>
    </w:r>
    <w:r>
      <w:t xml:space="preserve"> S.KEAN</w:t>
    </w:r>
  </w:p>
  <w:p w:rsidR="008206D5" w:rsidRDefault="008206D5" w:rsidP="008206D5">
    <w:pPr>
      <w:pStyle w:val="bpuHeadSpon"/>
    </w:pPr>
    <w:r>
      <w:fldChar w:fldCharType="begin"/>
    </w:r>
    <w:r>
      <w:instrText xml:space="preserve"> PAGE  \* MERGEFORMAT </w:instrText>
    </w:r>
    <w:r>
      <w:fldChar w:fldCharType="separate"/>
    </w:r>
    <w:r w:rsidR="00D84F3B">
      <w:rPr>
        <w:noProof/>
      </w:rPr>
      <w:t>2</w:t>
    </w:r>
    <w:r>
      <w:fldChar w:fldCharType="end"/>
    </w:r>
  </w:p>
  <w:p w:rsidR="008206D5" w:rsidRDefault="008206D5" w:rsidP="008206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86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7647"/>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1C"/>
    <w:rsid w:val="002206C8"/>
    <w:rsid w:val="00222983"/>
    <w:rsid w:val="002370D0"/>
    <w:rsid w:val="0024356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2E5"/>
    <w:rsid w:val="00325776"/>
    <w:rsid w:val="00325E27"/>
    <w:rsid w:val="00330395"/>
    <w:rsid w:val="00332DA4"/>
    <w:rsid w:val="00333704"/>
    <w:rsid w:val="00336624"/>
    <w:rsid w:val="0034025F"/>
    <w:rsid w:val="00340458"/>
    <w:rsid w:val="0034200F"/>
    <w:rsid w:val="003446A0"/>
    <w:rsid w:val="0034481B"/>
    <w:rsid w:val="00346915"/>
    <w:rsid w:val="00350130"/>
    <w:rsid w:val="00354334"/>
    <w:rsid w:val="0036180C"/>
    <w:rsid w:val="00361DD8"/>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94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DA1"/>
    <w:rsid w:val="004C742C"/>
    <w:rsid w:val="004E1F3E"/>
    <w:rsid w:val="004E23AA"/>
    <w:rsid w:val="004F21BD"/>
    <w:rsid w:val="004F4F1D"/>
    <w:rsid w:val="004F74DD"/>
    <w:rsid w:val="00501317"/>
    <w:rsid w:val="0050495C"/>
    <w:rsid w:val="00505DC9"/>
    <w:rsid w:val="00506E1E"/>
    <w:rsid w:val="00513C81"/>
    <w:rsid w:val="00527BFB"/>
    <w:rsid w:val="00532A32"/>
    <w:rsid w:val="00540B0B"/>
    <w:rsid w:val="0054460F"/>
    <w:rsid w:val="005536CD"/>
    <w:rsid w:val="005536E0"/>
    <w:rsid w:val="00554051"/>
    <w:rsid w:val="00557240"/>
    <w:rsid w:val="005629A4"/>
    <w:rsid w:val="005651F3"/>
    <w:rsid w:val="00572184"/>
    <w:rsid w:val="00577A15"/>
    <w:rsid w:val="00580533"/>
    <w:rsid w:val="0059131D"/>
    <w:rsid w:val="005A495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06C"/>
    <w:rsid w:val="00635316"/>
    <w:rsid w:val="00635449"/>
    <w:rsid w:val="006378C5"/>
    <w:rsid w:val="00645E6A"/>
    <w:rsid w:val="006572A7"/>
    <w:rsid w:val="00665CBC"/>
    <w:rsid w:val="00667A5C"/>
    <w:rsid w:val="006763BB"/>
    <w:rsid w:val="00677316"/>
    <w:rsid w:val="00686A3C"/>
    <w:rsid w:val="00686AEB"/>
    <w:rsid w:val="006B7897"/>
    <w:rsid w:val="006B7FA7"/>
    <w:rsid w:val="006C086A"/>
    <w:rsid w:val="006C21C1"/>
    <w:rsid w:val="006C7327"/>
    <w:rsid w:val="006D00E5"/>
    <w:rsid w:val="006D1E67"/>
    <w:rsid w:val="006D791B"/>
    <w:rsid w:val="006E2895"/>
    <w:rsid w:val="006F180D"/>
    <w:rsid w:val="006F4334"/>
    <w:rsid w:val="006F47AF"/>
    <w:rsid w:val="006F6B8A"/>
    <w:rsid w:val="00707CD3"/>
    <w:rsid w:val="00716BB9"/>
    <w:rsid w:val="00720197"/>
    <w:rsid w:val="007256D1"/>
    <w:rsid w:val="00725C5A"/>
    <w:rsid w:val="007279FD"/>
    <w:rsid w:val="0073059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06D5"/>
    <w:rsid w:val="008221E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EBF"/>
    <w:rsid w:val="00884D51"/>
    <w:rsid w:val="00885D84"/>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3A3"/>
    <w:rsid w:val="00980766"/>
    <w:rsid w:val="009835D4"/>
    <w:rsid w:val="009865D4"/>
    <w:rsid w:val="0099302A"/>
    <w:rsid w:val="00997152"/>
    <w:rsid w:val="009972CD"/>
    <w:rsid w:val="009A0E9C"/>
    <w:rsid w:val="009A45DA"/>
    <w:rsid w:val="009B06D2"/>
    <w:rsid w:val="009B34EC"/>
    <w:rsid w:val="009B5D67"/>
    <w:rsid w:val="009B6176"/>
    <w:rsid w:val="009C0D22"/>
    <w:rsid w:val="009C2DD9"/>
    <w:rsid w:val="009C3E09"/>
    <w:rsid w:val="009C5630"/>
    <w:rsid w:val="009D05A8"/>
    <w:rsid w:val="009D0E5D"/>
    <w:rsid w:val="009D0F63"/>
    <w:rsid w:val="009D7934"/>
    <w:rsid w:val="009D79AD"/>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BC4"/>
    <w:rsid w:val="00B9676B"/>
    <w:rsid w:val="00BA2EA5"/>
    <w:rsid w:val="00BA364B"/>
    <w:rsid w:val="00BB1190"/>
    <w:rsid w:val="00BB31D0"/>
    <w:rsid w:val="00BB3A11"/>
    <w:rsid w:val="00BB4DDB"/>
    <w:rsid w:val="00BB5D79"/>
    <w:rsid w:val="00BB5F02"/>
    <w:rsid w:val="00BC686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3C08"/>
    <w:rsid w:val="00C94167"/>
    <w:rsid w:val="00CA037D"/>
    <w:rsid w:val="00CA0837"/>
    <w:rsid w:val="00CA2442"/>
    <w:rsid w:val="00CA4725"/>
    <w:rsid w:val="00CA5B3F"/>
    <w:rsid w:val="00CB6246"/>
    <w:rsid w:val="00CC0A17"/>
    <w:rsid w:val="00CD0F93"/>
    <w:rsid w:val="00CD1BD1"/>
    <w:rsid w:val="00CD528D"/>
    <w:rsid w:val="00CE6B9B"/>
    <w:rsid w:val="00CE78BF"/>
    <w:rsid w:val="00CF65EB"/>
    <w:rsid w:val="00CF72AD"/>
    <w:rsid w:val="00D02441"/>
    <w:rsid w:val="00D039F4"/>
    <w:rsid w:val="00D10496"/>
    <w:rsid w:val="00D11173"/>
    <w:rsid w:val="00D1215F"/>
    <w:rsid w:val="00D16561"/>
    <w:rsid w:val="00D17FF8"/>
    <w:rsid w:val="00D268AC"/>
    <w:rsid w:val="00D27FF3"/>
    <w:rsid w:val="00D30257"/>
    <w:rsid w:val="00D343D0"/>
    <w:rsid w:val="00D3664D"/>
    <w:rsid w:val="00D44448"/>
    <w:rsid w:val="00D500E9"/>
    <w:rsid w:val="00D507BC"/>
    <w:rsid w:val="00D6090A"/>
    <w:rsid w:val="00D62FA3"/>
    <w:rsid w:val="00D63B6F"/>
    <w:rsid w:val="00D64A90"/>
    <w:rsid w:val="00D8373E"/>
    <w:rsid w:val="00D84F3B"/>
    <w:rsid w:val="00D9410B"/>
    <w:rsid w:val="00D9695B"/>
    <w:rsid w:val="00DA2417"/>
    <w:rsid w:val="00DA5585"/>
    <w:rsid w:val="00DB02AC"/>
    <w:rsid w:val="00DB6AA2"/>
    <w:rsid w:val="00DE10D1"/>
    <w:rsid w:val="00DE24B8"/>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7FE"/>
    <w:rsid w:val="00EF756B"/>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7A9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F20C62-FCC2-459E-9D31-EA38ABB7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20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6DBB9-FFC5-4663-899B-37D8E239A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1025</Words>
  <Characters>5544</Characters>
  <Application>Microsoft Office Word</Application>
  <DocSecurity>0</DocSecurity>
  <Lines>135</Lines>
  <Paragraphs>32</Paragraphs>
  <ScaleCrop>false</ScaleCrop>
  <HeadingPairs>
    <vt:vector size="2" baseType="variant">
      <vt:variant>
        <vt:lpstr>Title</vt:lpstr>
      </vt:variant>
      <vt:variant>
        <vt:i4>1</vt:i4>
      </vt:variant>
    </vt:vector>
  </HeadingPairs>
  <TitlesOfParts>
    <vt:vector size="1" baseType="lpstr">
      <vt:lpstr>A5395</vt:lpstr>
    </vt:vector>
  </TitlesOfParts>
  <Manager>R225</Manager>
  <Company>NJ Office of Legislative Services</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A5395</dc:title>
  <dc:subject/>
  <dc:creator>Assemblyman  KEAN</dc:creator>
  <cp:keywords>A5395|4|LG |320|266|297|N|0|</cp:keywords>
  <dc:description>INTRODUCED FEBRUARY 23, 2021</dc:description>
  <cp:lastModifiedBy>Siracusa, Nicole</cp:lastModifiedBy>
  <cp:revision>2</cp:revision>
  <cp:lastPrinted>2005-10-12T19:02:00Z</cp:lastPrinted>
  <dcterms:created xsi:type="dcterms:W3CDTF">2021-02-23T21:15:00Z</dcterms:created>
  <dcterms:modified xsi:type="dcterms:W3CDTF">2021-02-23T21:15:00Z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