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135C8" w14:textId="03DF39F2" w:rsidR="00283723" w:rsidRDefault="00283723" w:rsidP="00283723">
      <w:pPr>
        <w:pStyle w:val="bpuBill"/>
      </w:pPr>
      <w:bookmarkStart w:id="0" w:name="bpuFrontPg"/>
      <w:bookmarkEnd w:id="0"/>
      <w:r>
        <w:t xml:space="preserve">ASSEMBLY, No. 5410 </w:t>
      </w:r>
    </w:p>
    <w:p w14:paraId="25BEB0AA" w14:textId="0B92A62D" w:rsidR="00283723" w:rsidRPr="009D38FF" w:rsidRDefault="00283723" w:rsidP="00283723">
      <w:pPr>
        <w:pStyle w:val="bpuWpGraphic"/>
      </w:pPr>
      <w:r>
        <w:object w:dxaOrig="8985" w:dyaOrig="255" w14:anchorId="0DEE5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4141" r:id="rId7"/>
        </w:object>
      </w:r>
    </w:p>
    <w:p w14:paraId="6911BA85" w14:textId="77777777" w:rsidR="00283723" w:rsidRDefault="00283723" w:rsidP="00283723">
      <w:pPr>
        <w:pStyle w:val="bpuState"/>
      </w:pPr>
      <w:r>
        <w:t>STATE OF NEW JERSEY</w:t>
      </w:r>
    </w:p>
    <w:p w14:paraId="698D1619" w14:textId="77777777" w:rsidR="00283723" w:rsidRDefault="00283723" w:rsidP="00283723">
      <w:pPr>
        <w:pStyle w:val="bpuLegislature"/>
      </w:pPr>
      <w:r>
        <w:t>219th LEGISLATURE</w:t>
      </w:r>
    </w:p>
    <w:p w14:paraId="3223D792" w14:textId="5A9D83F7" w:rsidR="00283723" w:rsidRDefault="00283723" w:rsidP="00283723">
      <w:pPr>
        <w:pStyle w:val="bpuWpGraphic"/>
      </w:pPr>
      <w:r>
        <w:object w:dxaOrig="8985" w:dyaOrig="255" w14:anchorId="64959C64">
          <v:shape id="_x0000_i1026" type="#_x0000_t75" style="width:6in;height:12pt" o:ole="">
            <v:imagedata r:id="rId6" o:title=""/>
          </v:shape>
          <o:OLEObject Type="Embed" ProgID="WPWin6.1" ShapeID="_x0000_i1026" DrawAspect="Content" ObjectID="_1676274142" r:id="rId8"/>
        </w:object>
      </w:r>
      <w:r>
        <w:t xml:space="preserve">  </w:t>
      </w:r>
    </w:p>
    <w:p w14:paraId="1A955092" w14:textId="77777777" w:rsidR="00283723" w:rsidRDefault="00283723" w:rsidP="00283723">
      <w:pPr>
        <w:pStyle w:val="bpuIntro"/>
      </w:pPr>
      <w:r>
        <w:t>INTRODUCED MARCH 1, 2021</w:t>
      </w:r>
    </w:p>
    <w:p w14:paraId="660515D4" w14:textId="77777777" w:rsidR="00283723" w:rsidRDefault="00283723" w:rsidP="00283723">
      <w:pPr>
        <w:pStyle w:val="bpuIntro"/>
      </w:pPr>
    </w:p>
    <w:p w14:paraId="20A2F73B" w14:textId="77777777" w:rsidR="00283723" w:rsidRDefault="00283723" w:rsidP="00283723">
      <w:pPr>
        <w:pStyle w:val="bpuIntro"/>
        <w:sectPr w:rsidR="00283723" w:rsidSect="00F114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0DBAA23" w14:textId="77777777" w:rsidR="00283723" w:rsidRDefault="00283723" w:rsidP="00283723">
      <w:pPr>
        <w:pStyle w:val="bpuIntro"/>
      </w:pPr>
    </w:p>
    <w:p w14:paraId="6295F549" w14:textId="77777777" w:rsidR="00283723" w:rsidRDefault="00283723" w:rsidP="00283723">
      <w:pPr>
        <w:pStyle w:val="bpuSponsor"/>
      </w:pPr>
      <w:r>
        <w:t>Sponsored by:</w:t>
      </w:r>
    </w:p>
    <w:p w14:paraId="249F8B9B" w14:textId="77777777" w:rsidR="00283723" w:rsidRDefault="00283723" w:rsidP="00283723">
      <w:pPr>
        <w:pStyle w:val="bpuSponsor"/>
      </w:pPr>
      <w:r>
        <w:t>Assemblyman  ROY FREIMAN</w:t>
      </w:r>
    </w:p>
    <w:p w14:paraId="79ADB412" w14:textId="77777777" w:rsidR="00283723" w:rsidRDefault="00283723" w:rsidP="00283723">
      <w:pPr>
        <w:pStyle w:val="bpuSponsor"/>
      </w:pPr>
      <w:r>
        <w:t>District 16 (Hunterdon, Mercer, Middlesex and Somerset)</w:t>
      </w:r>
    </w:p>
    <w:p w14:paraId="5672B57F" w14:textId="1BA08E4B" w:rsidR="00283723" w:rsidRDefault="00F11484" w:rsidP="00F11484">
      <w:pPr>
        <w:pStyle w:val="bpuSponsor"/>
      </w:pPr>
      <w:r>
        <w:t>Assemblyman  JOHN F. MCKEON</w:t>
      </w:r>
    </w:p>
    <w:p w14:paraId="797F9854" w14:textId="3D161D82" w:rsidR="00F11484" w:rsidRDefault="00F11484" w:rsidP="00F11484">
      <w:pPr>
        <w:pStyle w:val="bpuSponsor"/>
      </w:pPr>
      <w:r>
        <w:t>District 27 (Essex and Morris)</w:t>
      </w:r>
    </w:p>
    <w:p w14:paraId="1476E4BD" w14:textId="77777777" w:rsidR="00F11484" w:rsidRPr="00F11484" w:rsidRDefault="00F11484" w:rsidP="00F11484">
      <w:pPr>
        <w:pStyle w:val="bpuSponsor"/>
      </w:pPr>
    </w:p>
    <w:p w14:paraId="4F73193D" w14:textId="77777777" w:rsidR="00283723" w:rsidRDefault="00283723" w:rsidP="00283723">
      <w:pPr>
        <w:pStyle w:val="bpuSponsor"/>
      </w:pPr>
    </w:p>
    <w:p w14:paraId="35F6AB2B" w14:textId="77777777" w:rsidR="00283723" w:rsidRDefault="00283723" w:rsidP="00283723">
      <w:pPr>
        <w:pStyle w:val="bpuSponsor"/>
      </w:pPr>
    </w:p>
    <w:p w14:paraId="5A70CD9A" w14:textId="77777777" w:rsidR="00283723" w:rsidRDefault="00283723" w:rsidP="00283723">
      <w:pPr>
        <w:pStyle w:val="bpuSponsor"/>
      </w:pPr>
    </w:p>
    <w:p w14:paraId="6DE98D28" w14:textId="77777777" w:rsidR="00283723" w:rsidRDefault="00283723" w:rsidP="00283723">
      <w:pPr>
        <w:pStyle w:val="bpuSponsor"/>
      </w:pPr>
      <w:r>
        <w:t>SYNOPSIS</w:t>
      </w:r>
    </w:p>
    <w:p w14:paraId="07D74391" w14:textId="77777777" w:rsidR="00283723" w:rsidRDefault="00283723" w:rsidP="00283723">
      <w:pPr>
        <w:pStyle w:val="bpuNormText"/>
      </w:pPr>
      <w:r>
        <w:tab/>
        <w:t xml:space="preserve">“New Jersey Pharmacy Benefits Manager Licensure and Regulation Act.” </w:t>
      </w:r>
    </w:p>
    <w:p w14:paraId="24CAB630" w14:textId="77777777" w:rsidR="00283723" w:rsidRDefault="00283723" w:rsidP="00283723">
      <w:pPr>
        <w:pStyle w:val="bpuNormText"/>
      </w:pPr>
    </w:p>
    <w:p w14:paraId="723D3DD2" w14:textId="77777777" w:rsidR="00283723" w:rsidRDefault="00283723" w:rsidP="00283723">
      <w:pPr>
        <w:pStyle w:val="bpuSponsor"/>
      </w:pPr>
      <w:r>
        <w:t xml:space="preserve">CURRENT VERSION OF TEXT </w:t>
      </w:r>
    </w:p>
    <w:p w14:paraId="6E647393" w14:textId="77777777" w:rsidR="00283723" w:rsidRDefault="00283723" w:rsidP="00283723">
      <w:pPr>
        <w:pStyle w:val="bpuNormText"/>
      </w:pPr>
      <w:r>
        <w:tab/>
        <w:t>As introduced.</w:t>
      </w:r>
    </w:p>
    <w:p w14:paraId="085BB756" w14:textId="1EB2CE9B" w:rsidR="00283723" w:rsidRDefault="00283723" w:rsidP="00283723">
      <w:pPr>
        <w:pStyle w:val="bpuNormText"/>
      </w:pPr>
      <w:r>
        <w:rPr>
          <w:noProof/>
        </w:rPr>
        <w:drawing>
          <wp:anchor distT="0" distB="0" distL="114300" distR="114300" simplePos="0" relativeHeight="251659264" behindDoc="1" locked="0" layoutInCell="1" allowOverlap="1" wp14:anchorId="4CACE20E" wp14:editId="1D1BC68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486D04" w14:textId="77777777" w:rsidR="00283723" w:rsidRDefault="00283723" w:rsidP="008916EC">
      <w:pPr>
        <w:pStyle w:val="FronterPage"/>
        <w:tabs>
          <w:tab w:val="clear" w:pos="720"/>
          <w:tab w:val="clear" w:pos="1440"/>
          <w:tab w:val="clear" w:pos="2160"/>
          <w:tab w:val="clear" w:pos="2880"/>
          <w:tab w:val="clear" w:pos="3600"/>
          <w:tab w:val="clear" w:pos="4320"/>
          <w:tab w:val="clear" w:pos="5040"/>
        </w:tabs>
        <w:sectPr w:rsidR="00283723" w:rsidSect="00283723">
          <w:type w:val="continuous"/>
          <w:pgSz w:w="12240" w:h="20160" w:code="5"/>
          <w:pgMar w:top="1440" w:right="2275" w:bottom="1440" w:left="2275" w:header="72" w:footer="720" w:gutter="0"/>
          <w:pgNumType w:start="1"/>
          <w:cols w:space="720"/>
          <w:docGrid w:linePitch="360"/>
        </w:sectPr>
      </w:pPr>
    </w:p>
    <w:p w14:paraId="7B6B143C" w14:textId="77777777" w:rsidR="00686AEB" w:rsidRPr="00677316" w:rsidRDefault="00D5053F" w:rsidP="003E47BA">
      <w:pPr>
        <w:pStyle w:val="HangingAnAct"/>
        <w:rPr>
          <w:rStyle w:val="HangingAnActChar"/>
        </w:rPr>
      </w:pPr>
      <w:r>
        <w:rPr>
          <w:rStyle w:val="BillHead"/>
        </w:rPr>
        <w:lastRenderedPageBreak/>
        <w:t xml:space="preserve">An </w:t>
      </w:r>
      <w:r w:rsidR="004947F9">
        <w:rPr>
          <w:rStyle w:val="BillHead"/>
        </w:rPr>
        <w:t>Act</w:t>
      </w:r>
      <w:r w:rsidR="00686AEB" w:rsidRPr="006B7FA7">
        <w:rPr>
          <w:rStyle w:val="HangingAnActChar"/>
        </w:rPr>
        <w:t xml:space="preserve"> </w:t>
      </w:r>
      <w:r w:rsidR="008869FA">
        <w:t>concerning pharmacy benefits managers and supplementing Title 17B of the New Jersey Statutes.</w:t>
      </w:r>
    </w:p>
    <w:p w14:paraId="55F43410" w14:textId="77777777" w:rsidR="000B1054" w:rsidRPr="00D71D68" w:rsidRDefault="000B1054" w:rsidP="000B1054"/>
    <w:p w14:paraId="147E23CE" w14:textId="77777777" w:rsidR="00686AEB" w:rsidRPr="00AA7880" w:rsidRDefault="00686AEB" w:rsidP="00686AEB">
      <w:r>
        <w:tab/>
      </w:r>
      <w:r w:rsidR="00D5053F">
        <w:rPr>
          <w:rStyle w:val="BillHeading2"/>
        </w:rPr>
        <w:t>Be It En</w:t>
      </w:r>
      <w:r w:rsidR="004947F9">
        <w:rPr>
          <w:rStyle w:val="BillHeading2"/>
        </w:rPr>
        <w:t>act</w:t>
      </w:r>
      <w:r w:rsidR="00D5053F">
        <w:rPr>
          <w:rStyle w:val="BillHeading2"/>
        </w:rPr>
        <w:t>ed</w:t>
      </w:r>
      <w:r>
        <w:rPr>
          <w:rStyle w:val="BillHeading2"/>
        </w:rPr>
        <w:t xml:space="preserve"> </w:t>
      </w:r>
      <w:r w:rsidR="00D5053F">
        <w:rPr>
          <w:rStyle w:val="BillLanguage"/>
        </w:rPr>
        <w:t>by the Senate and General Assembly of the State of New Jersey:</w:t>
      </w:r>
    </w:p>
    <w:p w14:paraId="46304F15" w14:textId="77777777" w:rsidR="00686AEB" w:rsidRPr="00D71D68" w:rsidRDefault="00686AEB" w:rsidP="00686AEB"/>
    <w:p w14:paraId="4656A9C7" w14:textId="77777777" w:rsidR="001E72B2" w:rsidRDefault="007D642C" w:rsidP="007D642C">
      <w:pPr>
        <w:ind w:firstLine="288"/>
      </w:pPr>
      <w:r>
        <w:t>1.</w:t>
      </w:r>
      <w:r>
        <w:tab/>
      </w:r>
      <w:r w:rsidR="001E72B2">
        <w:t xml:space="preserve">This </w:t>
      </w:r>
      <w:r w:rsidR="005E43A7">
        <w:t>a</w:t>
      </w:r>
      <w:r w:rsidR="004947F9">
        <w:t>ct</w:t>
      </w:r>
      <w:r w:rsidR="001E72B2">
        <w:t xml:space="preserve"> shall be known as a</w:t>
      </w:r>
      <w:r>
        <w:t xml:space="preserve">nd may be cited as the “New Jersey </w:t>
      </w:r>
      <w:r w:rsidR="001E72B2">
        <w:t>Pharmacy Benefits Manager</w:t>
      </w:r>
      <w:r>
        <w:t xml:space="preserve"> </w:t>
      </w:r>
      <w:r w:rsidR="001E72B2">
        <w:t xml:space="preserve">Licensure and Regulation </w:t>
      </w:r>
      <w:r w:rsidR="004947F9">
        <w:t>Act</w:t>
      </w:r>
      <w:r w:rsidR="001E72B2">
        <w:t>.”</w:t>
      </w:r>
    </w:p>
    <w:p w14:paraId="05BC0645" w14:textId="77777777" w:rsidR="007D642C" w:rsidRDefault="007D642C" w:rsidP="001E72B2"/>
    <w:p w14:paraId="2BA0206D" w14:textId="45B16FB4" w:rsidR="001E72B2" w:rsidRDefault="008A3CBD" w:rsidP="008A3CBD">
      <w:pPr>
        <w:ind w:firstLine="288"/>
      </w:pPr>
      <w:r>
        <w:t>2.</w:t>
      </w:r>
      <w:r>
        <w:tab/>
      </w:r>
      <w:r w:rsidR="001E72B2">
        <w:t xml:space="preserve">The purpose of this </w:t>
      </w:r>
      <w:r w:rsidR="005E43A7">
        <w:t xml:space="preserve">act </w:t>
      </w:r>
      <w:r w:rsidR="001E72B2">
        <w:t>is to:</w:t>
      </w:r>
    </w:p>
    <w:p w14:paraId="3908B3DD" w14:textId="67E6A6CF" w:rsidR="001E72B2" w:rsidRDefault="007D642C" w:rsidP="001E72B2">
      <w:r>
        <w:tab/>
      </w:r>
      <w:r w:rsidR="008A3CBD">
        <w:t>a.</w:t>
      </w:r>
      <w:r w:rsidR="00536FC5">
        <w:tab/>
        <w:t>p</w:t>
      </w:r>
      <w:r w:rsidR="001E72B2">
        <w:t>romote, preserve, and protect the public health, safety, and welfare through effective</w:t>
      </w:r>
      <w:r w:rsidR="007B494F">
        <w:t xml:space="preserve"> </w:t>
      </w:r>
      <w:r w:rsidR="001E72B2">
        <w:t>regulation and licensure of pharmacy benefits managers;</w:t>
      </w:r>
    </w:p>
    <w:p w14:paraId="1DE8FCF4" w14:textId="45AE9A70" w:rsidR="001E72B2" w:rsidRDefault="007D642C" w:rsidP="001E72B2">
      <w:r>
        <w:tab/>
      </w:r>
      <w:r w:rsidR="008A3CBD">
        <w:t>b.</w:t>
      </w:r>
      <w:r w:rsidR="00536FC5">
        <w:tab/>
        <w:t>p</w:t>
      </w:r>
      <w:r w:rsidR="001E72B2">
        <w:t>romote the solvency of the commercial health insurance industry, the regulation of</w:t>
      </w:r>
      <w:r w:rsidR="007B494F">
        <w:t xml:space="preserve"> </w:t>
      </w:r>
      <w:r w:rsidR="001E72B2">
        <w:t xml:space="preserve">which is reserved to the </w:t>
      </w:r>
      <w:r w:rsidR="009A1DE7">
        <w:t>s</w:t>
      </w:r>
      <w:r w:rsidR="001E72B2">
        <w:t xml:space="preserve">tates by the </w:t>
      </w:r>
      <w:r w:rsidR="009A1DE7">
        <w:t>“</w:t>
      </w:r>
      <w:r w:rsidR="001E72B2">
        <w:t xml:space="preserve">McCarran-Ferguson </w:t>
      </w:r>
      <w:r w:rsidR="004947F9">
        <w:t>Act</w:t>
      </w:r>
      <w:r w:rsidR="009A1DE7">
        <w:t>” (15 U.S.C. s.1011 et seq.</w:t>
      </w:r>
      <w:r w:rsidR="001E72B2">
        <w:t>), as well as provide for consumer savings, and fairness in prescription benefits</w:t>
      </w:r>
      <w:r w:rsidR="00CF2C84">
        <w:t>;</w:t>
      </w:r>
    </w:p>
    <w:p w14:paraId="0E3CE40D" w14:textId="2181BD73" w:rsidR="001E72B2" w:rsidRDefault="007D642C" w:rsidP="001E72B2">
      <w:r>
        <w:tab/>
      </w:r>
      <w:r w:rsidR="008A3CBD">
        <w:t>c.</w:t>
      </w:r>
      <w:r w:rsidR="00536FC5">
        <w:tab/>
        <w:t>p</w:t>
      </w:r>
      <w:r w:rsidR="001E72B2">
        <w:t xml:space="preserve">rovide for powers and duties of the </w:t>
      </w:r>
      <w:r w:rsidR="00CF2C84">
        <w:t>Commissioner of Banking and Insurance</w:t>
      </w:r>
      <w:r w:rsidR="001E72B2">
        <w:t>; and</w:t>
      </w:r>
    </w:p>
    <w:p w14:paraId="51057E2B" w14:textId="1A2A01E8" w:rsidR="001E72B2" w:rsidRDefault="007D642C" w:rsidP="001E72B2">
      <w:r>
        <w:tab/>
      </w:r>
      <w:r w:rsidR="008A3CBD">
        <w:t>d.</w:t>
      </w:r>
      <w:r w:rsidR="00536FC5">
        <w:tab/>
        <w:t>p</w:t>
      </w:r>
      <w:r w:rsidR="001E72B2">
        <w:t xml:space="preserve">rescribe penalties and fines for violations of this </w:t>
      </w:r>
      <w:r w:rsidR="005E43A7">
        <w:t>a</w:t>
      </w:r>
      <w:r w:rsidR="004947F9">
        <w:t>ct</w:t>
      </w:r>
      <w:r w:rsidR="001E72B2">
        <w:t>.</w:t>
      </w:r>
    </w:p>
    <w:p w14:paraId="5AC62158" w14:textId="77777777" w:rsidR="007D642C" w:rsidRDefault="007D642C" w:rsidP="001E72B2"/>
    <w:p w14:paraId="7DFA121E" w14:textId="77777777" w:rsidR="001E72B2" w:rsidRDefault="007D642C" w:rsidP="007D642C">
      <w:pPr>
        <w:ind w:firstLine="288"/>
      </w:pPr>
      <w:r>
        <w:t>3.</w:t>
      </w:r>
      <w:r>
        <w:tab/>
        <w:t xml:space="preserve">As used in this </w:t>
      </w:r>
      <w:r w:rsidR="004947F9">
        <w:t>act</w:t>
      </w:r>
      <w:r>
        <w:t>:</w:t>
      </w:r>
    </w:p>
    <w:p w14:paraId="7D961157" w14:textId="094D9FE6" w:rsidR="001E72B2" w:rsidRDefault="007D642C" w:rsidP="001E72B2">
      <w:r>
        <w:tab/>
      </w:r>
      <w:r w:rsidR="00CF2C84">
        <w:t>"</w:t>
      </w:r>
      <w:r w:rsidR="001E72B2">
        <w:t>Claims processing services" means the administrative services performed in connection with</w:t>
      </w:r>
      <w:r>
        <w:t xml:space="preserve"> </w:t>
      </w:r>
      <w:r w:rsidR="001E72B2">
        <w:t>the processing and adjudicating of claims relating to pharmacist services that include:</w:t>
      </w:r>
    </w:p>
    <w:p w14:paraId="01242DF8" w14:textId="0C578E97" w:rsidR="001E72B2" w:rsidRDefault="007D642C" w:rsidP="001E72B2">
      <w:r>
        <w:tab/>
      </w:r>
      <w:r w:rsidR="004D2E98">
        <w:t xml:space="preserve">(1) </w:t>
      </w:r>
      <w:r w:rsidR="00156A76">
        <w:t xml:space="preserve"> </w:t>
      </w:r>
      <w:r w:rsidR="004D2E98">
        <w:t>r</w:t>
      </w:r>
      <w:r w:rsidR="001E72B2">
        <w:t>eceiving payments for pharmacist services;</w:t>
      </w:r>
      <w:r w:rsidR="00687CD5">
        <w:t xml:space="preserve"> and</w:t>
      </w:r>
    </w:p>
    <w:p w14:paraId="64044434" w14:textId="4E7FBF2E" w:rsidR="001E72B2" w:rsidRDefault="007D642C" w:rsidP="00536FC5">
      <w:r>
        <w:tab/>
      </w:r>
      <w:r w:rsidR="004D2E98">
        <w:t>(2)</w:t>
      </w:r>
      <w:r w:rsidR="00156A76">
        <w:tab/>
      </w:r>
      <w:r w:rsidR="004D2E98">
        <w:t>m</w:t>
      </w:r>
      <w:r w:rsidR="001E72B2">
        <w:t>aking payments to pharmacists or pharmacies for pharmacist services</w:t>
      </w:r>
      <w:r w:rsidR="00536FC5">
        <w:t>.</w:t>
      </w:r>
    </w:p>
    <w:p w14:paraId="12B9792E" w14:textId="77777777" w:rsidR="00AC068C" w:rsidRDefault="00AC068C" w:rsidP="00536FC5">
      <w:r>
        <w:tab/>
      </w:r>
      <w:r w:rsidRPr="00AC068C">
        <w:t>"Commissioner" means the Commissioner of Banking and Insurance.</w:t>
      </w:r>
    </w:p>
    <w:p w14:paraId="706A8312" w14:textId="77777777" w:rsidR="00AC068C" w:rsidRDefault="00AC068C" w:rsidP="00536FC5">
      <w:r>
        <w:tab/>
      </w:r>
      <w:r w:rsidRPr="00AC068C">
        <w:t>"Department" means the Department of Banking and Insurance.</w:t>
      </w:r>
    </w:p>
    <w:p w14:paraId="41332D92" w14:textId="77777777" w:rsidR="001E72B2" w:rsidRDefault="007D642C" w:rsidP="001E72B2">
      <w:r>
        <w:tab/>
      </w:r>
      <w:r w:rsidR="001E72B2">
        <w:t>"Other prescription drug or device services" means services other than claims processing</w:t>
      </w:r>
      <w:r w:rsidR="007B494F">
        <w:t xml:space="preserve"> </w:t>
      </w:r>
      <w:r w:rsidR="001E72B2">
        <w:t>services, provided directly or indirectly, whether in connection with or separate from claims</w:t>
      </w:r>
      <w:r w:rsidR="007B494F">
        <w:t xml:space="preserve"> </w:t>
      </w:r>
      <w:r w:rsidR="001E72B2">
        <w:t>processing services, including without limitation:</w:t>
      </w:r>
    </w:p>
    <w:p w14:paraId="63680065" w14:textId="77777777" w:rsidR="001E72B2" w:rsidRDefault="007D642C" w:rsidP="001E72B2">
      <w:r>
        <w:tab/>
      </w:r>
      <w:r w:rsidR="00687CD5">
        <w:t>(1)</w:t>
      </w:r>
      <w:r w:rsidR="00687CD5">
        <w:tab/>
        <w:t>n</w:t>
      </w:r>
      <w:r w:rsidR="001E72B2">
        <w:t>egotiating rebates, discounts, or other financial incentives and arrangements with</w:t>
      </w:r>
      <w:r w:rsidR="007B494F">
        <w:t xml:space="preserve"> </w:t>
      </w:r>
      <w:r w:rsidR="001E72B2">
        <w:t>drug companies;</w:t>
      </w:r>
    </w:p>
    <w:p w14:paraId="27E41209" w14:textId="77777777" w:rsidR="001E72B2" w:rsidRDefault="007D642C" w:rsidP="001E72B2">
      <w:r>
        <w:tab/>
      </w:r>
      <w:r w:rsidR="00687CD5">
        <w:t>(2)</w:t>
      </w:r>
      <w:r w:rsidR="00687CD5">
        <w:tab/>
        <w:t>d</w:t>
      </w:r>
      <w:r w:rsidR="001E72B2">
        <w:t>isbursing or distributing rebates;</w:t>
      </w:r>
    </w:p>
    <w:p w14:paraId="7394B9F5" w14:textId="77777777" w:rsidR="001E72B2" w:rsidRDefault="007D642C" w:rsidP="001E72B2">
      <w:r>
        <w:tab/>
      </w:r>
      <w:r w:rsidR="00687CD5">
        <w:t>(3)</w:t>
      </w:r>
      <w:r w:rsidR="00687CD5">
        <w:tab/>
        <w:t>m</w:t>
      </w:r>
      <w:r w:rsidR="001E72B2">
        <w:t>anaging or participating in incentive programs or arrangements for pharmacist</w:t>
      </w:r>
      <w:r w:rsidR="007B494F">
        <w:t xml:space="preserve"> </w:t>
      </w:r>
      <w:r w:rsidR="001E72B2">
        <w:t>services;</w:t>
      </w:r>
    </w:p>
    <w:p w14:paraId="2BAEF247" w14:textId="77777777" w:rsidR="001E72B2" w:rsidRDefault="007D642C" w:rsidP="001E72B2">
      <w:r>
        <w:tab/>
      </w:r>
      <w:r w:rsidR="00687CD5">
        <w:t>(4)</w:t>
      </w:r>
      <w:r w:rsidR="00687CD5">
        <w:tab/>
        <w:t>n</w:t>
      </w:r>
      <w:r w:rsidR="001E72B2">
        <w:t>egotiating or entering into contr</w:t>
      </w:r>
      <w:r w:rsidR="004947F9">
        <w:t>act</w:t>
      </w:r>
      <w:r w:rsidR="001E72B2">
        <w:t>ual arrangements with pharmacists or</w:t>
      </w:r>
      <w:r w:rsidR="007B494F">
        <w:t xml:space="preserve"> </w:t>
      </w:r>
      <w:r w:rsidR="001E72B2">
        <w:t>pharmacies, or both;</w:t>
      </w:r>
    </w:p>
    <w:p w14:paraId="71915473" w14:textId="77777777" w:rsidR="001E72B2" w:rsidRDefault="007D642C" w:rsidP="001E72B2">
      <w:r>
        <w:tab/>
      </w:r>
      <w:r w:rsidR="00687CD5">
        <w:t>(5)</w:t>
      </w:r>
      <w:r w:rsidR="00687CD5">
        <w:tab/>
        <w:t>d</w:t>
      </w:r>
      <w:r w:rsidR="001E72B2">
        <w:t>eveloping formularies;</w:t>
      </w:r>
    </w:p>
    <w:p w14:paraId="6F61A4A1" w14:textId="77777777" w:rsidR="001E72B2" w:rsidRDefault="007D642C" w:rsidP="001E72B2">
      <w:r>
        <w:tab/>
      </w:r>
      <w:r w:rsidR="00687CD5">
        <w:t>(6)</w:t>
      </w:r>
      <w:r w:rsidR="00687CD5">
        <w:tab/>
        <w:t>d</w:t>
      </w:r>
      <w:r w:rsidR="001E72B2">
        <w:t xml:space="preserve">esigning prescription benefit programs; </w:t>
      </w:r>
      <w:r w:rsidR="00687CD5">
        <w:t>and</w:t>
      </w:r>
    </w:p>
    <w:p w14:paraId="0FF5A136" w14:textId="77777777" w:rsidR="001E72B2" w:rsidRDefault="007D642C" w:rsidP="001E72B2">
      <w:r>
        <w:tab/>
      </w:r>
      <w:r w:rsidR="00687CD5">
        <w:t>(7)</w:t>
      </w:r>
      <w:r w:rsidR="00687CD5">
        <w:tab/>
        <w:t>a</w:t>
      </w:r>
      <w:r w:rsidR="001E72B2">
        <w:t>dvertising or promoting services.</w:t>
      </w:r>
    </w:p>
    <w:p w14:paraId="5D365DAC" w14:textId="77777777" w:rsidR="001E72B2" w:rsidRDefault="007D642C" w:rsidP="001E72B2">
      <w:r>
        <w:tab/>
      </w:r>
      <w:r w:rsidR="001E72B2">
        <w:t xml:space="preserve">"Pharmacist" means an individual </w:t>
      </w:r>
      <w:r w:rsidR="00025D14">
        <w:t>currently licensed by this State to engage in the practice of pharmacy.</w:t>
      </w:r>
    </w:p>
    <w:p w14:paraId="09B46D26" w14:textId="77777777" w:rsidR="001E72B2" w:rsidRDefault="007D642C" w:rsidP="001E72B2">
      <w:r>
        <w:tab/>
      </w:r>
      <w:r w:rsidR="001E72B2">
        <w:t>"Pharmacist services" means products, goods, and services, or any combination of products,</w:t>
      </w:r>
      <w:r w:rsidR="007B494F">
        <w:t xml:space="preserve"> </w:t>
      </w:r>
      <w:r w:rsidR="001E72B2">
        <w:t>goods, and services, provided as a part of the pr</w:t>
      </w:r>
      <w:r w:rsidR="004947F9">
        <w:t>act</w:t>
      </w:r>
      <w:r w:rsidR="001E72B2">
        <w:t>ice of pharmacy.</w:t>
      </w:r>
    </w:p>
    <w:p w14:paraId="69CC003A" w14:textId="6AEC568A" w:rsidR="001E72B2" w:rsidRDefault="007D642C" w:rsidP="001E72B2">
      <w:r>
        <w:tab/>
      </w:r>
      <w:r w:rsidR="001E72B2">
        <w:t xml:space="preserve">"Pharmacy" </w:t>
      </w:r>
      <w:r w:rsidR="00CF2C84" w:rsidRPr="00CF2C84">
        <w:t xml:space="preserve">means any place in this State where drugs are </w:t>
      </w:r>
      <w:bookmarkStart w:id="1" w:name="_GoBack"/>
      <w:bookmarkEnd w:id="1"/>
      <w:r w:rsidR="00CF2C84" w:rsidRPr="00CF2C84">
        <w:t>dispensed or pharmaceutical care is provided by a licensed pharmacist, but shall not include a medical office under the control of a licensed physician.</w:t>
      </w:r>
    </w:p>
    <w:p w14:paraId="52319E77" w14:textId="77777777" w:rsidR="001E72B2" w:rsidRDefault="007D642C" w:rsidP="001E72B2">
      <w:r>
        <w:tab/>
      </w:r>
      <w:r w:rsidR="001E72B2">
        <w:t>"Pharmacy benefits manager" means a person, business, or entity, including a wholly or</w:t>
      </w:r>
      <w:r w:rsidR="007B494F">
        <w:t xml:space="preserve"> </w:t>
      </w:r>
      <w:r w:rsidR="001E72B2">
        <w:t>partially owned or controlled subsidiary of a pharmacy benefits manager, that provides</w:t>
      </w:r>
      <w:r w:rsidR="007B494F">
        <w:t xml:space="preserve"> </w:t>
      </w:r>
      <w:r w:rsidR="001E72B2">
        <w:t>claims processing services or other prescription drug or device services, or both, for health</w:t>
      </w:r>
      <w:r w:rsidR="007B494F">
        <w:t xml:space="preserve"> </w:t>
      </w:r>
      <w:r w:rsidR="001E72B2">
        <w:t>benefit plans.</w:t>
      </w:r>
      <w:r w:rsidR="00D23575">
        <w:t xml:space="preserve">  </w:t>
      </w:r>
      <w:r w:rsidR="001E72B2">
        <w:t xml:space="preserve">"Pharmacy benefits manager" does not include </w:t>
      </w:r>
      <w:r w:rsidR="00D23575">
        <w:t>a</w:t>
      </w:r>
      <w:r w:rsidR="001E72B2">
        <w:t>:</w:t>
      </w:r>
    </w:p>
    <w:p w14:paraId="54991C90" w14:textId="77777777" w:rsidR="001E72B2" w:rsidRDefault="007D642C" w:rsidP="001E72B2">
      <w:r>
        <w:tab/>
        <w:t>(1</w:t>
      </w:r>
      <w:r w:rsidR="00626165">
        <w:t>)</w:t>
      </w:r>
      <w:r w:rsidR="00D23575">
        <w:tab/>
      </w:r>
      <w:r w:rsidR="00626165">
        <w:t>h</w:t>
      </w:r>
      <w:r w:rsidR="001E72B2">
        <w:t>ealth</w:t>
      </w:r>
      <w:r w:rsidR="00AC068C">
        <w:t xml:space="preserve"> </w:t>
      </w:r>
      <w:r w:rsidR="001E72B2">
        <w:t xml:space="preserve">care facility </w:t>
      </w:r>
      <w:r w:rsidR="00AC068C">
        <w:t>as defined in section 2 of P.L.1971, c.136 (C.26:2H-2)</w:t>
      </w:r>
      <w:r w:rsidR="006E2218">
        <w:t>;</w:t>
      </w:r>
    </w:p>
    <w:p w14:paraId="10E99848" w14:textId="77777777" w:rsidR="001E72B2" w:rsidRDefault="007D642C" w:rsidP="001E72B2">
      <w:r>
        <w:tab/>
        <w:t>(2</w:t>
      </w:r>
      <w:r w:rsidR="00D23575">
        <w:t>)</w:t>
      </w:r>
      <w:r w:rsidR="00D23575">
        <w:tab/>
      </w:r>
      <w:r w:rsidR="00626165">
        <w:t>h</w:t>
      </w:r>
      <w:r w:rsidR="001E72B2">
        <w:t>ealth</w:t>
      </w:r>
      <w:r w:rsidR="00AC068C">
        <w:t xml:space="preserve"> </w:t>
      </w:r>
      <w:r w:rsidR="001E72B2">
        <w:t xml:space="preserve">care professional licensed </w:t>
      </w:r>
      <w:r w:rsidR="00AC068C">
        <w:t>to practice a health care profession pursuant to Title 45 of the Revised Statutes</w:t>
      </w:r>
      <w:r w:rsidR="001E72B2">
        <w:t>; or</w:t>
      </w:r>
    </w:p>
    <w:p w14:paraId="6C83BF12" w14:textId="77777777" w:rsidR="001E72B2" w:rsidRDefault="007D642C" w:rsidP="001E72B2">
      <w:r>
        <w:tab/>
        <w:t>(3</w:t>
      </w:r>
      <w:r w:rsidR="00D23575">
        <w:t>)</w:t>
      </w:r>
      <w:r w:rsidR="00D23575">
        <w:tab/>
      </w:r>
      <w:r w:rsidR="00626165">
        <w:t>c</w:t>
      </w:r>
      <w:r w:rsidR="001E72B2">
        <w:t>onsultant who only provide</w:t>
      </w:r>
      <w:r w:rsidR="007B494F">
        <w:t xml:space="preserve">s advice as to the selection or </w:t>
      </w:r>
      <w:r w:rsidR="001E72B2">
        <w:t>performance of a</w:t>
      </w:r>
      <w:r w:rsidR="007B494F">
        <w:t xml:space="preserve"> </w:t>
      </w:r>
      <w:r w:rsidR="001E72B2">
        <w:t>pharmacy benefits manager.</w:t>
      </w:r>
    </w:p>
    <w:p w14:paraId="1546093B" w14:textId="77777777" w:rsidR="00DF50A5" w:rsidRDefault="00DF50A5" w:rsidP="001E72B2"/>
    <w:p w14:paraId="3ADCE14B" w14:textId="55F665F6" w:rsidR="001E72B2" w:rsidRDefault="00DF50A5" w:rsidP="00DF50A5">
      <w:pPr>
        <w:ind w:firstLine="288"/>
      </w:pPr>
      <w:r>
        <w:t>4.</w:t>
      </w:r>
      <w:r>
        <w:tab/>
        <w:t>a.</w:t>
      </w:r>
      <w:r w:rsidR="00156A76">
        <w:t xml:space="preserve"> </w:t>
      </w:r>
      <w:r w:rsidR="001E72B2">
        <w:t xml:space="preserve"> (1) </w:t>
      </w:r>
      <w:r w:rsidR="00156A76">
        <w:t xml:space="preserve"> </w:t>
      </w:r>
      <w:r w:rsidR="001E72B2">
        <w:t>A person or organization shall not establish or operate as a pharmacy benefits manager in</w:t>
      </w:r>
      <w:r>
        <w:t xml:space="preserve"> </w:t>
      </w:r>
      <w:r w:rsidR="001E72B2">
        <w:t xml:space="preserve">this State for health benefit plans without obtaining a license from the </w:t>
      </w:r>
      <w:r>
        <w:t xml:space="preserve">commissioner </w:t>
      </w:r>
      <w:r w:rsidR="00AC068C">
        <w:t>pursuant to</w:t>
      </w:r>
      <w:r>
        <w:t xml:space="preserve"> this </w:t>
      </w:r>
      <w:r w:rsidR="004947F9">
        <w:t>act</w:t>
      </w:r>
      <w:r w:rsidR="001E72B2">
        <w:t>.</w:t>
      </w:r>
    </w:p>
    <w:p w14:paraId="46BBD150" w14:textId="4EF6F1AA" w:rsidR="001E72B2" w:rsidRDefault="00AC068C" w:rsidP="001E72B2">
      <w:r>
        <w:tab/>
      </w:r>
      <w:r w:rsidR="001E72B2">
        <w:t>(2)</w:t>
      </w:r>
      <w:r w:rsidR="00156A76">
        <w:t xml:space="preserve"> </w:t>
      </w:r>
      <w:r w:rsidR="001E72B2">
        <w:t xml:space="preserve"> The commissioner shall prescribe the application for a license to operate in this State as a</w:t>
      </w:r>
      <w:r w:rsidR="007B494F">
        <w:t xml:space="preserve"> </w:t>
      </w:r>
      <w:r w:rsidR="001E72B2">
        <w:t>pharmacy benefits manager and may charge application fees and renewal fees.</w:t>
      </w:r>
    </w:p>
    <w:p w14:paraId="2E59C673" w14:textId="6650D68B" w:rsidR="001E72B2" w:rsidRDefault="00216117" w:rsidP="001E72B2">
      <w:r>
        <w:tab/>
        <w:t>b.</w:t>
      </w:r>
      <w:r>
        <w:tab/>
      </w:r>
      <w:r w:rsidR="001E72B2">
        <w:t xml:space="preserve">The commissioner shall </w:t>
      </w:r>
      <w:r w:rsidR="0070320E">
        <w:t>establish</w:t>
      </w:r>
      <w:r w:rsidR="001E72B2">
        <w:t xml:space="preserve"> the licensing, fees, application, financial</w:t>
      </w:r>
      <w:r w:rsidR="007B494F">
        <w:t xml:space="preserve"> </w:t>
      </w:r>
      <w:r w:rsidR="001E72B2">
        <w:t xml:space="preserve">standards, and reporting requirements of pharmacy benefits managers </w:t>
      </w:r>
      <w:r w:rsidR="0070320E">
        <w:t>pursuant to</w:t>
      </w:r>
      <w:r w:rsidR="001E72B2">
        <w:t xml:space="preserve"> this </w:t>
      </w:r>
      <w:r w:rsidR="006E2218">
        <w:t>act</w:t>
      </w:r>
      <w:r w:rsidR="0070320E">
        <w:t>.</w:t>
      </w:r>
    </w:p>
    <w:p w14:paraId="451F0231" w14:textId="77777777" w:rsidR="00216117" w:rsidRDefault="00216117" w:rsidP="001E72B2"/>
    <w:p w14:paraId="7A782BC5" w14:textId="77777777" w:rsidR="00563AC6" w:rsidRDefault="00216117" w:rsidP="001E72B2">
      <w:r>
        <w:tab/>
        <w:t>5.</w:t>
      </w:r>
      <w:r>
        <w:tab/>
        <w:t xml:space="preserve">a.  </w:t>
      </w:r>
      <w:r w:rsidR="001E72B2">
        <w:t>In a participation contr</w:t>
      </w:r>
      <w:r w:rsidR="004947F9">
        <w:t>act</w:t>
      </w:r>
      <w:r w:rsidR="001E72B2">
        <w:t xml:space="preserve"> between</w:t>
      </w:r>
      <w:r w:rsidR="0067208F">
        <w:t xml:space="preserve"> a</w:t>
      </w:r>
      <w:r w:rsidR="001E72B2">
        <w:t xml:space="preserve"> pharmacy benefits manager and </w:t>
      </w:r>
      <w:r w:rsidR="0067208F">
        <w:t xml:space="preserve">a </w:t>
      </w:r>
      <w:r w:rsidR="001E72B2">
        <w:t>pharmacist or</w:t>
      </w:r>
      <w:r>
        <w:t xml:space="preserve"> </w:t>
      </w:r>
      <w:r w:rsidR="001E72B2">
        <w:t>pharmac</w:t>
      </w:r>
      <w:r w:rsidR="0067208F">
        <w:t>y</w:t>
      </w:r>
      <w:r w:rsidR="001E72B2">
        <w:t xml:space="preserve"> providing prescription drug coverage for health benefit plans, </w:t>
      </w:r>
      <w:r w:rsidR="0067208F">
        <w:t xml:space="preserve">a </w:t>
      </w:r>
      <w:r w:rsidR="001E72B2">
        <w:t>pharmacy or</w:t>
      </w:r>
      <w:r>
        <w:t xml:space="preserve"> </w:t>
      </w:r>
      <w:r w:rsidR="001E72B2">
        <w:t xml:space="preserve">pharmacist </w:t>
      </w:r>
      <w:r w:rsidR="0067208F">
        <w:t xml:space="preserve">shall not </w:t>
      </w:r>
      <w:r w:rsidR="001E72B2">
        <w:t>be prohibited, restricted, or penalized in any way from disclosing to a</w:t>
      </w:r>
      <w:r w:rsidR="0067208F">
        <w:t xml:space="preserve"> </w:t>
      </w:r>
      <w:r w:rsidR="001E72B2">
        <w:t>covered person</w:t>
      </w:r>
      <w:r w:rsidR="00563AC6">
        <w:t>:</w:t>
      </w:r>
    </w:p>
    <w:p w14:paraId="7E9DADCA" w14:textId="77777777" w:rsidR="00563AC6" w:rsidRDefault="00563AC6" w:rsidP="001E72B2">
      <w:r>
        <w:tab/>
        <w:t>(1)</w:t>
      </w:r>
      <w:r>
        <w:tab/>
      </w:r>
      <w:r w:rsidR="001E72B2">
        <w:t>any health</w:t>
      </w:r>
      <w:r w:rsidR="00AC068C">
        <w:t xml:space="preserve"> </w:t>
      </w:r>
      <w:r w:rsidR="001E72B2">
        <w:t>care information that the pharmacy or pharmacist deems</w:t>
      </w:r>
      <w:r w:rsidR="00216117">
        <w:t xml:space="preserve"> </w:t>
      </w:r>
      <w:r w:rsidR="001E72B2">
        <w:t>appropriate regarding the nature of treatment, risks, or alternativ</w:t>
      </w:r>
      <w:r w:rsidR="007B494F">
        <w:t>es thereto</w:t>
      </w:r>
      <w:r>
        <w:t>;</w:t>
      </w:r>
    </w:p>
    <w:p w14:paraId="077CD65E" w14:textId="77777777" w:rsidR="00563AC6" w:rsidRDefault="00563AC6" w:rsidP="001E72B2">
      <w:r>
        <w:tab/>
        <w:t>(2)</w:t>
      </w:r>
      <w:r>
        <w:tab/>
      </w:r>
      <w:r w:rsidR="007B494F">
        <w:t xml:space="preserve">the availability of </w:t>
      </w:r>
      <w:r w:rsidR="001E72B2">
        <w:t>alternate therapies, consultations, or tests</w:t>
      </w:r>
      <w:r>
        <w:t>;</w:t>
      </w:r>
    </w:p>
    <w:p w14:paraId="0F568A37" w14:textId="77777777" w:rsidR="00563AC6" w:rsidRDefault="00563AC6" w:rsidP="001E72B2">
      <w:r>
        <w:tab/>
        <w:t>(3)</w:t>
      </w:r>
      <w:r>
        <w:tab/>
      </w:r>
      <w:r w:rsidR="001E72B2">
        <w:t>the decision of utilization reviewers or similar</w:t>
      </w:r>
      <w:r>
        <w:t xml:space="preserve"> </w:t>
      </w:r>
      <w:r w:rsidR="001E72B2">
        <w:t>persons to authorize or deny services</w:t>
      </w:r>
      <w:r>
        <w:t>;</w:t>
      </w:r>
    </w:p>
    <w:p w14:paraId="71C18C79" w14:textId="77777777" w:rsidR="00563AC6" w:rsidRDefault="00563AC6" w:rsidP="001E72B2">
      <w:r>
        <w:tab/>
        <w:t>(4)</w:t>
      </w:r>
      <w:r>
        <w:tab/>
      </w:r>
      <w:r w:rsidR="001E72B2">
        <w:t>the process used to authorize or deny health</w:t>
      </w:r>
      <w:r w:rsidR="00AC068C">
        <w:t xml:space="preserve"> </w:t>
      </w:r>
      <w:r w:rsidR="001E72B2">
        <w:t>care</w:t>
      </w:r>
      <w:r w:rsidR="00216117">
        <w:t xml:space="preserve"> </w:t>
      </w:r>
      <w:r w:rsidR="001E72B2">
        <w:t>services or benefits</w:t>
      </w:r>
      <w:r>
        <w:t>; or</w:t>
      </w:r>
    </w:p>
    <w:p w14:paraId="0F2BC9D6" w14:textId="43D3C612" w:rsidR="001E72B2" w:rsidRDefault="00563AC6" w:rsidP="001E72B2">
      <w:r>
        <w:tab/>
        <w:t>(5)</w:t>
      </w:r>
      <w:r>
        <w:tab/>
      </w:r>
      <w:r w:rsidR="001E72B2">
        <w:t>information on financial incentives and structures used by the insurer.</w:t>
      </w:r>
    </w:p>
    <w:p w14:paraId="1DEAD8AE" w14:textId="77777777" w:rsidR="001E72B2" w:rsidRDefault="00216117" w:rsidP="001E72B2">
      <w:r>
        <w:tab/>
        <w:t>b.</w:t>
      </w:r>
      <w:r>
        <w:tab/>
      </w:r>
      <w:r w:rsidR="001E72B2">
        <w:t>A pharmacy or pharmacist may provide to an insured information regarding the insured's</w:t>
      </w:r>
      <w:r w:rsidR="007B494F">
        <w:t xml:space="preserve"> </w:t>
      </w:r>
      <w:r w:rsidR="001E72B2">
        <w:t>total cost for pharmacist services for a prescription drug.</w:t>
      </w:r>
    </w:p>
    <w:p w14:paraId="046A8522" w14:textId="4CC2F1F8" w:rsidR="0067208F" w:rsidRDefault="00216117" w:rsidP="001E72B2">
      <w:r>
        <w:tab/>
        <w:t>c.</w:t>
      </w:r>
      <w:r>
        <w:tab/>
      </w:r>
      <w:r w:rsidR="001E72B2">
        <w:t>A</w:t>
      </w:r>
      <w:r w:rsidR="0067208F">
        <w:t xml:space="preserve"> pharmacy benefits manager shall not p</w:t>
      </w:r>
      <w:r w:rsidR="00E53E14">
        <w:t>rohibit a</w:t>
      </w:r>
      <w:r w:rsidR="001E72B2">
        <w:t xml:space="preserve"> pharmacy or pharmacist from</w:t>
      </w:r>
      <w:r w:rsidR="0067208F">
        <w:t>:</w:t>
      </w:r>
    </w:p>
    <w:p w14:paraId="46229B4E" w14:textId="4F899B74" w:rsidR="0067208F" w:rsidRDefault="0067208F" w:rsidP="001E72B2">
      <w:r>
        <w:tab/>
        <w:t>(1)</w:t>
      </w:r>
      <w:r w:rsidR="007B494F">
        <w:t xml:space="preserve"> </w:t>
      </w:r>
      <w:r w:rsidR="00156A76">
        <w:t xml:space="preserve"> </w:t>
      </w:r>
      <w:r>
        <w:t>providing</w:t>
      </w:r>
      <w:r w:rsidR="001E72B2">
        <w:t xml:space="preserve"> information regarding the total cost for pharmacist services for a prescription drug</w:t>
      </w:r>
      <w:r>
        <w:t>;</w:t>
      </w:r>
      <w:r w:rsidR="007B494F">
        <w:t xml:space="preserve"> </w:t>
      </w:r>
      <w:r w:rsidR="001E72B2">
        <w:t xml:space="preserve">or </w:t>
      </w:r>
    </w:p>
    <w:p w14:paraId="55875F0E" w14:textId="2E9FED64" w:rsidR="001E72B2" w:rsidRDefault="0067208F" w:rsidP="001E72B2">
      <w:r>
        <w:tab/>
        <w:t>(2)</w:t>
      </w:r>
      <w:r>
        <w:tab/>
      </w:r>
      <w:r w:rsidR="001E72B2">
        <w:t xml:space="preserve">selling a more affordable alternative to </w:t>
      </w:r>
      <w:r>
        <w:t xml:space="preserve">an </w:t>
      </w:r>
      <w:r w:rsidR="001E72B2">
        <w:t>insured if a more affordable alternative is</w:t>
      </w:r>
      <w:r w:rsidR="007B494F">
        <w:t xml:space="preserve"> </w:t>
      </w:r>
      <w:r w:rsidR="001E72B2">
        <w:t>available.</w:t>
      </w:r>
    </w:p>
    <w:p w14:paraId="45567FBE" w14:textId="58661C3E" w:rsidR="001E72B2" w:rsidRDefault="00216117" w:rsidP="001E72B2">
      <w:r>
        <w:tab/>
        <w:t>d.</w:t>
      </w:r>
      <w:r>
        <w:tab/>
      </w:r>
      <w:r w:rsidR="001E72B2">
        <w:t>A pharmacy benefits manager contr</w:t>
      </w:r>
      <w:r w:rsidR="004947F9">
        <w:t>act</w:t>
      </w:r>
      <w:r w:rsidR="001E72B2">
        <w:t xml:space="preserve"> with a participating pharmacist or pharmacy shall not</w:t>
      </w:r>
      <w:r w:rsidR="007B494F">
        <w:t xml:space="preserve"> </w:t>
      </w:r>
      <w:r w:rsidR="001E72B2">
        <w:t xml:space="preserve">prohibit, restrict, or limit disclosure of information to the </w:t>
      </w:r>
      <w:r w:rsidR="00A6548F">
        <w:t>commissioner</w:t>
      </w:r>
      <w:r w:rsidR="001E72B2">
        <w:t>, law</w:t>
      </w:r>
      <w:r w:rsidR="007B494F">
        <w:t xml:space="preserve"> </w:t>
      </w:r>
      <w:r w:rsidR="001E72B2">
        <w:t>enforcement, or state and federal governmental officials investigating or examining a</w:t>
      </w:r>
      <w:r w:rsidR="007B494F">
        <w:t xml:space="preserve"> </w:t>
      </w:r>
      <w:r w:rsidR="001E72B2">
        <w:t>complaint or conducting a review of a pharmacy benefits manager's compliance with the</w:t>
      </w:r>
      <w:r w:rsidR="007B494F">
        <w:t xml:space="preserve"> </w:t>
      </w:r>
      <w:r w:rsidR="001E72B2">
        <w:t xml:space="preserve">requirements </w:t>
      </w:r>
      <w:r w:rsidR="00E2765A">
        <w:t>of</w:t>
      </w:r>
      <w:r w:rsidR="001E72B2">
        <w:t xml:space="preserve"> this </w:t>
      </w:r>
      <w:r w:rsidR="00A6548F">
        <w:t>act</w:t>
      </w:r>
      <w:r w:rsidR="001E72B2">
        <w:t>.</w:t>
      </w:r>
    </w:p>
    <w:p w14:paraId="226F65D4" w14:textId="77777777" w:rsidR="00B04AD0" w:rsidRDefault="00B04AD0" w:rsidP="001E72B2"/>
    <w:p w14:paraId="26A24CA2" w14:textId="2E2462F1" w:rsidR="001E72B2" w:rsidRDefault="00B04AD0" w:rsidP="001E72B2">
      <w:r>
        <w:tab/>
        <w:t>6.</w:t>
      </w:r>
      <w:r>
        <w:tab/>
        <w:t xml:space="preserve">a.  </w:t>
      </w:r>
      <w:r w:rsidR="001E72B2">
        <w:t xml:space="preserve">The </w:t>
      </w:r>
      <w:r>
        <w:t>commissioner shall enforce</w:t>
      </w:r>
      <w:r w:rsidR="00E53E14">
        <w:t xml:space="preserve"> the provisions of</w:t>
      </w:r>
      <w:r>
        <w:t xml:space="preserve"> this </w:t>
      </w:r>
      <w:r w:rsidR="004947F9">
        <w:t>act</w:t>
      </w:r>
      <w:r w:rsidR="001E72B2">
        <w:t>.</w:t>
      </w:r>
    </w:p>
    <w:p w14:paraId="3B62BBCB" w14:textId="66D5B374" w:rsidR="001E72B2" w:rsidRDefault="004339EE" w:rsidP="001E72B2">
      <w:r>
        <w:tab/>
        <w:t>b.</w:t>
      </w:r>
      <w:r>
        <w:tab/>
      </w:r>
      <w:r w:rsidR="001E72B2">
        <w:t>(1)</w:t>
      </w:r>
      <w:r w:rsidR="00156A76">
        <w:t xml:space="preserve"> </w:t>
      </w:r>
      <w:r w:rsidR="001E72B2">
        <w:t xml:space="preserve"> The commissioner may examine or audit the books and records of a pharmacy benefits</w:t>
      </w:r>
      <w:r>
        <w:t xml:space="preserve"> </w:t>
      </w:r>
      <w:r w:rsidR="001E72B2">
        <w:t>manager providing claims processing services or other prescription drug or device</w:t>
      </w:r>
      <w:r>
        <w:t xml:space="preserve"> </w:t>
      </w:r>
      <w:r w:rsidR="001E72B2">
        <w:t>services for a health benefit plan to determine if the pharmacy benefits manager is in</w:t>
      </w:r>
      <w:r>
        <w:t xml:space="preserve"> </w:t>
      </w:r>
      <w:r w:rsidR="001E72B2">
        <w:t xml:space="preserve">compliance with </w:t>
      </w:r>
      <w:r w:rsidR="00A6548F">
        <w:t>the provisions of this</w:t>
      </w:r>
      <w:r w:rsidR="001E72B2">
        <w:t xml:space="preserve"> </w:t>
      </w:r>
      <w:r w:rsidR="00A6548F">
        <w:t>act</w:t>
      </w:r>
      <w:r w:rsidR="001E72B2">
        <w:t>.</w:t>
      </w:r>
    </w:p>
    <w:p w14:paraId="55CB2586" w14:textId="4638C103" w:rsidR="001E72B2" w:rsidRDefault="004339EE" w:rsidP="001E72B2">
      <w:r>
        <w:tab/>
      </w:r>
      <w:r w:rsidR="00156A76">
        <w:t>(2)</w:t>
      </w:r>
      <w:r w:rsidR="00156A76">
        <w:tab/>
      </w:r>
      <w:r w:rsidR="001E72B2">
        <w:t xml:space="preserve">The information or data acquired during an examination </w:t>
      </w:r>
      <w:r w:rsidR="00A6548F">
        <w:t>pursuant to</w:t>
      </w:r>
      <w:r w:rsidR="001E72B2">
        <w:t xml:space="preserve"> </w:t>
      </w:r>
      <w:r w:rsidR="00F97F4E">
        <w:t xml:space="preserve">paragraph (1) of this subsection </w:t>
      </w:r>
      <w:r w:rsidR="001E72B2">
        <w:t>is:</w:t>
      </w:r>
    </w:p>
    <w:p w14:paraId="6D6B6A28" w14:textId="7E3ED7D5" w:rsidR="001E72B2" w:rsidRDefault="002708B3" w:rsidP="001E72B2">
      <w:r>
        <w:tab/>
      </w:r>
      <w:r w:rsidR="00F97F4E">
        <w:t>(a</w:t>
      </w:r>
      <w:r w:rsidR="00156A76">
        <w:t>)</w:t>
      </w:r>
      <w:r w:rsidR="00156A76">
        <w:tab/>
      </w:r>
      <w:r w:rsidR="00A6548F">
        <w:t>c</w:t>
      </w:r>
      <w:r w:rsidR="001E72B2">
        <w:t>onsidered proprietary and confidential; and</w:t>
      </w:r>
    </w:p>
    <w:p w14:paraId="4CD470A0" w14:textId="14FD6125" w:rsidR="001E72B2" w:rsidRDefault="002708B3" w:rsidP="001E72B2">
      <w:r>
        <w:tab/>
      </w:r>
      <w:r w:rsidR="00F97F4E">
        <w:t>(b</w:t>
      </w:r>
      <w:r w:rsidR="00156A76">
        <w:t>)</w:t>
      </w:r>
      <w:r w:rsidR="00156A76">
        <w:tab/>
      </w:r>
      <w:r w:rsidR="00A6548F">
        <w:t>n</w:t>
      </w:r>
      <w:r w:rsidR="001E72B2">
        <w:t xml:space="preserve">ot subject to the </w:t>
      </w:r>
      <w:r w:rsidR="00BA04EB">
        <w:t xml:space="preserve">provisions of </w:t>
      </w:r>
      <w:r w:rsidR="00BA04EB" w:rsidRPr="00BA04EB">
        <w:t>P.L.1963, c.73 (C.47:1A-1 et seq.)</w:t>
      </w:r>
      <w:r w:rsidR="00BA04EB">
        <w:t>.</w:t>
      </w:r>
    </w:p>
    <w:p w14:paraId="0CF179C7" w14:textId="77777777" w:rsidR="002708B3" w:rsidRDefault="002708B3" w:rsidP="001E72B2"/>
    <w:p w14:paraId="26D97DFE" w14:textId="461F07E2" w:rsidR="001E72B2" w:rsidRDefault="00156A76" w:rsidP="001E72B2">
      <w:r>
        <w:tab/>
        <w:t>7.</w:t>
      </w:r>
      <w:r>
        <w:tab/>
        <w:t xml:space="preserve">a. </w:t>
      </w:r>
      <w:r w:rsidR="001E72B2">
        <w:t xml:space="preserve">The </w:t>
      </w:r>
      <w:r w:rsidR="00A6548F">
        <w:t>commissioner</w:t>
      </w:r>
      <w:r w:rsidR="001E72B2">
        <w:t xml:space="preserve"> </w:t>
      </w:r>
      <w:r w:rsidR="00E2765A">
        <w:t xml:space="preserve">shall, </w:t>
      </w:r>
      <w:r w:rsidR="00254F5C">
        <w:t xml:space="preserve">in </w:t>
      </w:r>
      <w:r w:rsidR="00E2765A">
        <w:t xml:space="preserve">accordance with the “Administrative Procedure Act,” P.L.1968, c.410 (C.52:14B-1 et seq.), </w:t>
      </w:r>
      <w:r w:rsidR="001E72B2">
        <w:t>adopt</w:t>
      </w:r>
      <w:r w:rsidR="00E2765A">
        <w:t xml:space="preserve"> any</w:t>
      </w:r>
      <w:r w:rsidR="001E72B2">
        <w:t xml:space="preserve"> rules </w:t>
      </w:r>
      <w:r w:rsidR="00E2765A">
        <w:t>and regulations as the commissioner deems necessary to carry out the provisions of this act</w:t>
      </w:r>
      <w:r w:rsidR="001E72B2">
        <w:t>.</w:t>
      </w:r>
    </w:p>
    <w:p w14:paraId="00C343AE" w14:textId="264F6A1B" w:rsidR="001E72B2" w:rsidRDefault="002708B3" w:rsidP="001E72B2">
      <w:r>
        <w:tab/>
        <w:t>b.</w:t>
      </w:r>
      <w:r>
        <w:tab/>
      </w:r>
      <w:r w:rsidR="00E2765A">
        <w:t>Rules and regulations</w:t>
      </w:r>
      <w:r w:rsidR="001E72B2">
        <w:t xml:space="preserve"> adopted </w:t>
      </w:r>
      <w:r w:rsidR="00E2765A">
        <w:t>pursuant to</w:t>
      </w:r>
      <w:r w:rsidR="001E72B2">
        <w:t xml:space="preserve"> this </w:t>
      </w:r>
      <w:r w:rsidR="00BA04EB">
        <w:t>a</w:t>
      </w:r>
      <w:r w:rsidR="004947F9">
        <w:t>ct</w:t>
      </w:r>
      <w:r w:rsidR="001E72B2">
        <w:t xml:space="preserve"> shall set penalties or fines, including without limitation</w:t>
      </w:r>
      <w:r w:rsidR="00BA04EB">
        <w:t xml:space="preserve"> </w:t>
      </w:r>
      <w:r w:rsidR="001E72B2">
        <w:t>monetary fines, suspension of licensure, and revocation of licensure for violations of this</w:t>
      </w:r>
      <w:r w:rsidR="00BA04EB">
        <w:t xml:space="preserve"> a</w:t>
      </w:r>
      <w:r w:rsidR="004947F9">
        <w:t>ct</w:t>
      </w:r>
      <w:r w:rsidR="001E72B2">
        <w:t xml:space="preserve"> and rules</w:t>
      </w:r>
      <w:r w:rsidR="00E2765A">
        <w:t xml:space="preserve"> and regulations</w:t>
      </w:r>
      <w:r w:rsidR="001E72B2">
        <w:t xml:space="preserve"> adopted </w:t>
      </w:r>
      <w:r w:rsidR="00E2765A">
        <w:t>pursuant to</w:t>
      </w:r>
      <w:r w:rsidR="001E72B2">
        <w:t xml:space="preserve"> this </w:t>
      </w:r>
      <w:r w:rsidR="00BA04EB">
        <w:t>a</w:t>
      </w:r>
      <w:r w:rsidR="004947F9">
        <w:t>ct</w:t>
      </w:r>
      <w:r w:rsidR="001E72B2">
        <w:t>.</w:t>
      </w:r>
    </w:p>
    <w:p w14:paraId="5E082BD9" w14:textId="77777777" w:rsidR="009C1B19" w:rsidRDefault="009C1B19" w:rsidP="001E72B2"/>
    <w:p w14:paraId="7A87022A" w14:textId="4B171620" w:rsidR="001E72B2" w:rsidRDefault="009C1B19" w:rsidP="009C1B19">
      <w:pPr>
        <w:ind w:firstLine="288"/>
      </w:pPr>
      <w:r>
        <w:t>8.</w:t>
      </w:r>
      <w:r>
        <w:tab/>
        <w:t xml:space="preserve">a.  This </w:t>
      </w:r>
      <w:r w:rsidR="004947F9">
        <w:t>act</w:t>
      </w:r>
      <w:r w:rsidR="001E72B2">
        <w:t xml:space="preserve"> is applicable to a contr</w:t>
      </w:r>
      <w:r w:rsidR="004947F9">
        <w:t>act</w:t>
      </w:r>
      <w:r w:rsidR="001E72B2">
        <w:t xml:space="preserve"> or health benefit plan </w:t>
      </w:r>
      <w:r w:rsidR="004666BE">
        <w:t xml:space="preserve">that is </w:t>
      </w:r>
      <w:r w:rsidR="00F1162B">
        <w:t>delivered, issued, executed</w:t>
      </w:r>
      <w:r w:rsidR="004666BE">
        <w:t>,</w:t>
      </w:r>
      <w:r w:rsidR="00F1162B">
        <w:t xml:space="preserve"> or renewed in this State</w:t>
      </w:r>
      <w:r w:rsidR="001E72B2">
        <w:t xml:space="preserve"> on </w:t>
      </w:r>
      <w:r w:rsidR="00D06A32">
        <w:t>or</w:t>
      </w:r>
      <w:r w:rsidR="001E72B2">
        <w:t xml:space="preserve"> after </w:t>
      </w:r>
      <w:r w:rsidR="00A6548F">
        <w:t>January 1, 2022</w:t>
      </w:r>
      <w:r w:rsidR="001E72B2">
        <w:t>.</w:t>
      </w:r>
    </w:p>
    <w:p w14:paraId="03BD8546" w14:textId="6363CB2D" w:rsidR="001E72B2" w:rsidRDefault="009C1B19" w:rsidP="001E72B2">
      <w:r>
        <w:tab/>
        <w:t>b.</w:t>
      </w:r>
      <w:r>
        <w:tab/>
      </w:r>
      <w:r w:rsidR="001E72B2">
        <w:t>A contr</w:t>
      </w:r>
      <w:r w:rsidR="004947F9">
        <w:t>act</w:t>
      </w:r>
      <w:r w:rsidR="001E72B2">
        <w:t xml:space="preserve"> existing on the date of licensure of the pharmacy benefits manager shall comply</w:t>
      </w:r>
      <w:r w:rsidR="00D06A32">
        <w:t xml:space="preserve"> </w:t>
      </w:r>
      <w:r w:rsidR="001E72B2">
        <w:t xml:space="preserve">with the requirements of this </w:t>
      </w:r>
      <w:r w:rsidR="00E2765A">
        <w:t>act</w:t>
      </w:r>
      <w:r w:rsidR="001E72B2">
        <w:t xml:space="preserve"> as a condition of licensure for the pharmacy benefits</w:t>
      </w:r>
      <w:r w:rsidR="00D06A32">
        <w:t xml:space="preserve"> </w:t>
      </w:r>
      <w:r w:rsidR="001E72B2">
        <w:t>manager.</w:t>
      </w:r>
    </w:p>
    <w:p w14:paraId="76EBD348" w14:textId="30F829C7" w:rsidR="001E72B2" w:rsidRDefault="009C1B19" w:rsidP="001E72B2">
      <w:r>
        <w:tab/>
        <w:t>c.</w:t>
      </w:r>
      <w:r>
        <w:tab/>
      </w:r>
      <w:r w:rsidR="001E72B2">
        <w:t xml:space="preserve">Nothing in this </w:t>
      </w:r>
      <w:r w:rsidR="00E2765A">
        <w:t>act</w:t>
      </w:r>
      <w:r w:rsidR="001E72B2">
        <w:t xml:space="preserve"> is intended or shall be construed to be in conflict with existing relevant</w:t>
      </w:r>
      <w:r w:rsidR="00D06A32">
        <w:t xml:space="preserve"> </w:t>
      </w:r>
      <w:r w:rsidR="001E72B2">
        <w:t>federal law.</w:t>
      </w:r>
    </w:p>
    <w:p w14:paraId="50156B5D" w14:textId="77777777" w:rsidR="00A404D2" w:rsidRDefault="00A404D2" w:rsidP="00686AEB"/>
    <w:p w14:paraId="4C69AC11" w14:textId="0F9D6153" w:rsidR="00A404D2" w:rsidRPr="00CE7BD8" w:rsidRDefault="00686AEB" w:rsidP="00686AEB">
      <w:r>
        <w:tab/>
      </w:r>
      <w:r w:rsidR="00EB669B">
        <w:t>9</w:t>
      </w:r>
      <w:r w:rsidR="00D5053F">
        <w:t>.</w:t>
      </w:r>
      <w:r w:rsidR="00A404D2">
        <w:tab/>
      </w:r>
      <w:r w:rsidR="00D5053F">
        <w:t xml:space="preserve">This </w:t>
      </w:r>
      <w:r w:rsidR="004947F9">
        <w:t>act</w:t>
      </w:r>
      <w:r w:rsidR="00D5053F">
        <w:t xml:space="preserve"> shall take effect</w:t>
      </w:r>
      <w:r w:rsidR="00A13B1E">
        <w:t xml:space="preserve"> on the 90th day after the date of en</w:t>
      </w:r>
      <w:r w:rsidR="004947F9">
        <w:t>act</w:t>
      </w:r>
      <w:r w:rsidR="00A13B1E">
        <w:t>ment.</w:t>
      </w:r>
    </w:p>
    <w:p w14:paraId="0CFAE192" w14:textId="77777777" w:rsidR="00686AEB" w:rsidRPr="00AA7880" w:rsidRDefault="00686AEB" w:rsidP="00686AEB">
      <w:pPr>
        <w:jc w:val="center"/>
      </w:pPr>
      <w:r w:rsidRPr="00D71D68">
        <w:t>STATEMENT</w:t>
      </w:r>
    </w:p>
    <w:p w14:paraId="0FAC45E7" w14:textId="166F0F6C" w:rsidR="00686AEB" w:rsidRDefault="00686AEB" w:rsidP="00686AEB"/>
    <w:p w14:paraId="67A37A2B" w14:textId="3E95AA78" w:rsidR="00254F5C" w:rsidRDefault="00486D5B" w:rsidP="00254F5C">
      <w:r>
        <w:tab/>
        <w:t xml:space="preserve">This bill </w:t>
      </w:r>
      <w:r w:rsidR="000D5B98">
        <w:t>provides for the licensure of</w:t>
      </w:r>
      <w:r>
        <w:t xml:space="preserve"> pharmacy benefits managers.  Under the bill, t</w:t>
      </w:r>
      <w:r w:rsidR="00254F5C">
        <w:t xml:space="preserve">he </w:t>
      </w:r>
      <w:r w:rsidR="008464FE">
        <w:t>Commissioner of Banking and Insurance</w:t>
      </w:r>
      <w:r w:rsidR="00254F5C">
        <w:t xml:space="preserve"> </w:t>
      </w:r>
      <w:r>
        <w:t>is to</w:t>
      </w:r>
      <w:r w:rsidR="00254F5C">
        <w:t xml:space="preserve"> </w:t>
      </w:r>
      <w:r w:rsidR="004032D3">
        <w:t>create</w:t>
      </w:r>
      <w:r w:rsidR="00254F5C">
        <w:t xml:space="preserve"> the application for a license to operate in this State as a pharmacy benefits manager and may charge application fees and renewal fees.</w:t>
      </w:r>
      <w:r w:rsidR="004032D3">
        <w:t xml:space="preserve">  The </w:t>
      </w:r>
      <w:r w:rsidR="00254F5C">
        <w:t xml:space="preserve">commissioner </w:t>
      </w:r>
      <w:r w:rsidR="004032D3">
        <w:t>is also to</w:t>
      </w:r>
      <w:r w:rsidR="00254F5C">
        <w:t xml:space="preserve"> establish the licensing, fees, application, financial standards, and reporting requirement</w:t>
      </w:r>
      <w:r w:rsidR="004032D3">
        <w:t>s of pharmacy benefits managers.</w:t>
      </w:r>
    </w:p>
    <w:p w14:paraId="79BAC7EF" w14:textId="20C61DB3" w:rsidR="00254F5C" w:rsidRDefault="00302170" w:rsidP="00254F5C">
      <w:r>
        <w:tab/>
        <w:t>The bill provides that, in</w:t>
      </w:r>
      <w:r w:rsidR="00254F5C">
        <w:t xml:space="preserve"> any participation contracts between pharmacy benefits managers and pharmacists or pharmacies providing prescription drug coverage for health benefit plans, no pharmacy or pharmacist may be prohibited, restricted, or penalized in any way from disclosing to any</w:t>
      </w:r>
      <w:r>
        <w:t xml:space="preserve"> </w:t>
      </w:r>
      <w:r w:rsidR="00254F5C">
        <w:t>covered person any health care information that the pharmacy or pharmacist deems appropriate regarding the nature of treatment, risks, or alternatives thereto, the availability of alternate therapies, consultations, or tests, the decision of utilization reviewers or similar</w:t>
      </w:r>
      <w:r>
        <w:t xml:space="preserve"> </w:t>
      </w:r>
      <w:r w:rsidR="00254F5C">
        <w:t>persons to authorize or deny services, the process that is used to authorize or deny health care services or benefits, or information on financial incentives and structures used by the insurer.</w:t>
      </w:r>
    </w:p>
    <w:p w14:paraId="2CD9C4DC" w14:textId="0403D1D7" w:rsidR="00254F5C" w:rsidRDefault="00302170" w:rsidP="00254F5C">
      <w:r>
        <w:tab/>
        <w:t>Under the bill, a</w:t>
      </w:r>
      <w:r w:rsidR="00254F5C">
        <w:t xml:space="preserve"> pharmacy or pharmacist may provide to an insured information regarding the insured's total cost for pharmacist services for a prescription drug.</w:t>
      </w:r>
      <w:r>
        <w:t xml:space="preserve">  A </w:t>
      </w:r>
      <w:r w:rsidR="006800BA">
        <w:t xml:space="preserve">pharmacy benefits manager </w:t>
      </w:r>
      <w:r>
        <w:t>is not to</w:t>
      </w:r>
      <w:r w:rsidR="00254F5C">
        <w:t xml:space="preserve"> </w:t>
      </w:r>
      <w:r w:rsidR="006800BA">
        <w:t>prohibit a pharmacy or pharmacist</w:t>
      </w:r>
      <w:r w:rsidR="00254F5C">
        <w:t xml:space="preserve"> from discussing information regarding the total cost for pharmacist services for a prescription drug or from selling a more affordable alternative to the insured if a more affordable alternative is available.</w:t>
      </w:r>
    </w:p>
    <w:p w14:paraId="1F12B78F" w14:textId="2195D97C" w:rsidR="00254F5C" w:rsidRDefault="00302170" w:rsidP="00254F5C">
      <w:r>
        <w:tab/>
      </w:r>
      <w:r w:rsidR="00045786">
        <w:t>Pursuant to the bill, t</w:t>
      </w:r>
      <w:r w:rsidR="00254F5C">
        <w:t xml:space="preserve">he commissioner may examine or audit the books and records of a pharmacy benefits manager providing claims processing services or other prescription drug or device services for a health benefit plan to determine if the pharmacy benefits manager is in compliance with the provisions of </w:t>
      </w:r>
      <w:r w:rsidR="00045786">
        <w:t>the</w:t>
      </w:r>
      <w:r w:rsidR="00254F5C">
        <w:t xml:space="preserve"> </w:t>
      </w:r>
      <w:r w:rsidR="00305BCD">
        <w:t>bill</w:t>
      </w:r>
      <w:r w:rsidR="00254F5C">
        <w:t>.</w:t>
      </w:r>
      <w:r w:rsidR="00045786">
        <w:t xml:space="preserve">  T</w:t>
      </w:r>
      <w:r w:rsidR="00254F5C">
        <w:t xml:space="preserve">he information or data acquired during </w:t>
      </w:r>
      <w:r w:rsidR="00045786">
        <w:t xml:space="preserve">such </w:t>
      </w:r>
      <w:r w:rsidR="00254F5C">
        <w:t xml:space="preserve">an examination </w:t>
      </w:r>
      <w:r w:rsidR="00045786">
        <w:t xml:space="preserve">is to be </w:t>
      </w:r>
      <w:r w:rsidR="00254F5C">
        <w:t>considered p</w:t>
      </w:r>
      <w:r w:rsidR="00045786">
        <w:t xml:space="preserve">roprietary and confidential and is </w:t>
      </w:r>
      <w:r w:rsidR="00254F5C">
        <w:t>not</w:t>
      </w:r>
      <w:r w:rsidR="00045786">
        <w:t xml:space="preserve"> to be</w:t>
      </w:r>
      <w:r w:rsidR="00254F5C">
        <w:t xml:space="preserve"> subject to the provisions of </w:t>
      </w:r>
      <w:r w:rsidR="00254F5C" w:rsidRPr="00BA04EB">
        <w:t>the open public records act</w:t>
      </w:r>
      <w:r w:rsidR="00254F5C">
        <w:t>.</w:t>
      </w:r>
    </w:p>
    <w:p w14:paraId="24A01388" w14:textId="0CC51C41" w:rsidR="00254F5C" w:rsidRDefault="00254F5C" w:rsidP="00254F5C">
      <w:pPr>
        <w:ind w:firstLine="288"/>
      </w:pPr>
      <w:r>
        <w:t xml:space="preserve">The </w:t>
      </w:r>
      <w:r w:rsidR="00305BCD">
        <w:t xml:space="preserve">bill </w:t>
      </w:r>
      <w:r>
        <w:t>applies to contracts or health benefit plans that are delivered, issued, executed, or renewed in the State on or after January 1, 2022.</w:t>
      </w:r>
    </w:p>
    <w:sectPr w:rsidR="00254F5C" w:rsidSect="002837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32905" w14:textId="77777777" w:rsidR="006D514A" w:rsidRDefault="006D514A">
      <w:r>
        <w:separator/>
      </w:r>
    </w:p>
  </w:endnote>
  <w:endnote w:type="continuationSeparator" w:id="0">
    <w:p w14:paraId="30DC6DAF" w14:textId="77777777" w:rsidR="006D514A" w:rsidRDefault="006D5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A832F" w14:textId="0B2D80B9" w:rsidR="00F11484" w:rsidRDefault="00F11484" w:rsidP="00F11484">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B016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CDE72" w14:textId="77777777" w:rsidR="00D5053F" w:rsidRDefault="00D5053F">
    <w:pPr>
      <w:pStyle w:val="Footer"/>
    </w:pPr>
  </w:p>
  <w:p w14:paraId="4D4EAAC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995C2" w14:textId="77777777" w:rsidR="006D514A" w:rsidRDefault="006D514A">
      <w:r>
        <w:separator/>
      </w:r>
    </w:p>
  </w:footnote>
  <w:footnote w:type="continuationSeparator" w:id="0">
    <w:p w14:paraId="2B8AEC4A" w14:textId="77777777" w:rsidR="006D514A" w:rsidRDefault="006D5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D56C1" w14:textId="77777777" w:rsidR="00665CBC" w:rsidRDefault="00C90642">
    <w:pPr>
      <w:pStyle w:val="Header"/>
    </w:pPr>
    <w:r>
      <w:rPr>
        <w:noProof/>
      </w:rPr>
      <w:pict w14:anchorId="5CFEA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3FAC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C8F3C" w14:textId="463D4F58" w:rsidR="00665CBC" w:rsidRDefault="00665CBC" w:rsidP="00686AEB">
    <w:pPr>
      <w:pStyle w:val="Header"/>
      <w:jc w:val="center"/>
      <w:rPr>
        <w:rStyle w:val="PageNumber"/>
      </w:rPr>
    </w:pPr>
  </w:p>
  <w:p w14:paraId="3919C87F" w14:textId="100E4222" w:rsidR="00283723" w:rsidRDefault="00283723" w:rsidP="00283723">
    <w:pPr>
      <w:pStyle w:val="bpuHeadSpon"/>
    </w:pPr>
    <w:r w:rsidRPr="00283723">
      <w:rPr>
        <w:rStyle w:val="bpuHeadSponChar"/>
      </w:rPr>
      <w:t>A5410</w:t>
    </w:r>
    <w:r>
      <w:t xml:space="preserve"> FREIMAN</w:t>
    </w:r>
    <w:r w:rsidR="00F11484">
      <w:t xml:space="preserve">, </w:t>
    </w:r>
    <w:r w:rsidR="00F11484">
      <w:t>MCKEON</w:t>
    </w:r>
  </w:p>
  <w:p w14:paraId="299A2E41" w14:textId="6CC801F0" w:rsidR="00283723" w:rsidRDefault="00283723" w:rsidP="00283723">
    <w:pPr>
      <w:pStyle w:val="bpuHeadSpon"/>
    </w:pPr>
    <w:r>
      <w:fldChar w:fldCharType="begin"/>
    </w:r>
    <w:r>
      <w:instrText xml:space="preserve"> PAGE  \* MERGEFORMAT </w:instrText>
    </w:r>
    <w:r>
      <w:fldChar w:fldCharType="separate"/>
    </w:r>
    <w:r w:rsidR="00C90642">
      <w:rPr>
        <w:noProof/>
      </w:rPr>
      <w:t>5</w:t>
    </w:r>
    <w:r>
      <w:fldChar w:fldCharType="end"/>
    </w:r>
  </w:p>
  <w:p w14:paraId="76659158" w14:textId="77777777" w:rsidR="00283723" w:rsidRDefault="00283723" w:rsidP="002837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76426" w14:textId="180F5BF0" w:rsidR="00665CBC" w:rsidRDefault="00665CBC">
    <w:pPr>
      <w:pStyle w:val="Header"/>
    </w:pPr>
  </w:p>
  <w:p w14:paraId="2046C355" w14:textId="45A41DFF" w:rsidR="00283723" w:rsidRDefault="00283723" w:rsidP="00283723">
    <w:pPr>
      <w:pStyle w:val="bpuHeadSpon"/>
    </w:pPr>
    <w:r w:rsidRPr="00283723">
      <w:rPr>
        <w:rStyle w:val="bpuHeadSponChar"/>
      </w:rPr>
      <w:t>A5410</w:t>
    </w:r>
    <w:r>
      <w:t xml:space="preserve"> FREIMAN</w:t>
    </w:r>
    <w:r w:rsidR="00F11484">
      <w:t xml:space="preserve">, </w:t>
    </w:r>
    <w:r w:rsidR="00F11484">
      <w:t>MCKEON</w:t>
    </w:r>
  </w:p>
  <w:p w14:paraId="5016C442" w14:textId="6A3F333E" w:rsidR="00283723" w:rsidRDefault="00283723" w:rsidP="00283723">
    <w:pPr>
      <w:pStyle w:val="bpuHeadSpon"/>
    </w:pPr>
    <w:r>
      <w:fldChar w:fldCharType="begin"/>
    </w:r>
    <w:r>
      <w:instrText xml:space="preserve"> PAGE  \* MERGEFORMAT </w:instrText>
    </w:r>
    <w:r>
      <w:fldChar w:fldCharType="separate"/>
    </w:r>
    <w:r w:rsidR="00C90642">
      <w:rPr>
        <w:noProof/>
      </w:rPr>
      <w:t>2</w:t>
    </w:r>
    <w:r>
      <w:fldChar w:fldCharType="end"/>
    </w:r>
  </w:p>
  <w:p w14:paraId="7B1AE527" w14:textId="77777777" w:rsidR="00283723" w:rsidRDefault="00283723" w:rsidP="002837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955"/>
    <w:rsid w:val="000051BD"/>
    <w:rsid w:val="000160A5"/>
    <w:rsid w:val="0002335B"/>
    <w:rsid w:val="00025D14"/>
    <w:rsid w:val="0003549A"/>
    <w:rsid w:val="000367AE"/>
    <w:rsid w:val="00043B22"/>
    <w:rsid w:val="00045786"/>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81D"/>
    <w:rsid w:val="000D5B98"/>
    <w:rsid w:val="000D6255"/>
    <w:rsid w:val="000D6262"/>
    <w:rsid w:val="000D7B4A"/>
    <w:rsid w:val="000E4006"/>
    <w:rsid w:val="000F3DA2"/>
    <w:rsid w:val="000F5FDE"/>
    <w:rsid w:val="000F7466"/>
    <w:rsid w:val="0013000E"/>
    <w:rsid w:val="00130B05"/>
    <w:rsid w:val="00133F81"/>
    <w:rsid w:val="00135943"/>
    <w:rsid w:val="0014664C"/>
    <w:rsid w:val="00156A7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2B2"/>
    <w:rsid w:val="001F14C7"/>
    <w:rsid w:val="001F7405"/>
    <w:rsid w:val="00205533"/>
    <w:rsid w:val="00212B8D"/>
    <w:rsid w:val="00216117"/>
    <w:rsid w:val="002206C8"/>
    <w:rsid w:val="00222983"/>
    <w:rsid w:val="002370D0"/>
    <w:rsid w:val="00254F5C"/>
    <w:rsid w:val="00255958"/>
    <w:rsid w:val="00257FA2"/>
    <w:rsid w:val="0026574A"/>
    <w:rsid w:val="002660BB"/>
    <w:rsid w:val="002708B3"/>
    <w:rsid w:val="002720E8"/>
    <w:rsid w:val="00275293"/>
    <w:rsid w:val="002776B0"/>
    <w:rsid w:val="00283723"/>
    <w:rsid w:val="00286C7E"/>
    <w:rsid w:val="002A1029"/>
    <w:rsid w:val="002A3A1A"/>
    <w:rsid w:val="002A4692"/>
    <w:rsid w:val="002A51BA"/>
    <w:rsid w:val="002B2E26"/>
    <w:rsid w:val="002B3FE6"/>
    <w:rsid w:val="002C2D81"/>
    <w:rsid w:val="002C461E"/>
    <w:rsid w:val="002C6CEC"/>
    <w:rsid w:val="002E09CE"/>
    <w:rsid w:val="002E69D1"/>
    <w:rsid w:val="002F3BA6"/>
    <w:rsid w:val="00302170"/>
    <w:rsid w:val="00305BC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FBB"/>
    <w:rsid w:val="003702CA"/>
    <w:rsid w:val="00370617"/>
    <w:rsid w:val="0037351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2D3"/>
    <w:rsid w:val="00416C4B"/>
    <w:rsid w:val="0041751E"/>
    <w:rsid w:val="004211E5"/>
    <w:rsid w:val="00422091"/>
    <w:rsid w:val="004264EA"/>
    <w:rsid w:val="0043386C"/>
    <w:rsid w:val="004339EE"/>
    <w:rsid w:val="00436F2D"/>
    <w:rsid w:val="00436F5D"/>
    <w:rsid w:val="00441B42"/>
    <w:rsid w:val="0045118A"/>
    <w:rsid w:val="00455D51"/>
    <w:rsid w:val="00456BF9"/>
    <w:rsid w:val="00461057"/>
    <w:rsid w:val="004666BE"/>
    <w:rsid w:val="004704A8"/>
    <w:rsid w:val="00471102"/>
    <w:rsid w:val="00471F18"/>
    <w:rsid w:val="00484144"/>
    <w:rsid w:val="00484C19"/>
    <w:rsid w:val="00485866"/>
    <w:rsid w:val="00486D5B"/>
    <w:rsid w:val="00492076"/>
    <w:rsid w:val="00493B1D"/>
    <w:rsid w:val="004947F9"/>
    <w:rsid w:val="00497037"/>
    <w:rsid w:val="004A3009"/>
    <w:rsid w:val="004A6940"/>
    <w:rsid w:val="004A77A4"/>
    <w:rsid w:val="004C742C"/>
    <w:rsid w:val="004D2E98"/>
    <w:rsid w:val="004E1F3E"/>
    <w:rsid w:val="004F21BD"/>
    <w:rsid w:val="004F4F1D"/>
    <w:rsid w:val="004F74DD"/>
    <w:rsid w:val="00501317"/>
    <w:rsid w:val="0050495C"/>
    <w:rsid w:val="00505DC9"/>
    <w:rsid w:val="00506E1E"/>
    <w:rsid w:val="00513C81"/>
    <w:rsid w:val="00527BFB"/>
    <w:rsid w:val="00532A32"/>
    <w:rsid w:val="00536FC5"/>
    <w:rsid w:val="00540B0B"/>
    <w:rsid w:val="0054460F"/>
    <w:rsid w:val="005536CD"/>
    <w:rsid w:val="00554051"/>
    <w:rsid w:val="00557240"/>
    <w:rsid w:val="005629A4"/>
    <w:rsid w:val="00563AC6"/>
    <w:rsid w:val="005651F3"/>
    <w:rsid w:val="00572184"/>
    <w:rsid w:val="00577A15"/>
    <w:rsid w:val="00580533"/>
    <w:rsid w:val="0059131D"/>
    <w:rsid w:val="005B3F92"/>
    <w:rsid w:val="005B479C"/>
    <w:rsid w:val="005B561E"/>
    <w:rsid w:val="005C07E4"/>
    <w:rsid w:val="005C2124"/>
    <w:rsid w:val="005C336F"/>
    <w:rsid w:val="005C7F3C"/>
    <w:rsid w:val="005D377A"/>
    <w:rsid w:val="005D6E6C"/>
    <w:rsid w:val="005E017C"/>
    <w:rsid w:val="005E43A7"/>
    <w:rsid w:val="005E50C6"/>
    <w:rsid w:val="005F2A97"/>
    <w:rsid w:val="005F399B"/>
    <w:rsid w:val="005F636E"/>
    <w:rsid w:val="006019F8"/>
    <w:rsid w:val="00602754"/>
    <w:rsid w:val="00605B20"/>
    <w:rsid w:val="0061156F"/>
    <w:rsid w:val="00613FF5"/>
    <w:rsid w:val="006155A8"/>
    <w:rsid w:val="00621076"/>
    <w:rsid w:val="00621B94"/>
    <w:rsid w:val="00626165"/>
    <w:rsid w:val="00626239"/>
    <w:rsid w:val="00626675"/>
    <w:rsid w:val="00635316"/>
    <w:rsid w:val="00635449"/>
    <w:rsid w:val="006378C5"/>
    <w:rsid w:val="00645E6A"/>
    <w:rsid w:val="00665CBC"/>
    <w:rsid w:val="00667A5C"/>
    <w:rsid w:val="0067208F"/>
    <w:rsid w:val="00677316"/>
    <w:rsid w:val="006800BA"/>
    <w:rsid w:val="00683296"/>
    <w:rsid w:val="00686AEB"/>
    <w:rsid w:val="00687CD5"/>
    <w:rsid w:val="006B7897"/>
    <w:rsid w:val="006B7FA7"/>
    <w:rsid w:val="006C086A"/>
    <w:rsid w:val="006C21C1"/>
    <w:rsid w:val="006C7327"/>
    <w:rsid w:val="006D00E5"/>
    <w:rsid w:val="006D514A"/>
    <w:rsid w:val="006D791B"/>
    <w:rsid w:val="006E2218"/>
    <w:rsid w:val="006E2895"/>
    <w:rsid w:val="006F180D"/>
    <w:rsid w:val="006F4334"/>
    <w:rsid w:val="006F47AF"/>
    <w:rsid w:val="006F6B8A"/>
    <w:rsid w:val="0070320E"/>
    <w:rsid w:val="00707CD3"/>
    <w:rsid w:val="00716BB9"/>
    <w:rsid w:val="007256D1"/>
    <w:rsid w:val="007279FD"/>
    <w:rsid w:val="007502CB"/>
    <w:rsid w:val="00752D79"/>
    <w:rsid w:val="00752E20"/>
    <w:rsid w:val="00756EDE"/>
    <w:rsid w:val="00764456"/>
    <w:rsid w:val="00781B4D"/>
    <w:rsid w:val="007824BF"/>
    <w:rsid w:val="00783B8D"/>
    <w:rsid w:val="007856B1"/>
    <w:rsid w:val="00794B94"/>
    <w:rsid w:val="00794BD4"/>
    <w:rsid w:val="007A2F73"/>
    <w:rsid w:val="007A3061"/>
    <w:rsid w:val="007A5A0B"/>
    <w:rsid w:val="007A6F93"/>
    <w:rsid w:val="007B494F"/>
    <w:rsid w:val="007C0E14"/>
    <w:rsid w:val="007C7DE4"/>
    <w:rsid w:val="007D40CB"/>
    <w:rsid w:val="007D5796"/>
    <w:rsid w:val="007D59C0"/>
    <w:rsid w:val="007D642C"/>
    <w:rsid w:val="007D7D9C"/>
    <w:rsid w:val="007F485D"/>
    <w:rsid w:val="007F6050"/>
    <w:rsid w:val="008078A1"/>
    <w:rsid w:val="00813627"/>
    <w:rsid w:val="00832816"/>
    <w:rsid w:val="00837109"/>
    <w:rsid w:val="00840365"/>
    <w:rsid w:val="008406A3"/>
    <w:rsid w:val="00841D2C"/>
    <w:rsid w:val="00845F3C"/>
    <w:rsid w:val="008461B8"/>
    <w:rsid w:val="008462F1"/>
    <w:rsid w:val="008464FE"/>
    <w:rsid w:val="00847EF1"/>
    <w:rsid w:val="008538FA"/>
    <w:rsid w:val="008573B0"/>
    <w:rsid w:val="00866563"/>
    <w:rsid w:val="00867AC2"/>
    <w:rsid w:val="0087056E"/>
    <w:rsid w:val="00875402"/>
    <w:rsid w:val="00884D51"/>
    <w:rsid w:val="008869FA"/>
    <w:rsid w:val="00886FEC"/>
    <w:rsid w:val="008916EC"/>
    <w:rsid w:val="00891E4F"/>
    <w:rsid w:val="008A31C5"/>
    <w:rsid w:val="008A3CBD"/>
    <w:rsid w:val="008A4F9A"/>
    <w:rsid w:val="008B2850"/>
    <w:rsid w:val="008C1C2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E7"/>
    <w:rsid w:val="009A45DA"/>
    <w:rsid w:val="009B06D2"/>
    <w:rsid w:val="009B34EC"/>
    <w:rsid w:val="009B5D67"/>
    <w:rsid w:val="009B6176"/>
    <w:rsid w:val="009C0D22"/>
    <w:rsid w:val="009C1B19"/>
    <w:rsid w:val="009C2DD9"/>
    <w:rsid w:val="009C3E09"/>
    <w:rsid w:val="009C5630"/>
    <w:rsid w:val="009D0E5D"/>
    <w:rsid w:val="009D0F63"/>
    <w:rsid w:val="009D7934"/>
    <w:rsid w:val="009D7CCF"/>
    <w:rsid w:val="009E5961"/>
    <w:rsid w:val="009F4FAC"/>
    <w:rsid w:val="00A017C0"/>
    <w:rsid w:val="00A11228"/>
    <w:rsid w:val="00A13B1E"/>
    <w:rsid w:val="00A222C2"/>
    <w:rsid w:val="00A305D6"/>
    <w:rsid w:val="00A342C4"/>
    <w:rsid w:val="00A404D2"/>
    <w:rsid w:val="00A50F6B"/>
    <w:rsid w:val="00A52237"/>
    <w:rsid w:val="00A551D6"/>
    <w:rsid w:val="00A6251B"/>
    <w:rsid w:val="00A6548F"/>
    <w:rsid w:val="00A6754E"/>
    <w:rsid w:val="00A70106"/>
    <w:rsid w:val="00A70F58"/>
    <w:rsid w:val="00A72987"/>
    <w:rsid w:val="00A7346B"/>
    <w:rsid w:val="00A84C4F"/>
    <w:rsid w:val="00A932A1"/>
    <w:rsid w:val="00A96E06"/>
    <w:rsid w:val="00AA6197"/>
    <w:rsid w:val="00AA6C70"/>
    <w:rsid w:val="00AB16FD"/>
    <w:rsid w:val="00AB4813"/>
    <w:rsid w:val="00AC068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AD0"/>
    <w:rsid w:val="00B05A3C"/>
    <w:rsid w:val="00B07100"/>
    <w:rsid w:val="00B1138C"/>
    <w:rsid w:val="00B2574A"/>
    <w:rsid w:val="00B30B1F"/>
    <w:rsid w:val="00B35D8A"/>
    <w:rsid w:val="00B45B34"/>
    <w:rsid w:val="00B57047"/>
    <w:rsid w:val="00B61D86"/>
    <w:rsid w:val="00B6342D"/>
    <w:rsid w:val="00B726BD"/>
    <w:rsid w:val="00B732BC"/>
    <w:rsid w:val="00B90E33"/>
    <w:rsid w:val="00B949F3"/>
    <w:rsid w:val="00B9676B"/>
    <w:rsid w:val="00BA04E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E8C"/>
    <w:rsid w:val="00C12E48"/>
    <w:rsid w:val="00C13D14"/>
    <w:rsid w:val="00C15F53"/>
    <w:rsid w:val="00C23F09"/>
    <w:rsid w:val="00C25356"/>
    <w:rsid w:val="00C328D0"/>
    <w:rsid w:val="00C46AA2"/>
    <w:rsid w:val="00C46BC1"/>
    <w:rsid w:val="00C5017D"/>
    <w:rsid w:val="00C5235F"/>
    <w:rsid w:val="00C54CE2"/>
    <w:rsid w:val="00C66BF3"/>
    <w:rsid w:val="00C70140"/>
    <w:rsid w:val="00C73CA7"/>
    <w:rsid w:val="00C822F6"/>
    <w:rsid w:val="00C82AC2"/>
    <w:rsid w:val="00C8456C"/>
    <w:rsid w:val="00C84645"/>
    <w:rsid w:val="00C9064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84"/>
    <w:rsid w:val="00CF65EB"/>
    <w:rsid w:val="00CF72AD"/>
    <w:rsid w:val="00D02441"/>
    <w:rsid w:val="00D039F4"/>
    <w:rsid w:val="00D06A32"/>
    <w:rsid w:val="00D10496"/>
    <w:rsid w:val="00D11173"/>
    <w:rsid w:val="00D1215F"/>
    <w:rsid w:val="00D16561"/>
    <w:rsid w:val="00D17FF8"/>
    <w:rsid w:val="00D20A74"/>
    <w:rsid w:val="00D23575"/>
    <w:rsid w:val="00D268AC"/>
    <w:rsid w:val="00D27FF3"/>
    <w:rsid w:val="00D343D0"/>
    <w:rsid w:val="00D3664D"/>
    <w:rsid w:val="00D42996"/>
    <w:rsid w:val="00D500E9"/>
    <w:rsid w:val="00D5053F"/>
    <w:rsid w:val="00D507BC"/>
    <w:rsid w:val="00D6090A"/>
    <w:rsid w:val="00D62FA3"/>
    <w:rsid w:val="00D63B6F"/>
    <w:rsid w:val="00D64A90"/>
    <w:rsid w:val="00D7795E"/>
    <w:rsid w:val="00D9410B"/>
    <w:rsid w:val="00D9695B"/>
    <w:rsid w:val="00DA2417"/>
    <w:rsid w:val="00DA5585"/>
    <w:rsid w:val="00DB02AC"/>
    <w:rsid w:val="00DB6AA2"/>
    <w:rsid w:val="00DE10D1"/>
    <w:rsid w:val="00DE2514"/>
    <w:rsid w:val="00DE6851"/>
    <w:rsid w:val="00DF03EE"/>
    <w:rsid w:val="00DF50A5"/>
    <w:rsid w:val="00E01B71"/>
    <w:rsid w:val="00E05CC9"/>
    <w:rsid w:val="00E15573"/>
    <w:rsid w:val="00E25A5B"/>
    <w:rsid w:val="00E2765A"/>
    <w:rsid w:val="00E373C7"/>
    <w:rsid w:val="00E37B16"/>
    <w:rsid w:val="00E4267B"/>
    <w:rsid w:val="00E42F13"/>
    <w:rsid w:val="00E452DF"/>
    <w:rsid w:val="00E53E14"/>
    <w:rsid w:val="00E543CF"/>
    <w:rsid w:val="00E546FD"/>
    <w:rsid w:val="00E608F1"/>
    <w:rsid w:val="00E611B9"/>
    <w:rsid w:val="00E7144F"/>
    <w:rsid w:val="00E73D74"/>
    <w:rsid w:val="00E76A79"/>
    <w:rsid w:val="00E80692"/>
    <w:rsid w:val="00E80C24"/>
    <w:rsid w:val="00E926C4"/>
    <w:rsid w:val="00E93836"/>
    <w:rsid w:val="00EA7C16"/>
    <w:rsid w:val="00EB669B"/>
    <w:rsid w:val="00EB705D"/>
    <w:rsid w:val="00EC5281"/>
    <w:rsid w:val="00EC791D"/>
    <w:rsid w:val="00EC7CA6"/>
    <w:rsid w:val="00ED3C5D"/>
    <w:rsid w:val="00ED4553"/>
    <w:rsid w:val="00F00D08"/>
    <w:rsid w:val="00F11484"/>
    <w:rsid w:val="00F1162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955"/>
    <w:rsid w:val="00F61E59"/>
    <w:rsid w:val="00F63D99"/>
    <w:rsid w:val="00F6426B"/>
    <w:rsid w:val="00F709B3"/>
    <w:rsid w:val="00F71A5E"/>
    <w:rsid w:val="00F80AAC"/>
    <w:rsid w:val="00F97F4E"/>
    <w:rsid w:val="00FA0AFC"/>
    <w:rsid w:val="00FA1402"/>
    <w:rsid w:val="00FA1C82"/>
    <w:rsid w:val="00FA2ED1"/>
    <w:rsid w:val="00FA4A52"/>
    <w:rsid w:val="00FB4045"/>
    <w:rsid w:val="00FB4C5D"/>
    <w:rsid w:val="00FB4D8E"/>
    <w:rsid w:val="00FC0D0A"/>
    <w:rsid w:val="00FC1B0B"/>
    <w:rsid w:val="00FD2F97"/>
    <w:rsid w:val="00FF50C0"/>
    <w:rsid w:val="00FF7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E12C05"/>
  <w15:docId w15:val="{DCD4EA4A-65C3-42AB-9712-95ADD76C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078A1"/>
    <w:rPr>
      <w:sz w:val="16"/>
      <w:szCs w:val="16"/>
    </w:rPr>
  </w:style>
  <w:style w:type="paragraph" w:styleId="CommentText">
    <w:name w:val="annotation text"/>
    <w:basedOn w:val="Normal"/>
    <w:link w:val="CommentTextChar"/>
    <w:semiHidden/>
    <w:unhideWhenUsed/>
    <w:rsid w:val="008078A1"/>
    <w:pPr>
      <w:spacing w:line="240" w:lineRule="auto"/>
    </w:pPr>
    <w:rPr>
      <w:sz w:val="20"/>
      <w:szCs w:val="20"/>
    </w:rPr>
  </w:style>
  <w:style w:type="character" w:customStyle="1" w:styleId="CommentTextChar">
    <w:name w:val="Comment Text Char"/>
    <w:basedOn w:val="DefaultParagraphFont"/>
    <w:link w:val="CommentText"/>
    <w:semiHidden/>
    <w:rsid w:val="008078A1"/>
    <w:rPr>
      <w:spacing w:val="4"/>
    </w:rPr>
  </w:style>
  <w:style w:type="paragraph" w:styleId="CommentSubject">
    <w:name w:val="annotation subject"/>
    <w:basedOn w:val="CommentText"/>
    <w:next w:val="CommentText"/>
    <w:link w:val="CommentSubjectChar"/>
    <w:semiHidden/>
    <w:unhideWhenUsed/>
    <w:rsid w:val="008078A1"/>
    <w:rPr>
      <w:b/>
      <w:bCs/>
    </w:rPr>
  </w:style>
  <w:style w:type="character" w:customStyle="1" w:styleId="CommentSubjectChar">
    <w:name w:val="Comment Subject Char"/>
    <w:basedOn w:val="CommentTextChar"/>
    <w:link w:val="CommentSubject"/>
    <w:semiHidden/>
    <w:rsid w:val="008078A1"/>
    <w:rPr>
      <w:b/>
      <w:bCs/>
      <w:spacing w:val="4"/>
    </w:rPr>
  </w:style>
  <w:style w:type="paragraph" w:styleId="BalloonText">
    <w:name w:val="Balloon Text"/>
    <w:basedOn w:val="Normal"/>
    <w:link w:val="BalloonTextChar"/>
    <w:semiHidden/>
    <w:unhideWhenUsed/>
    <w:rsid w:val="008078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8A1"/>
    <w:rPr>
      <w:rFonts w:ascii="Segoe UI" w:hAnsi="Segoe UI" w:cs="Segoe UI"/>
      <w:spacing w:val="4"/>
      <w:sz w:val="18"/>
      <w:szCs w:val="18"/>
    </w:rPr>
  </w:style>
  <w:style w:type="character" w:styleId="LineNumber">
    <w:name w:val="line number"/>
    <w:basedOn w:val="DefaultParagraphFont"/>
    <w:semiHidden/>
    <w:unhideWhenUsed/>
    <w:rsid w:val="00283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1448</Words>
  <Characters>8068</Characters>
  <Application>Microsoft Office Word</Application>
  <DocSecurity>0</DocSecurity>
  <Lines>205</Lines>
  <Paragraphs>73</Paragraphs>
  <ScaleCrop>false</ScaleCrop>
  <HeadingPairs>
    <vt:vector size="2" baseType="variant">
      <vt:variant>
        <vt:lpstr>Title</vt:lpstr>
      </vt:variant>
      <vt:variant>
        <vt:i4>1</vt:i4>
      </vt:variant>
    </vt:vector>
  </HeadingPairs>
  <TitlesOfParts>
    <vt:vector size="1" baseType="lpstr">
      <vt:lpstr>A5410</vt:lpstr>
    </vt:vector>
  </TitlesOfParts>
  <Manager>R229</Manager>
  <Company>NJ Office of Legislative Services</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A5410</dc:title>
  <dc:subject>NCOIL PBM Licensure &amp; Reg Model Act</dc:subject>
  <dc:creator>Assemblyman  FREIMAN</dc:creator>
  <cp:keywords>A5410|5|CL |307|260|318|F|0|</cp:keywords>
  <dc:description>INTRODUCED MARCH 1, 2021</dc:description>
  <cp:lastModifiedBy>Todaro, Vivian</cp:lastModifiedBy>
  <cp:revision>2</cp:revision>
  <cp:lastPrinted>2021-03-03T15:55:00Z</cp:lastPrinted>
  <dcterms:created xsi:type="dcterms:W3CDTF">2021-03-03T15:55:00Z</dcterms:created>
  <dcterms:modified xsi:type="dcterms:W3CDTF">2021-03-03T15:55:00Z</dcterms:modified>
  <cp:category>ss. 1-8:  C.17B:27G-1 et seq.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