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0B" w:rsidRDefault="00545B0B" w:rsidP="00545B0B">
      <w:pPr>
        <w:pStyle w:val="bpuBill"/>
      </w:pPr>
      <w:bookmarkStart w:id="0" w:name="bpuFrontPg"/>
      <w:bookmarkEnd w:id="0"/>
      <w:r>
        <w:t xml:space="preserve">ASSEMBLY, No. 5430 </w:t>
      </w:r>
    </w:p>
    <w:p w:rsidR="00545B0B" w:rsidRPr="009D38FF" w:rsidRDefault="00545B0B" w:rsidP="00545B0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2233614" r:id="rId7"/>
        </w:object>
      </w:r>
    </w:p>
    <w:p w:rsidR="00545B0B" w:rsidRDefault="00545B0B" w:rsidP="00545B0B">
      <w:pPr>
        <w:pStyle w:val="bpuState"/>
      </w:pPr>
      <w:r>
        <w:t>STATE OF NEW JERSEY</w:t>
      </w:r>
    </w:p>
    <w:p w:rsidR="00545B0B" w:rsidRDefault="00545B0B" w:rsidP="00545B0B">
      <w:pPr>
        <w:pStyle w:val="bpuLegislature"/>
      </w:pPr>
      <w:r>
        <w:t>219th LEGISLATURE</w:t>
      </w:r>
    </w:p>
    <w:p w:rsidR="00545B0B" w:rsidRDefault="00545B0B" w:rsidP="00545B0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2233615" r:id="rId8"/>
        </w:object>
      </w:r>
      <w:r>
        <w:t xml:space="preserve">  </w:t>
      </w:r>
    </w:p>
    <w:p w:rsidR="00545B0B" w:rsidRDefault="00545B0B" w:rsidP="00545B0B">
      <w:pPr>
        <w:pStyle w:val="bpuIntro"/>
      </w:pPr>
      <w:r>
        <w:t>INTRODUCED MARCH 8, 2021</w:t>
      </w:r>
    </w:p>
    <w:p w:rsidR="00545B0B" w:rsidRDefault="00545B0B" w:rsidP="00545B0B">
      <w:pPr>
        <w:pStyle w:val="bpuIntro"/>
      </w:pPr>
    </w:p>
    <w:p w:rsidR="00545B0B" w:rsidRDefault="00545B0B" w:rsidP="00545B0B">
      <w:pPr>
        <w:pStyle w:val="bpuIntro"/>
        <w:sectPr w:rsidR="00545B0B" w:rsidSect="0036683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45B0B" w:rsidRDefault="00545B0B" w:rsidP="00545B0B">
      <w:pPr>
        <w:pStyle w:val="bpuIntro"/>
      </w:pPr>
    </w:p>
    <w:p w:rsidR="00545B0B" w:rsidRDefault="00545B0B" w:rsidP="00545B0B">
      <w:pPr>
        <w:pStyle w:val="bpuSponsor"/>
      </w:pPr>
      <w:r>
        <w:t>Sponsored by:</w:t>
      </w:r>
    </w:p>
    <w:p w:rsidR="00545B0B" w:rsidRDefault="00545B0B" w:rsidP="00545B0B">
      <w:pPr>
        <w:pStyle w:val="bpuSponsor"/>
      </w:pPr>
      <w:r>
        <w:t>Assemblyman  BRIAN BERGEN</w:t>
      </w:r>
    </w:p>
    <w:p w:rsidR="00545B0B" w:rsidRDefault="00545B0B" w:rsidP="00545B0B">
      <w:pPr>
        <w:pStyle w:val="bpuSponsor"/>
      </w:pPr>
      <w:r>
        <w:t>District 25 (Morris and Somerset)</w:t>
      </w:r>
    </w:p>
    <w:p w:rsidR="00545B0B" w:rsidRDefault="00545B0B" w:rsidP="00545B0B">
      <w:pPr>
        <w:pStyle w:val="bpuSponsor"/>
      </w:pPr>
    </w:p>
    <w:p w:rsidR="008D41FE" w:rsidRDefault="00366831" w:rsidP="00366831">
      <w:pPr>
        <w:pStyle w:val="bpuSponsor"/>
      </w:pPr>
      <w:r>
        <w:t>Co-Sponsored by:</w:t>
      </w:r>
    </w:p>
    <w:p w:rsidR="00366831" w:rsidRPr="00366831" w:rsidRDefault="00366831" w:rsidP="00366831">
      <w:pPr>
        <w:pStyle w:val="bpuSponsor"/>
      </w:pPr>
      <w:r w:rsidRPr="00366831">
        <w:t xml:space="preserve">Assemblymen Thomson, </w:t>
      </w:r>
      <w:proofErr w:type="spellStart"/>
      <w:r w:rsidRPr="00366831">
        <w:t>DePhillips</w:t>
      </w:r>
      <w:proofErr w:type="spellEnd"/>
      <w:r w:rsidRPr="00366831">
        <w:t xml:space="preserve">, </w:t>
      </w:r>
      <w:proofErr w:type="spellStart"/>
      <w:r w:rsidRPr="00366831">
        <w:t>Simonsen</w:t>
      </w:r>
      <w:proofErr w:type="spellEnd"/>
      <w:r w:rsidRPr="00366831">
        <w:t xml:space="preserve">, McClellan and </w:t>
      </w:r>
      <w:proofErr w:type="spellStart"/>
      <w:r w:rsidRPr="00366831">
        <w:t>DiMaio</w:t>
      </w:r>
      <w:proofErr w:type="spellEnd"/>
    </w:p>
    <w:p w:rsidR="008D41FE" w:rsidRPr="008D41FE" w:rsidRDefault="008D41FE" w:rsidP="008D41FE"/>
    <w:p w:rsidR="00545B0B" w:rsidRDefault="00545B0B" w:rsidP="00545B0B">
      <w:pPr>
        <w:pStyle w:val="bpuSponsor"/>
      </w:pPr>
    </w:p>
    <w:p w:rsidR="00366831" w:rsidRPr="00366831" w:rsidRDefault="00366831" w:rsidP="00366831"/>
    <w:p w:rsidR="00545B0B" w:rsidRDefault="00545B0B" w:rsidP="00545B0B">
      <w:pPr>
        <w:pStyle w:val="bpuSponsor"/>
      </w:pPr>
    </w:p>
    <w:p w:rsidR="00545B0B" w:rsidRDefault="00545B0B" w:rsidP="00545B0B">
      <w:pPr>
        <w:pStyle w:val="bpuSponsor"/>
      </w:pPr>
      <w:r>
        <w:t>SYNOPSIS</w:t>
      </w:r>
    </w:p>
    <w:p w:rsidR="00545B0B" w:rsidRDefault="00545B0B" w:rsidP="00545B0B">
      <w:pPr>
        <w:pStyle w:val="bpuNormText"/>
      </w:pPr>
      <w:r>
        <w:tab/>
        <w:t xml:space="preserve">Requires public institutions of higher education to waive tuition and fees for Medal of Honor and Purple Heart Medal military recipients. </w:t>
      </w:r>
    </w:p>
    <w:p w:rsidR="00545B0B" w:rsidRDefault="00545B0B" w:rsidP="00545B0B">
      <w:pPr>
        <w:pStyle w:val="bpuNormText"/>
      </w:pPr>
    </w:p>
    <w:p w:rsidR="00545B0B" w:rsidRDefault="00545B0B" w:rsidP="00545B0B">
      <w:pPr>
        <w:pStyle w:val="bpuSponsor"/>
      </w:pPr>
      <w:r>
        <w:t xml:space="preserve">CURRENT VERSION OF TEXT </w:t>
      </w:r>
    </w:p>
    <w:p w:rsidR="00545B0B" w:rsidRDefault="00545B0B" w:rsidP="00545B0B">
      <w:pPr>
        <w:pStyle w:val="bpuNormText"/>
      </w:pPr>
      <w:r>
        <w:tab/>
        <w:t>As introduced.</w:t>
      </w:r>
    </w:p>
    <w:p w:rsidR="00545B0B" w:rsidRDefault="00545B0B" w:rsidP="00545B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45B0B" w:rsidRDefault="00545B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45B0B" w:rsidSect="00545B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677316" w:rsidRDefault="001C6B92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ED6CAA" w:rsidRPr="00ED6CAA">
        <w:t>concerning tuition and fees for certain military service members attending public institutions of higher education and supplementing chapter 62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C6B9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C6B9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29150F" w:rsidRPr="0029150F" w:rsidRDefault="00B038CF" w:rsidP="0029150F">
      <w:r>
        <w:tab/>
      </w:r>
      <w:r w:rsidR="008B4E33">
        <w:t>1.</w:t>
      </w:r>
      <w:r>
        <w:tab/>
      </w:r>
      <w:r w:rsidR="00B36DDF">
        <w:t xml:space="preserve">a.  </w:t>
      </w:r>
      <w:r w:rsidR="0029150F" w:rsidRPr="0029150F">
        <w:t>As used in this section:</w:t>
      </w:r>
    </w:p>
    <w:p w:rsidR="0029150F" w:rsidRPr="0029150F" w:rsidRDefault="00EA643B" w:rsidP="0029150F">
      <w:r>
        <w:tab/>
      </w:r>
      <w:r w:rsidR="0029150F" w:rsidRPr="0029150F">
        <w:t xml:space="preserve">“Service member” means an individual who is serving on active duty as a member of the Armed Forces of the </w:t>
      </w:r>
      <w:smartTag w:uri="urn:schemas-microsoft-com:office:smarttags" w:element="country-region">
        <w:smartTag w:uri="urn:schemas-microsoft-com:office:smarttags" w:element="place">
          <w:r w:rsidR="0029150F" w:rsidRPr="0029150F">
            <w:t>United States</w:t>
          </w:r>
        </w:smartTag>
      </w:smartTag>
      <w:r w:rsidR="0029150F" w:rsidRPr="0029150F">
        <w:t>, a Reserve component thereof, or the National Guard.</w:t>
      </w:r>
    </w:p>
    <w:p w:rsidR="0029150F" w:rsidRPr="0029150F" w:rsidRDefault="0029150F" w:rsidP="0029150F">
      <w:r w:rsidRPr="0029150F">
        <w:tab/>
        <w:t>“Veteran” means an individual who served on active duty in the Armed Forces of the United States, a Reserve component thereof, or the National Guard, and who was honorably discharged or released under honorable circumstances from active service.</w:t>
      </w:r>
    </w:p>
    <w:p w:rsidR="002F2D7E" w:rsidRDefault="00B038CF" w:rsidP="008B4E33">
      <w:r>
        <w:tab/>
      </w:r>
      <w:r w:rsidR="0029150F" w:rsidRPr="0029150F">
        <w:t>b.</w:t>
      </w:r>
      <w:r w:rsidR="0029150F" w:rsidRPr="0029150F">
        <w:tab/>
        <w:t xml:space="preserve">A </w:t>
      </w:r>
      <w:r w:rsidR="002F2D7E">
        <w:t xml:space="preserve">public institution of higher education shall waive the  tuition and fees of that institution for any </w:t>
      </w:r>
      <w:r w:rsidR="0029150F" w:rsidRPr="0029150F">
        <w:t>service member or ve</w:t>
      </w:r>
      <w:r w:rsidR="00232776">
        <w:t xml:space="preserve">teran </w:t>
      </w:r>
      <w:r w:rsidR="0029150F" w:rsidRPr="0029150F">
        <w:t xml:space="preserve">living in New Jersey </w:t>
      </w:r>
      <w:r w:rsidR="00BC561C">
        <w:t>who is the</w:t>
      </w:r>
      <w:r w:rsidR="002F2D7E">
        <w:t xml:space="preserve"> recipient of a Medal of Honor or Purple Heart Medal </w:t>
      </w:r>
      <w:r w:rsidR="00232776">
        <w:t>provided that</w:t>
      </w:r>
      <w:r w:rsidR="00BC561C">
        <w:t xml:space="preserve"> the service member or veteran has</w:t>
      </w:r>
      <w:r w:rsidR="00232776">
        <w:t>:</w:t>
      </w:r>
    </w:p>
    <w:p w:rsidR="00E57FF9" w:rsidRPr="00232776" w:rsidRDefault="00BC561C" w:rsidP="00E57FF9">
      <w:r>
        <w:tab/>
        <w:t>(1)</w:t>
      </w:r>
      <w:r>
        <w:tab/>
      </w:r>
      <w:r w:rsidR="00232776" w:rsidRPr="00232776">
        <w:t>been accepted to pursue</w:t>
      </w:r>
      <w:r w:rsidR="00E57FF9">
        <w:t xml:space="preserve"> </w:t>
      </w:r>
      <w:r w:rsidR="00232776" w:rsidRPr="00232776">
        <w:t>a course of undergraduate study and is enrolled as an undergraduate student in good standing at that institution;</w:t>
      </w:r>
      <w:r w:rsidR="00E57FF9">
        <w:t xml:space="preserve"> and</w:t>
      </w:r>
    </w:p>
    <w:p w:rsidR="00232776" w:rsidRPr="00232776" w:rsidRDefault="00E57FF9" w:rsidP="00232776">
      <w:r>
        <w:tab/>
      </w:r>
      <w:r w:rsidR="00232776" w:rsidRPr="00232776">
        <w:t>(2</w:t>
      </w:r>
      <w:r w:rsidR="00BC561C">
        <w:t>)</w:t>
      </w:r>
      <w:r w:rsidR="00BC561C">
        <w:tab/>
      </w:r>
      <w:r w:rsidR="00232776" w:rsidRPr="00232776">
        <w:t xml:space="preserve">applied for all available State student grants and scholarships and all available federal student grants and scholarships for which the </w:t>
      </w:r>
      <w:r w:rsidR="000F0E8C">
        <w:t>service member or veteran</w:t>
      </w:r>
      <w:r w:rsidR="00232776" w:rsidRPr="00232776">
        <w:t xml:space="preserve"> is eligible.</w:t>
      </w:r>
    </w:p>
    <w:p w:rsidR="00E75E53" w:rsidRDefault="00BC561C" w:rsidP="008B4E33">
      <w:r>
        <w:tab/>
        <w:t xml:space="preserve">The </w:t>
      </w:r>
      <w:r w:rsidR="00285F45">
        <w:t xml:space="preserve">service member </w:t>
      </w:r>
      <w:r>
        <w:t xml:space="preserve">or veteran </w:t>
      </w:r>
      <w:r w:rsidR="00E75E53" w:rsidRPr="00E75E53">
        <w:t>shall be permitted to attend regularly-sc</w:t>
      </w:r>
      <w:r w:rsidR="00285F45">
        <w:t xml:space="preserve">heduled courses at the </w:t>
      </w:r>
      <w:r w:rsidR="00E75E53" w:rsidRPr="00E75E53">
        <w:t>institution</w:t>
      </w:r>
      <w:r w:rsidR="00285F45">
        <w:t xml:space="preserve"> </w:t>
      </w:r>
      <w:r w:rsidR="00E75E53" w:rsidRPr="00E75E53">
        <w:t>and receive up to 16 credits per seme</w:t>
      </w:r>
      <w:r w:rsidR="00932344">
        <w:t>ster tuition-free for a maximum of eight semesters.</w:t>
      </w:r>
    </w:p>
    <w:p w:rsidR="0029150F" w:rsidRPr="0029150F" w:rsidRDefault="00657570" w:rsidP="00E75E53">
      <w:r>
        <w:tab/>
      </w:r>
      <w:r w:rsidR="0029150F" w:rsidRPr="0029150F">
        <w:t>c.</w:t>
      </w:r>
      <w:r w:rsidR="0029150F" w:rsidRPr="0029150F">
        <w:tab/>
        <w:t xml:space="preserve">A service member or veteran shall demonstrate </w:t>
      </w:r>
      <w:r>
        <w:t>eligibility for waived tuition and fees</w:t>
      </w:r>
      <w:r w:rsidR="00B038CF">
        <w:t xml:space="preserve"> in a manner and by a date </w:t>
      </w:r>
      <w:r w:rsidR="0029150F" w:rsidRPr="0029150F">
        <w:t xml:space="preserve">determined by the governing board of the public institution of higher education. </w:t>
      </w:r>
    </w:p>
    <w:p w:rsidR="0029150F" w:rsidRPr="0029150F" w:rsidRDefault="0029150F" w:rsidP="0029150F"/>
    <w:p w:rsidR="00532DF8" w:rsidRPr="00D71D68" w:rsidRDefault="0066164F" w:rsidP="00686AEB">
      <w:r>
        <w:tab/>
      </w:r>
      <w:r w:rsidR="001305EB">
        <w:t>2</w:t>
      </w:r>
      <w:r w:rsidR="00D5528E" w:rsidRPr="00D5528E">
        <w:t>.</w:t>
      </w:r>
      <w:r w:rsidR="00D5528E" w:rsidRPr="00D5528E">
        <w:tab/>
        <w:t>This act shall take effect in the first full academic year following the date of enactment.</w:t>
      </w:r>
    </w:p>
    <w:p w:rsidR="00686AEB" w:rsidRPr="00AA7880" w:rsidRDefault="00686AEB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F65429" w:rsidRPr="00F65429" w:rsidRDefault="00BB6F61" w:rsidP="00F65429">
      <w:r>
        <w:tab/>
        <w:t>This bill requires public institutions of hig</w:t>
      </w:r>
      <w:r w:rsidR="00F65429">
        <w:t xml:space="preserve">her education to waive </w:t>
      </w:r>
      <w:r w:rsidR="00F65429" w:rsidRPr="00F65429">
        <w:t>the tuition and fees for any service member or veter</w:t>
      </w:r>
      <w:r w:rsidR="00A24902">
        <w:t>an living in New Jersey who is the</w:t>
      </w:r>
      <w:r w:rsidR="00F65429" w:rsidRPr="00F65429">
        <w:t xml:space="preserve"> recipient of a Medal of Honor or Purple Heart Medal provided that</w:t>
      </w:r>
      <w:r w:rsidR="00A24902">
        <w:t xml:space="preserve"> the service member or veteran has</w:t>
      </w:r>
      <w:r w:rsidR="00F65429" w:rsidRPr="00F65429">
        <w:t>:</w:t>
      </w:r>
    </w:p>
    <w:p w:rsidR="00F65429" w:rsidRPr="00F65429" w:rsidRDefault="00A24902" w:rsidP="00F65429">
      <w:r>
        <w:tab/>
        <w:t>(1)</w:t>
      </w:r>
      <w:r>
        <w:tab/>
      </w:r>
      <w:r w:rsidR="00F65429" w:rsidRPr="00F65429">
        <w:t>been accepted to pursue a course of undergraduate study and is enrolled as an undergraduate student in good standing at that institution; and</w:t>
      </w:r>
    </w:p>
    <w:p w:rsidR="00F65429" w:rsidRPr="00F65429" w:rsidRDefault="00A24902" w:rsidP="00F65429">
      <w:r>
        <w:tab/>
        <w:t>(2)</w:t>
      </w:r>
      <w:r>
        <w:tab/>
      </w:r>
      <w:r w:rsidR="00F65429" w:rsidRPr="00F65429">
        <w:t>applied for all available State student grants and scholarships and all available federal student grants and scholarships for which the service member or veteran is eligible.</w:t>
      </w:r>
    </w:p>
    <w:p w:rsidR="00F65429" w:rsidRPr="00F65429" w:rsidRDefault="00F65429" w:rsidP="00F65429">
      <w:r>
        <w:tab/>
        <w:t>T</w:t>
      </w:r>
      <w:r w:rsidR="00A77029">
        <w:t xml:space="preserve">he </w:t>
      </w:r>
      <w:r w:rsidRPr="00F65429">
        <w:t xml:space="preserve">service member </w:t>
      </w:r>
      <w:r w:rsidR="00A77029">
        <w:t xml:space="preserve">or veteran </w:t>
      </w:r>
      <w:r>
        <w:t>is</w:t>
      </w:r>
      <w:r w:rsidRPr="00F65429">
        <w:t xml:space="preserve"> permitted to attend regularly-scheduled courses at the institution and receive up to 16 credits per semester tuition-free for a maximum of eight semesters.</w:t>
      </w:r>
    </w:p>
    <w:p w:rsidR="00F65429" w:rsidRPr="00F65429" w:rsidRDefault="00F65429" w:rsidP="00F65429">
      <w:r w:rsidRPr="00F65429">
        <w:tab/>
      </w:r>
      <w:r>
        <w:t>Under the bill, a</w:t>
      </w:r>
      <w:r w:rsidRPr="00F65429">
        <w:t xml:space="preserve"> service member o</w:t>
      </w:r>
      <w:r>
        <w:t>r veteran will</w:t>
      </w:r>
      <w:r w:rsidRPr="00F65429">
        <w:t xml:space="preserve"> demonstrate eligibility for waived tuition and f</w:t>
      </w:r>
      <w:r w:rsidR="00B038CF">
        <w:t>ees in a manner and by a date</w:t>
      </w:r>
      <w:r w:rsidRPr="00F65429">
        <w:t xml:space="preserve"> determined by the governing board of the public institution of higher education. </w:t>
      </w:r>
    </w:p>
    <w:sectPr w:rsidR="00F65429" w:rsidRPr="00F65429" w:rsidSect="00545B0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74" w:rsidRDefault="00502E74">
      <w:r>
        <w:separator/>
      </w:r>
    </w:p>
  </w:endnote>
  <w:endnote w:type="continuationSeparator" w:id="0">
    <w:p w:rsidR="00502E74" w:rsidRDefault="00502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1FE" w:rsidRDefault="00366831" w:rsidP="00366831">
    <w:pPr>
      <w:pStyle w:val="sponUdate"/>
    </w:pPr>
    <w:r>
      <w:t>(Sponsorship Updated As Of: 5/</w:t>
    </w:r>
    <w:r w:rsidR="00CE0C80">
      <w:t>5</w:t>
    </w:r>
    <w:r>
      <w:t>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74" w:rsidRDefault="00502E74">
      <w:r>
        <w:separator/>
      </w:r>
    </w:p>
  </w:footnote>
  <w:footnote w:type="continuationSeparator" w:id="0">
    <w:p w:rsidR="00502E74" w:rsidRDefault="00502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35BC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45B0B" w:rsidRDefault="00545B0B" w:rsidP="00545B0B">
    <w:pPr>
      <w:pStyle w:val="bpuHeadSpon"/>
    </w:pPr>
    <w:r w:rsidRPr="00545B0B">
      <w:rPr>
        <w:rStyle w:val="bpuHeadSponChar"/>
      </w:rPr>
      <w:t>A5430</w:t>
    </w:r>
    <w:r>
      <w:t xml:space="preserve"> BERGEN</w:t>
    </w:r>
  </w:p>
  <w:p w:rsidR="00545B0B" w:rsidRDefault="00545B0B" w:rsidP="00545B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5BC6">
      <w:rPr>
        <w:noProof/>
      </w:rPr>
      <w:t>3</w:t>
    </w:r>
    <w:r>
      <w:fldChar w:fldCharType="end"/>
    </w:r>
  </w:p>
  <w:p w:rsidR="00545B0B" w:rsidRDefault="00545B0B" w:rsidP="00545B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45B0B" w:rsidRDefault="00545B0B" w:rsidP="00545B0B">
    <w:pPr>
      <w:pStyle w:val="bpuHeadSpon"/>
    </w:pPr>
    <w:r w:rsidRPr="00545B0B">
      <w:rPr>
        <w:rStyle w:val="bpuHeadSponChar"/>
      </w:rPr>
      <w:t>A5430</w:t>
    </w:r>
    <w:r>
      <w:t xml:space="preserve"> BERGEN</w:t>
    </w:r>
  </w:p>
  <w:p w:rsidR="00545B0B" w:rsidRDefault="00545B0B" w:rsidP="00545B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5BC6">
      <w:rPr>
        <w:noProof/>
      </w:rPr>
      <w:t>2</w:t>
    </w:r>
    <w:r>
      <w:fldChar w:fldCharType="end"/>
    </w:r>
  </w:p>
  <w:p w:rsidR="00545B0B" w:rsidRDefault="00545B0B" w:rsidP="00545B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E74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0E8C"/>
    <w:rsid w:val="000F3DA2"/>
    <w:rsid w:val="000F5FDE"/>
    <w:rsid w:val="000F7466"/>
    <w:rsid w:val="001136EE"/>
    <w:rsid w:val="0013000E"/>
    <w:rsid w:val="001305EB"/>
    <w:rsid w:val="00131EDF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20A2"/>
    <w:rsid w:val="001A3B79"/>
    <w:rsid w:val="001A66B6"/>
    <w:rsid w:val="001B4716"/>
    <w:rsid w:val="001B4EA4"/>
    <w:rsid w:val="001C6B92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2776"/>
    <w:rsid w:val="002370D0"/>
    <w:rsid w:val="00255958"/>
    <w:rsid w:val="00257FA2"/>
    <w:rsid w:val="0026574A"/>
    <w:rsid w:val="002660BB"/>
    <w:rsid w:val="002720E8"/>
    <w:rsid w:val="00275293"/>
    <w:rsid w:val="002776B0"/>
    <w:rsid w:val="00281109"/>
    <w:rsid w:val="00285F45"/>
    <w:rsid w:val="00286C7E"/>
    <w:rsid w:val="0029150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0AF0"/>
    <w:rsid w:val="002E69D1"/>
    <w:rsid w:val="002F2D7E"/>
    <w:rsid w:val="002F3BA6"/>
    <w:rsid w:val="00315320"/>
    <w:rsid w:val="00322D25"/>
    <w:rsid w:val="00325776"/>
    <w:rsid w:val="00325E27"/>
    <w:rsid w:val="00330395"/>
    <w:rsid w:val="00332BC0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6831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2C66"/>
    <w:rsid w:val="004A3009"/>
    <w:rsid w:val="004A6940"/>
    <w:rsid w:val="004A77A4"/>
    <w:rsid w:val="004C742C"/>
    <w:rsid w:val="004E1F3E"/>
    <w:rsid w:val="004E776D"/>
    <w:rsid w:val="004F21BD"/>
    <w:rsid w:val="004F4F1D"/>
    <w:rsid w:val="004F74DD"/>
    <w:rsid w:val="00501317"/>
    <w:rsid w:val="00502E74"/>
    <w:rsid w:val="0050495C"/>
    <w:rsid w:val="00505DC9"/>
    <w:rsid w:val="00506E1E"/>
    <w:rsid w:val="00513C81"/>
    <w:rsid w:val="00527BFB"/>
    <w:rsid w:val="00532A32"/>
    <w:rsid w:val="00532DF8"/>
    <w:rsid w:val="00540B0B"/>
    <w:rsid w:val="0054460F"/>
    <w:rsid w:val="00545B0B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2274"/>
    <w:rsid w:val="005D530A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570"/>
    <w:rsid w:val="0066164F"/>
    <w:rsid w:val="00665CBC"/>
    <w:rsid w:val="00667A5C"/>
    <w:rsid w:val="00673D4C"/>
    <w:rsid w:val="00677316"/>
    <w:rsid w:val="00686AEB"/>
    <w:rsid w:val="006B0F4E"/>
    <w:rsid w:val="006B7897"/>
    <w:rsid w:val="006B7FA7"/>
    <w:rsid w:val="006C086A"/>
    <w:rsid w:val="006C21C1"/>
    <w:rsid w:val="006C7327"/>
    <w:rsid w:val="006D00E5"/>
    <w:rsid w:val="006D791B"/>
    <w:rsid w:val="006E0618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0A0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5CEA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A45"/>
    <w:rsid w:val="00875402"/>
    <w:rsid w:val="00884D51"/>
    <w:rsid w:val="008916EC"/>
    <w:rsid w:val="00891E4F"/>
    <w:rsid w:val="008A31C5"/>
    <w:rsid w:val="008A4F9A"/>
    <w:rsid w:val="008B2850"/>
    <w:rsid w:val="008B4E33"/>
    <w:rsid w:val="008B722B"/>
    <w:rsid w:val="008C79B3"/>
    <w:rsid w:val="008D41FE"/>
    <w:rsid w:val="008D77BD"/>
    <w:rsid w:val="008E454C"/>
    <w:rsid w:val="008F1E5A"/>
    <w:rsid w:val="00901BDA"/>
    <w:rsid w:val="009121D8"/>
    <w:rsid w:val="00912D9C"/>
    <w:rsid w:val="00916F7A"/>
    <w:rsid w:val="00917FE3"/>
    <w:rsid w:val="0092259E"/>
    <w:rsid w:val="00924F84"/>
    <w:rsid w:val="009318C7"/>
    <w:rsid w:val="00931C09"/>
    <w:rsid w:val="00932344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77236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42E"/>
    <w:rsid w:val="009D7934"/>
    <w:rsid w:val="009D7CCF"/>
    <w:rsid w:val="009E5961"/>
    <w:rsid w:val="009F4FAC"/>
    <w:rsid w:val="00A017C0"/>
    <w:rsid w:val="00A11228"/>
    <w:rsid w:val="00A222C2"/>
    <w:rsid w:val="00A2490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029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38CF"/>
    <w:rsid w:val="00B05548"/>
    <w:rsid w:val="00B05A3C"/>
    <w:rsid w:val="00B07100"/>
    <w:rsid w:val="00B1138C"/>
    <w:rsid w:val="00B2574A"/>
    <w:rsid w:val="00B35D8A"/>
    <w:rsid w:val="00B36DDF"/>
    <w:rsid w:val="00B4486F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6F61"/>
    <w:rsid w:val="00BC561C"/>
    <w:rsid w:val="00BC7892"/>
    <w:rsid w:val="00BE24D6"/>
    <w:rsid w:val="00BE7EFA"/>
    <w:rsid w:val="00BF06AD"/>
    <w:rsid w:val="00BF0ED3"/>
    <w:rsid w:val="00BF2C67"/>
    <w:rsid w:val="00C04F4D"/>
    <w:rsid w:val="00C12A17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6DC0"/>
    <w:rsid w:val="00CB6246"/>
    <w:rsid w:val="00CC0A17"/>
    <w:rsid w:val="00CD0F93"/>
    <w:rsid w:val="00CD1BD1"/>
    <w:rsid w:val="00CD528D"/>
    <w:rsid w:val="00CE0C8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BC6"/>
    <w:rsid w:val="00D3664D"/>
    <w:rsid w:val="00D500E9"/>
    <w:rsid w:val="00D507BC"/>
    <w:rsid w:val="00D5528E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FF9"/>
    <w:rsid w:val="00E608F1"/>
    <w:rsid w:val="00E611B9"/>
    <w:rsid w:val="00E7144F"/>
    <w:rsid w:val="00E73D74"/>
    <w:rsid w:val="00E75E53"/>
    <w:rsid w:val="00E76A79"/>
    <w:rsid w:val="00E80692"/>
    <w:rsid w:val="00E80C24"/>
    <w:rsid w:val="00E93836"/>
    <w:rsid w:val="00EA643B"/>
    <w:rsid w:val="00EA7C16"/>
    <w:rsid w:val="00EC5281"/>
    <w:rsid w:val="00EC791D"/>
    <w:rsid w:val="00EC7CA6"/>
    <w:rsid w:val="00ED3C5D"/>
    <w:rsid w:val="00ED4553"/>
    <w:rsid w:val="00ED6CAA"/>
    <w:rsid w:val="00F00D08"/>
    <w:rsid w:val="00F1350D"/>
    <w:rsid w:val="00F15583"/>
    <w:rsid w:val="00F17C18"/>
    <w:rsid w:val="00F200EE"/>
    <w:rsid w:val="00F22481"/>
    <w:rsid w:val="00F2542E"/>
    <w:rsid w:val="00F27278"/>
    <w:rsid w:val="00F30F0F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5429"/>
    <w:rsid w:val="00F709B3"/>
    <w:rsid w:val="00F71A5E"/>
    <w:rsid w:val="00F80AAC"/>
    <w:rsid w:val="00FA0AFC"/>
    <w:rsid w:val="00FA1C82"/>
    <w:rsid w:val="00FA2ED1"/>
    <w:rsid w:val="00FA4A52"/>
    <w:rsid w:val="00FB0CF5"/>
    <w:rsid w:val="00FB4045"/>
    <w:rsid w:val="00FB4D8E"/>
    <w:rsid w:val="00FC0D0A"/>
    <w:rsid w:val="00FC1B0B"/>
    <w:rsid w:val="00FD008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16272005"/>
  <w15:docId w15:val="{B06D079C-8EDC-4640-A6FA-ECDBAE4EA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45B0B"/>
  </w:style>
  <w:style w:type="paragraph" w:styleId="BalloonText">
    <w:name w:val="Balloon Text"/>
    <w:basedOn w:val="Normal"/>
    <w:link w:val="BalloonTextChar"/>
    <w:semiHidden/>
    <w:unhideWhenUsed/>
    <w:rsid w:val="00CA6DC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A6DC0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518</Words>
  <Characters>2686</Characters>
  <Application>Microsoft Office Word</Application>
  <DocSecurity>0</DocSecurity>
  <Lines>84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A5430</vt:lpstr>
    </vt:vector>
  </TitlesOfParts>
  <Manager>R225</Manager>
  <Company>NJ Office of Legislative Services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A5430</dc:title>
  <dc:subject/>
  <dc:creator>Assemblyman  BERGEN</dc:creator>
  <cp:keywords>A5430|3|ER |218|302|252|F|0|</cp:keywords>
  <dc:description>INTRODUCED MARCH 8, 2021</dc:description>
  <cp:lastModifiedBy>Todaro, Vivian</cp:lastModifiedBy>
  <cp:revision>2</cp:revision>
  <cp:lastPrinted>2021-05-07T18:36:00Z</cp:lastPrinted>
  <dcterms:created xsi:type="dcterms:W3CDTF">2021-05-11T14:20:00Z</dcterms:created>
  <dcterms:modified xsi:type="dcterms:W3CDTF">2021-05-11T14:20:00Z</dcterms:modified>
  <cp:category>s.1 -- C.18A:62-4.3c to 2021/16_x000d_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