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7D52A3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COMMERCE AND ECONOMIC DEVELOPMENT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7D52A3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5446</w:t>
      </w:r>
      <w:r w:rsidR="0063703D" w:rsidRPr="00ED5E27">
        <w:rPr>
          <w:b/>
          <w:sz w:val="36"/>
          <w:szCs w:val="36"/>
        </w:rPr>
        <w:t xml:space="preserve"> </w:t>
      </w:r>
    </w:p>
    <w:p w:rsidR="007D52A3" w:rsidRDefault="007D52A3" w:rsidP="00ED5E27">
      <w:pPr>
        <w:pStyle w:val="TopofPage1"/>
        <w:rPr>
          <w:sz w:val="24"/>
          <w:szCs w:val="36"/>
        </w:rPr>
      </w:pPr>
    </w:p>
    <w:p w:rsidR="007D52A3" w:rsidRPr="007D52A3" w:rsidRDefault="007D52A3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7D52A3">
        <w:rPr>
          <w:caps/>
          <w:szCs w:val="24"/>
        </w:rPr>
        <w:t>MARCH 8, 2021</w:t>
      </w:r>
    </w:p>
    <w:p w:rsidR="004144CF" w:rsidRDefault="004144CF" w:rsidP="0083060A"/>
    <w:p w:rsidR="00655CA3" w:rsidRDefault="00103DAE" w:rsidP="0083060A">
      <w:r>
        <w:tab/>
        <w:t>The Assembly Commerce and Economic Development Committee reports favorably and with committee amendments Assembly Bill No. 5446.</w:t>
      </w:r>
    </w:p>
    <w:p w:rsidR="0065780F" w:rsidRDefault="0065780F" w:rsidP="0065780F">
      <w:r>
        <w:tab/>
        <w:t>This bill</w:t>
      </w:r>
      <w:r w:rsidR="00215229">
        <w:t>, as amended,</w:t>
      </w:r>
      <w:r>
        <w:t xml:space="preserve"> makes $15 million in federal funds available to the Economic Development Authority (EDA) to award grants to businesses and nonprofits in need. </w:t>
      </w:r>
    </w:p>
    <w:p w:rsidR="0065780F" w:rsidRDefault="0065780F" w:rsidP="0065780F"/>
    <w:p w:rsidR="0065780F" w:rsidRDefault="0065780F" w:rsidP="0065780F">
      <w:r>
        <w:rPr>
          <w:u w:val="double"/>
        </w:rPr>
        <w:t>COMMITTEE AMENDMENTS</w:t>
      </w:r>
      <w:r>
        <w:t>:</w:t>
      </w:r>
    </w:p>
    <w:p w:rsidR="004B2ABF" w:rsidRDefault="0065780F" w:rsidP="00911ACE">
      <w:r>
        <w:tab/>
        <w:t>The committee amended the bill so that it is not a supplemental appropriatio</w:t>
      </w:r>
      <w:r w:rsidR="00202040">
        <w:t xml:space="preserve">n, but rather makes </w:t>
      </w:r>
      <w:r>
        <w:t>funding available for</w:t>
      </w:r>
      <w:r w:rsidR="00911ACE">
        <w:t xml:space="preserve"> the bill’s designated purpose.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52A3" w:rsidRDefault="007D52A3">
      <w:r>
        <w:separator/>
      </w:r>
    </w:p>
  </w:endnote>
  <w:endnote w:type="continuationSeparator" w:id="0">
    <w:p w:rsidR="007D52A3" w:rsidRDefault="007D5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52A3" w:rsidRDefault="007D52A3">
      <w:r>
        <w:separator/>
      </w:r>
    </w:p>
  </w:footnote>
  <w:footnote w:type="continuationSeparator" w:id="0">
    <w:p w:rsidR="007D52A3" w:rsidRDefault="007D52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911ACE" w:rsidP="00911AC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911ACE" w:rsidRDefault="00911ACE" w:rsidP="00911AC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2A3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3DAE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2040"/>
    <w:rsid w:val="00207200"/>
    <w:rsid w:val="00212DE9"/>
    <w:rsid w:val="00213ABF"/>
    <w:rsid w:val="00215229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D6F12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5780F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315C9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52A3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1ACE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5A58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15ED9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729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90F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E7DBB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1BA79A10-6890-40F9-8E05-A9787F024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90</Words>
  <Characters>528</Characters>
  <Application>Microsoft Office Word</Application>
  <DocSecurity>0</DocSecurity>
  <Lines>24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A5446 COMMERCE AND ECONOMIC DEVELOPMENT Statement MARCH 8, 2021</vt:lpstr>
    </vt:vector>
  </TitlesOfParts>
  <Manager>R229</Manager>
  <Company>NJ OLS DMU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A5446 ACE Statement 3/8/21</dc:title>
  <dc:subject/>
  <dc:creator>Assembly ACE</dc:creator>
  <cp:keywords>A5446|1|RF |298|0|0|!||</cp:keywords>
  <dc:description/>
  <cp:lastModifiedBy>Bell, Careema</cp:lastModifiedBy>
  <cp:revision>2</cp:revision>
  <cp:lastPrinted>1999-09-30T17:29:00Z</cp:lastPrinted>
  <dcterms:created xsi:type="dcterms:W3CDTF">2021-03-09T17:15:00Z</dcterms:created>
  <dcterms:modified xsi:type="dcterms:W3CDTF">2021-03-09T17:15:00Z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