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87A8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87A83" w:rsidRPr="00C87A83" w:rsidRDefault="00C87A83" w:rsidP="00292D7C">
      <w:pPr>
        <w:pStyle w:val="TopofPage1"/>
        <w:rPr>
          <w:sz w:val="24"/>
        </w:rPr>
      </w:pPr>
    </w:p>
    <w:p w:rsidR="00292D7C" w:rsidRPr="00C87A83" w:rsidRDefault="00C87A8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87A8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05654C" w:rsidRDefault="0005654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05654C" w:rsidRPr="004721EF" w:rsidRDefault="0005654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87A83">
        <w:rPr>
          <w:caps/>
          <w:szCs w:val="24"/>
        </w:rPr>
        <w:t>MARCH 17, 2021</w:t>
      </w:r>
    </w:p>
    <w:p w:rsidR="00655CA3" w:rsidRDefault="00655CA3" w:rsidP="0083060A"/>
    <w:p w:rsidR="003772FA" w:rsidRDefault="003772FA" w:rsidP="003772FA">
      <w:pPr>
        <w:rPr>
          <w:rFonts w:eastAsiaTheme="minorHAnsi"/>
        </w:rPr>
      </w:pPr>
      <w:r>
        <w:rPr>
          <w:rFonts w:eastAsiaTheme="minorHAnsi"/>
        </w:rPr>
        <w:tab/>
      </w:r>
      <w:r w:rsidRPr="003772FA">
        <w:rPr>
          <w:rFonts w:eastAsiaTheme="minorHAnsi"/>
        </w:rPr>
        <w:t>The Assembly Appropriations Committee</w:t>
      </w:r>
      <w:r w:rsidRPr="003772FA">
        <w:rPr>
          <w:rFonts w:eastAsiaTheme="minorHAnsi"/>
          <w:b/>
        </w:rPr>
        <w:t xml:space="preserve"> </w:t>
      </w:r>
      <w:r w:rsidRPr="003772FA">
        <w:rPr>
          <w:rFonts w:eastAsiaTheme="minorHAnsi"/>
        </w:rPr>
        <w:t>reports favorably Assembly Bill No.</w:t>
      </w:r>
      <w:r>
        <w:rPr>
          <w:rFonts w:eastAsiaTheme="minorHAnsi"/>
        </w:rPr>
        <w:t xml:space="preserve"> 5447 (1R)</w:t>
      </w:r>
      <w:r w:rsidR="00972DEB">
        <w:rPr>
          <w:rFonts w:eastAsiaTheme="minorHAnsi"/>
        </w:rPr>
        <w:t>, with committee amendments.</w:t>
      </w:r>
    </w:p>
    <w:p w:rsidR="00154B10" w:rsidRDefault="006B0D7B" w:rsidP="006B0D7B">
      <w:r>
        <w:tab/>
      </w:r>
      <w:r w:rsidR="00972DEB">
        <w:t>As amended, t</w:t>
      </w:r>
      <w:r>
        <w:t xml:space="preserve">his bill makes $15 million in federal funds available to the Economic Development Authority (EDA) </w:t>
      </w:r>
      <w:r w:rsidR="00154B10">
        <w:t>and the New</w:t>
      </w:r>
      <w:r w:rsidR="00217186">
        <w:t xml:space="preserve"> Jersey Council on the Arts (“council”</w:t>
      </w:r>
      <w:r w:rsidR="00154B10">
        <w:t xml:space="preserve">) </w:t>
      </w:r>
      <w:r>
        <w:t>to award grants to arts and culture organizations who are in need of support as a resu</w:t>
      </w:r>
      <w:r w:rsidR="00154B10">
        <w:t xml:space="preserve">lt of the public health crisis.  Specifically, the bill makes available $7.5 million to the EDA for for-profit organizations and $7.5 million to the </w:t>
      </w:r>
      <w:r w:rsidR="008D2BC6">
        <w:t>council</w:t>
      </w:r>
      <w:r w:rsidR="00154B10">
        <w:t xml:space="preserve"> for non-profit organizations.  The EDA and </w:t>
      </w:r>
      <w:r w:rsidR="00217186">
        <w:t>council</w:t>
      </w:r>
      <w:r w:rsidR="00154B10">
        <w:t xml:space="preserve"> may also use up to five percent of these funds to support administrative expenses.</w:t>
      </w:r>
    </w:p>
    <w:p w:rsidR="00154B10" w:rsidRDefault="00154B10" w:rsidP="00154B10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3772FA" w:rsidRDefault="003772FA" w:rsidP="003772FA">
      <w:pPr>
        <w:rPr>
          <w:rFonts w:eastAsiaTheme="minorHAnsi"/>
        </w:rPr>
      </w:pPr>
    </w:p>
    <w:p w:rsidR="00154B10" w:rsidRDefault="00154B10" w:rsidP="00154B10">
      <w:pPr>
        <w:rPr>
          <w:rFonts w:eastAsiaTheme="minorHAnsi"/>
        </w:rPr>
      </w:pPr>
      <w:r>
        <w:rPr>
          <w:rFonts w:eastAsiaTheme="minorHAnsi"/>
          <w:u w:val="double"/>
        </w:rPr>
        <w:t>COMMITTEE AMENDMENTS:</w:t>
      </w:r>
    </w:p>
    <w:p w:rsidR="00154B10" w:rsidRDefault="00154B10" w:rsidP="00154B10">
      <w:pPr>
        <w:rPr>
          <w:rFonts w:eastAsiaTheme="minorHAnsi"/>
        </w:rPr>
      </w:pPr>
      <w:r>
        <w:rPr>
          <w:rFonts w:eastAsiaTheme="minorHAnsi"/>
        </w:rPr>
        <w:tab/>
        <w:t>The committee amended the bill to:</w:t>
      </w:r>
    </w:p>
    <w:p w:rsidR="00154B10" w:rsidRDefault="00154B10" w:rsidP="00154B10">
      <w:pPr>
        <w:rPr>
          <w:rFonts w:eastAsiaTheme="minorHAnsi"/>
        </w:rPr>
      </w:pPr>
      <w:r>
        <w:rPr>
          <w:rFonts w:eastAsiaTheme="minorHAnsi"/>
        </w:rPr>
        <w:tab/>
        <w:t>(1)</w:t>
      </w:r>
      <w:r>
        <w:rPr>
          <w:rFonts w:eastAsiaTheme="minorHAnsi"/>
        </w:rPr>
        <w:tab/>
        <w:t xml:space="preserve">make $7.5 million in federal funding directly available to the </w:t>
      </w:r>
      <w:r w:rsidR="00217186" w:rsidRPr="00217186">
        <w:rPr>
          <w:rFonts w:eastAsiaTheme="minorHAnsi"/>
        </w:rPr>
        <w:t>council</w:t>
      </w:r>
      <w:r>
        <w:rPr>
          <w:rFonts w:eastAsiaTheme="minorHAnsi"/>
        </w:rPr>
        <w:t xml:space="preserve">.  As introduced, the bill would have made these funds available to the EDA and required the </w:t>
      </w:r>
      <w:r w:rsidR="0064768D">
        <w:rPr>
          <w:rFonts w:eastAsiaTheme="minorHAnsi"/>
        </w:rPr>
        <w:t xml:space="preserve">authority to allocate such funding to the </w:t>
      </w:r>
      <w:r w:rsidR="00217186" w:rsidRPr="00217186">
        <w:rPr>
          <w:rFonts w:eastAsiaTheme="minorHAnsi"/>
        </w:rPr>
        <w:t>council</w:t>
      </w:r>
      <w:r w:rsidR="0064768D">
        <w:rPr>
          <w:rFonts w:eastAsiaTheme="minorHAnsi"/>
        </w:rPr>
        <w:t>;</w:t>
      </w:r>
    </w:p>
    <w:p w:rsidR="00154B10" w:rsidRDefault="00154B10" w:rsidP="00154B10">
      <w:pPr>
        <w:rPr>
          <w:rFonts w:eastAsiaTheme="minorHAnsi"/>
        </w:rPr>
      </w:pPr>
      <w:r>
        <w:rPr>
          <w:rFonts w:eastAsiaTheme="minorHAnsi"/>
        </w:rPr>
        <w:tab/>
        <w:t>(2)</w:t>
      </w:r>
      <w:r>
        <w:rPr>
          <w:rFonts w:eastAsiaTheme="minorHAnsi"/>
        </w:rPr>
        <w:tab/>
        <w:t xml:space="preserve">allow the EDA and </w:t>
      </w:r>
      <w:r w:rsidR="00217186" w:rsidRPr="00217186">
        <w:rPr>
          <w:rFonts w:eastAsiaTheme="minorHAnsi"/>
        </w:rPr>
        <w:t>council</w:t>
      </w:r>
      <w:r>
        <w:rPr>
          <w:rFonts w:eastAsiaTheme="minorHAnsi"/>
        </w:rPr>
        <w:t xml:space="preserve"> to use up to five percent of the federal funds to support administrative expenses incurred in the implementation of the bill; and</w:t>
      </w:r>
    </w:p>
    <w:p w:rsidR="00154B10" w:rsidRPr="00197641" w:rsidRDefault="00154B10" w:rsidP="00154B10">
      <w:pPr>
        <w:rPr>
          <w:rFonts w:eastAsiaTheme="minorHAnsi"/>
        </w:rPr>
      </w:pPr>
      <w:r>
        <w:rPr>
          <w:rFonts w:eastAsiaTheme="minorHAnsi"/>
        </w:rPr>
        <w:tab/>
        <w:t>(3)</w:t>
      </w:r>
      <w:r>
        <w:rPr>
          <w:rFonts w:eastAsiaTheme="minorHAnsi"/>
        </w:rPr>
        <w:tab/>
        <w:t xml:space="preserve">allow the EDA to transfer the uncommitted balance of federal </w:t>
      </w:r>
      <w:r w:rsidRPr="00C21F8C">
        <w:rPr>
          <w:rFonts w:eastAsiaTheme="minorHAnsi"/>
        </w:rPr>
        <w:t>funds to certain other programs administered by the authority using federal COVID-19 response funding</w:t>
      </w:r>
      <w:r>
        <w:rPr>
          <w:rFonts w:eastAsiaTheme="minorHAnsi"/>
        </w:rPr>
        <w:t>, provided that the EDA submit notice to the Joint Budget Oversight Committee.</w:t>
      </w:r>
    </w:p>
    <w:p w:rsidR="0064768D" w:rsidRPr="0073512C" w:rsidRDefault="0064768D" w:rsidP="00154B10">
      <w:pPr>
        <w:rPr>
          <w:rFonts w:eastAsiaTheme="minorHAnsi"/>
        </w:rPr>
      </w:pPr>
    </w:p>
    <w:p w:rsidR="00154B10" w:rsidRDefault="00154B10" w:rsidP="00154B10">
      <w:r>
        <w:rPr>
          <w:u w:val="double"/>
        </w:rPr>
        <w:t>FISCAL IMPACT</w:t>
      </w:r>
      <w:r>
        <w:t>:</w:t>
      </w:r>
    </w:p>
    <w:p w:rsidR="00154B10" w:rsidRPr="0073512C" w:rsidRDefault="00154B10" w:rsidP="00154B10">
      <w:r>
        <w:tab/>
        <w:t>This bill is not certified as requiring a fiscal note.</w:t>
      </w:r>
    </w:p>
    <w:sectPr w:rsidR="00154B10" w:rsidRPr="007351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A83" w:rsidRDefault="00C87A83">
      <w:r>
        <w:separator/>
      </w:r>
    </w:p>
  </w:endnote>
  <w:endnote w:type="continuationSeparator" w:id="0">
    <w:p w:rsidR="00C87A83" w:rsidRDefault="00C87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A83" w:rsidRDefault="00C87A83">
      <w:r>
        <w:separator/>
      </w:r>
    </w:p>
  </w:footnote>
  <w:footnote w:type="continuationSeparator" w:id="0">
    <w:p w:rsidR="00C87A83" w:rsidRDefault="00C87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47937" w:rsidP="0094793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47937" w:rsidRDefault="00947937" w:rsidP="0094793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A8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54C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5CD2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6A86"/>
    <w:rsid w:val="00140BC7"/>
    <w:rsid w:val="00146CD6"/>
    <w:rsid w:val="001471AE"/>
    <w:rsid w:val="00154B10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7186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2FA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BF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80A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4768D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0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248D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BC6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7937"/>
    <w:rsid w:val="009521CE"/>
    <w:rsid w:val="00953D76"/>
    <w:rsid w:val="0095413F"/>
    <w:rsid w:val="00967405"/>
    <w:rsid w:val="009701CF"/>
    <w:rsid w:val="00972DEB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0472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A8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0D47"/>
    <w:rsid w:val="00EE2498"/>
    <w:rsid w:val="00EE49E4"/>
    <w:rsid w:val="00EE62FC"/>
    <w:rsid w:val="00EE6D25"/>
    <w:rsid w:val="00EF0439"/>
    <w:rsid w:val="00EF3BA2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FF61965-9A74-4AAA-9B71-234B725B8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F3B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3B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289</Words>
  <Characters>1545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A5447 1R AAP Statement 3/17/21</vt:lpstr>
    </vt:vector>
  </TitlesOfParts>
  <Manager>R224</Manager>
  <Company>NJ OLS DMU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A5447 1R AAP Statement 3/17/21</dc:title>
  <dc:subject/>
  <dc:creator>Assembly AAP</dc:creator>
  <cp:keywords>A5447|1|RF |294|0|0|!||</cp:keywords>
  <dc:description/>
  <cp:lastModifiedBy>Franks, Denise</cp:lastModifiedBy>
  <cp:revision>2</cp:revision>
  <cp:lastPrinted>2021-03-18T14:08:00Z</cp:lastPrinted>
  <dcterms:created xsi:type="dcterms:W3CDTF">2021-03-18T16:57:00Z</dcterms:created>
  <dcterms:modified xsi:type="dcterms:W3CDTF">2021-03-18T16:57:00Z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