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D5D0C" w:rsidP="00ED5E27">
      <w:pPr>
        <w:pStyle w:val="TopofPage1"/>
      </w:pPr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D5D0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5458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D5D0C">
        <w:rPr>
          <w:caps/>
          <w:szCs w:val="24"/>
        </w:rPr>
        <w:t>NOVEMBER 15, 2021</w:t>
      </w:r>
    </w:p>
    <w:p w:rsidR="00050C61" w:rsidRPr="00E3262F" w:rsidRDefault="00050C61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bookmarkStart w:id="0" w:name="_GoBack"/>
      <w:bookmarkEnd w:id="0"/>
    </w:p>
    <w:p w:rsidR="00655CA3" w:rsidRDefault="00DF0E70" w:rsidP="0083060A">
      <w:r>
        <w:rPr>
          <w:szCs w:val="24"/>
        </w:rPr>
        <w:tab/>
      </w:r>
      <w:r w:rsidRPr="00DC2226">
        <w:rPr>
          <w:szCs w:val="24"/>
        </w:rPr>
        <w:t>The Assembly Judiciary Committee reports favorably Assembly Bill No.</w:t>
      </w:r>
      <w:r>
        <w:rPr>
          <w:szCs w:val="24"/>
        </w:rPr>
        <w:t xml:space="preserve"> 5458.</w:t>
      </w:r>
    </w:p>
    <w:p w:rsidR="00CF3C00" w:rsidRDefault="007452D0" w:rsidP="0039643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  <w:t xml:space="preserve">This bill would allow the expungement of a criminal record of </w:t>
      </w:r>
      <w:r w:rsidR="004E15BE">
        <w:rPr>
          <w:spacing w:val="4"/>
          <w:szCs w:val="24"/>
        </w:rPr>
        <w:t xml:space="preserve">unlawful </w:t>
      </w:r>
      <w:r>
        <w:rPr>
          <w:spacing w:val="4"/>
          <w:szCs w:val="24"/>
        </w:rPr>
        <w:t>possession or distribution of a hypodermic</w:t>
      </w:r>
      <w:r w:rsidR="004E15BE">
        <w:rPr>
          <w:spacing w:val="4"/>
          <w:szCs w:val="24"/>
        </w:rPr>
        <w:t xml:space="preserve"> </w:t>
      </w:r>
      <w:r>
        <w:rPr>
          <w:spacing w:val="4"/>
          <w:szCs w:val="24"/>
        </w:rPr>
        <w:t xml:space="preserve">syringe or needle in cases where the person has had a previous expungement.  The bill also repeals the </w:t>
      </w:r>
      <w:r w:rsidR="005061AF">
        <w:rPr>
          <w:spacing w:val="4"/>
          <w:szCs w:val="24"/>
        </w:rPr>
        <w:t>underlying statute</w:t>
      </w:r>
      <w:r>
        <w:rPr>
          <w:spacing w:val="4"/>
          <w:szCs w:val="24"/>
        </w:rPr>
        <w:t xml:space="preserve"> </w:t>
      </w:r>
      <w:r w:rsidR="00BF6608">
        <w:rPr>
          <w:spacing w:val="4"/>
          <w:szCs w:val="24"/>
        </w:rPr>
        <w:t>concerning</w:t>
      </w:r>
      <w:r>
        <w:rPr>
          <w:spacing w:val="4"/>
          <w:szCs w:val="24"/>
        </w:rPr>
        <w:t xml:space="preserve"> </w:t>
      </w:r>
      <w:r w:rsidR="004E15BE">
        <w:rPr>
          <w:spacing w:val="4"/>
          <w:szCs w:val="24"/>
        </w:rPr>
        <w:t xml:space="preserve">unlawful </w:t>
      </w:r>
      <w:r>
        <w:rPr>
          <w:spacing w:val="4"/>
          <w:szCs w:val="24"/>
        </w:rPr>
        <w:t>possession of a hypodermic syringe or needle</w:t>
      </w:r>
      <w:r w:rsidR="00507CF8">
        <w:rPr>
          <w:spacing w:val="4"/>
          <w:szCs w:val="24"/>
        </w:rPr>
        <w:t>,</w:t>
      </w:r>
      <w:r w:rsidR="00507CF8" w:rsidRPr="00507CF8">
        <w:t xml:space="preserve"> </w:t>
      </w:r>
      <w:r w:rsidR="00507CF8">
        <w:t>N.J.S.2C:36-6</w:t>
      </w:r>
      <w:r>
        <w:rPr>
          <w:spacing w:val="4"/>
          <w:szCs w:val="24"/>
        </w:rPr>
        <w:t>.</w:t>
      </w:r>
      <w:r w:rsidR="004E15BE" w:rsidRPr="004E15BE">
        <w:t xml:space="preserve"> </w:t>
      </w:r>
    </w:p>
    <w:p w:rsidR="005061AF" w:rsidRDefault="00507CF8" w:rsidP="0039643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>UNLAWFUL POSSESSION</w:t>
      </w:r>
    </w:p>
    <w:p w:rsidR="00CF3C00" w:rsidRDefault="00CF3C00" w:rsidP="0039643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</w:r>
      <w:r w:rsidR="00507CF8">
        <w:t xml:space="preserve">Currently, N.J.S.2C:36-6 </w:t>
      </w:r>
      <w:r>
        <w:t>makes it a disorderly person offense</w:t>
      </w:r>
      <w:r w:rsidR="004E15BE" w:rsidRPr="004E15BE">
        <w:rPr>
          <w:spacing w:val="4"/>
          <w:szCs w:val="24"/>
        </w:rPr>
        <w:t xml:space="preserve"> for a person to have under his control or possess with intent to use a hypodermic syringe, hypodermic needle or any other instrument adapted for the use of a controlled dangerous substance or a controlled substance analog</w:t>
      </w:r>
      <w:r w:rsidR="00793339">
        <w:rPr>
          <w:spacing w:val="4"/>
          <w:szCs w:val="24"/>
        </w:rPr>
        <w:t>,</w:t>
      </w:r>
      <w:r w:rsidR="004E15BE" w:rsidRPr="004E15BE">
        <w:rPr>
          <w:spacing w:val="4"/>
          <w:szCs w:val="24"/>
        </w:rPr>
        <w:t xml:space="preserve"> or to sell, furnish or give to any person such syringe, needle or instrument</w:t>
      </w:r>
      <w:r w:rsidR="00793339">
        <w:rPr>
          <w:spacing w:val="4"/>
          <w:szCs w:val="24"/>
        </w:rPr>
        <w:t xml:space="preserve">, unless </w:t>
      </w:r>
      <w:r>
        <w:rPr>
          <w:spacing w:val="4"/>
          <w:szCs w:val="24"/>
        </w:rPr>
        <w:t>the person has a valid prescription for the device or is a medical professional or other person authorized to possess or use the device.</w:t>
      </w:r>
      <w:r w:rsidR="00507CF8">
        <w:rPr>
          <w:spacing w:val="4"/>
          <w:szCs w:val="24"/>
        </w:rPr>
        <w:t xml:space="preserve"> A</w:t>
      </w:r>
      <w:r w:rsidRPr="00CF3C00">
        <w:rPr>
          <w:spacing w:val="4"/>
          <w:szCs w:val="24"/>
        </w:rPr>
        <w:t xml:space="preserve"> disorderly persons offense</w:t>
      </w:r>
      <w:r w:rsidR="00507CF8">
        <w:rPr>
          <w:spacing w:val="4"/>
          <w:szCs w:val="24"/>
        </w:rPr>
        <w:t xml:space="preserve"> is punishable</w:t>
      </w:r>
      <w:r w:rsidRPr="00CF3C00">
        <w:rPr>
          <w:spacing w:val="4"/>
          <w:szCs w:val="24"/>
        </w:rPr>
        <w:t xml:space="preserve"> by a term of imprisonment of up to six months, a fine of up to $1,000, or both.</w:t>
      </w:r>
    </w:p>
    <w:p w:rsidR="00507CF8" w:rsidRDefault="00507CF8" w:rsidP="0039643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507CF8">
        <w:rPr>
          <w:spacing w:val="4"/>
          <w:szCs w:val="24"/>
        </w:rPr>
        <w:t>Th</w:t>
      </w:r>
      <w:r>
        <w:rPr>
          <w:spacing w:val="4"/>
          <w:szCs w:val="24"/>
        </w:rPr>
        <w:t xml:space="preserve">e bill’s repeal of </w:t>
      </w:r>
      <w:r>
        <w:t xml:space="preserve">N.J.S.2C:36-6 </w:t>
      </w:r>
      <w:r w:rsidRPr="00507CF8">
        <w:rPr>
          <w:spacing w:val="4"/>
          <w:szCs w:val="24"/>
        </w:rPr>
        <w:t xml:space="preserve"> does not affect subsection c. of section 1 of P.L.2011, c.183 (C.2C:36-6.2), which makes it a disorderly persons offense to resell a hypodermic needle or syringe lawfully obtained from a pharmacy.</w:t>
      </w:r>
    </w:p>
    <w:p w:rsidR="00507CF8" w:rsidRDefault="00507CF8" w:rsidP="0039643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>EXPUNGEMENT ON SECOND OCCASION</w:t>
      </w:r>
    </w:p>
    <w:p w:rsidR="00822CCF" w:rsidRDefault="007452D0" w:rsidP="0039643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Under c</w:t>
      </w:r>
      <w:r w:rsidR="000478EC">
        <w:rPr>
          <w:spacing w:val="4"/>
          <w:szCs w:val="24"/>
        </w:rPr>
        <w:t>urrent law</w:t>
      </w:r>
      <w:r>
        <w:rPr>
          <w:spacing w:val="4"/>
          <w:szCs w:val="24"/>
        </w:rPr>
        <w:t>, a person who has had a previous criminal conviction expunged is</w:t>
      </w:r>
      <w:r w:rsidR="000478EC">
        <w:rPr>
          <w:spacing w:val="4"/>
          <w:szCs w:val="24"/>
        </w:rPr>
        <w:t xml:space="preserve"> generally bar</w:t>
      </w:r>
      <w:r>
        <w:rPr>
          <w:spacing w:val="4"/>
          <w:szCs w:val="24"/>
        </w:rPr>
        <w:t xml:space="preserve">red from expungement on a second occasion, with several exceptions.  This bill would add an additional exception in situations when the person </w:t>
      </w:r>
      <w:r w:rsidR="00507CF8">
        <w:rPr>
          <w:spacing w:val="4"/>
          <w:szCs w:val="24"/>
        </w:rPr>
        <w:t xml:space="preserve">with a previous expungement </w:t>
      </w:r>
      <w:r>
        <w:rPr>
          <w:spacing w:val="4"/>
          <w:szCs w:val="24"/>
        </w:rPr>
        <w:t xml:space="preserve">is seeking the expungement of a conviction of an offense of </w:t>
      </w:r>
      <w:r w:rsidR="004E15BE">
        <w:rPr>
          <w:spacing w:val="4"/>
          <w:szCs w:val="24"/>
        </w:rPr>
        <w:t xml:space="preserve">unlawful </w:t>
      </w:r>
      <w:r>
        <w:rPr>
          <w:spacing w:val="4"/>
          <w:szCs w:val="24"/>
        </w:rPr>
        <w:t>possession of a hypodermic syringe or needle.</w:t>
      </w:r>
      <w:r w:rsidR="00507CF8">
        <w:rPr>
          <w:spacing w:val="4"/>
          <w:szCs w:val="24"/>
        </w:rPr>
        <w:t xml:space="preserve"> Thus, a person with a previous expungement would no longer be automatically barred from expunging the offense of unlawful possession of a hypodermic syringe or needle.</w:t>
      </w:r>
      <w:r w:rsidR="00396437" w:rsidRPr="00396437">
        <w:rPr>
          <w:spacing w:val="4"/>
          <w:szCs w:val="24"/>
        </w:rPr>
        <w:tab/>
      </w:r>
    </w:p>
    <w:p w:rsidR="004B2ABF" w:rsidRPr="00B12ED6" w:rsidRDefault="00822CCF" w:rsidP="00B12ED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This bill is identical to S</w:t>
      </w:r>
      <w:r w:rsidR="00781580">
        <w:rPr>
          <w:spacing w:val="4"/>
          <w:szCs w:val="24"/>
        </w:rPr>
        <w:t>3493</w:t>
      </w:r>
      <w:r>
        <w:rPr>
          <w:spacing w:val="4"/>
          <w:szCs w:val="24"/>
        </w:rPr>
        <w:t>, which was also released by the committee on this date.</w:t>
      </w:r>
    </w:p>
    <w:sectPr w:rsidR="004B2ABF" w:rsidRPr="00B12ED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D0C" w:rsidRDefault="009D5D0C">
      <w:r>
        <w:separator/>
      </w:r>
    </w:p>
  </w:endnote>
  <w:endnote w:type="continuationSeparator" w:id="0">
    <w:p w:rsidR="009D5D0C" w:rsidRDefault="009D5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D0C" w:rsidRDefault="009D5D0C">
      <w:r>
        <w:separator/>
      </w:r>
    </w:p>
  </w:footnote>
  <w:footnote w:type="continuationSeparator" w:id="0">
    <w:p w:rsidR="009D5D0C" w:rsidRDefault="009D5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12ED6" w:rsidP="00B12ED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12ED6" w:rsidRDefault="00B12ED6" w:rsidP="00B12ED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D0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478EC"/>
    <w:rsid w:val="00050C61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99"/>
    <w:rsid w:val="00140BC7"/>
    <w:rsid w:val="00146CD6"/>
    <w:rsid w:val="001471AE"/>
    <w:rsid w:val="001561A5"/>
    <w:rsid w:val="0015788F"/>
    <w:rsid w:val="0016084D"/>
    <w:rsid w:val="00172814"/>
    <w:rsid w:val="0017383E"/>
    <w:rsid w:val="00177129"/>
    <w:rsid w:val="00177309"/>
    <w:rsid w:val="0018482A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0B9B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6437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71B1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975D3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15BE"/>
    <w:rsid w:val="004E5505"/>
    <w:rsid w:val="004F240B"/>
    <w:rsid w:val="005061AF"/>
    <w:rsid w:val="00507CF8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4934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2D0"/>
    <w:rsid w:val="007459B6"/>
    <w:rsid w:val="007472F5"/>
    <w:rsid w:val="0075754A"/>
    <w:rsid w:val="00760429"/>
    <w:rsid w:val="0076634F"/>
    <w:rsid w:val="007762E8"/>
    <w:rsid w:val="007808FF"/>
    <w:rsid w:val="00781580"/>
    <w:rsid w:val="00787C51"/>
    <w:rsid w:val="00790729"/>
    <w:rsid w:val="0079333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674F"/>
    <w:rsid w:val="00817204"/>
    <w:rsid w:val="00820257"/>
    <w:rsid w:val="00821D60"/>
    <w:rsid w:val="00822CCF"/>
    <w:rsid w:val="00822E2E"/>
    <w:rsid w:val="008260F2"/>
    <w:rsid w:val="0083060A"/>
    <w:rsid w:val="00837CA6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5D0C"/>
    <w:rsid w:val="009F05A2"/>
    <w:rsid w:val="009F13CA"/>
    <w:rsid w:val="009F26AA"/>
    <w:rsid w:val="009F3565"/>
    <w:rsid w:val="009F520D"/>
    <w:rsid w:val="00A0085E"/>
    <w:rsid w:val="00A07166"/>
    <w:rsid w:val="00A11FB9"/>
    <w:rsid w:val="00A13C2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2ED6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6608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3C00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2C19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0E70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359E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4:docId w14:val="330FA4D4"/>
  <w15:docId w15:val="{8F919D11-DA6A-40D2-9459-ACF2E799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07C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07C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326</Words>
  <Characters>1721</Characters>
  <Application>Microsoft Office Word</Application>
  <DocSecurity>0</DocSecurity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A5458 AJU Statement 11/15/21</vt:lpstr>
    </vt:vector>
  </TitlesOfParts>
  <Manager>R229</Manager>
  <Company>NJ OLS DMU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A5458 AJU Statement 11/15/21</dc:title>
  <dc:subject/>
  <dc:creator>Assembly AJU</dc:creator>
  <cp:keywords>A5458|1|JU |103|0|0|!||</cp:keywords>
  <dc:description/>
  <cp:lastModifiedBy>Bell, Careema</cp:lastModifiedBy>
  <cp:revision>2</cp:revision>
  <cp:lastPrinted>2021-11-16T19:34:00Z</cp:lastPrinted>
  <dcterms:created xsi:type="dcterms:W3CDTF">2021-11-16T20:11:00Z</dcterms:created>
  <dcterms:modified xsi:type="dcterms:W3CDTF">2021-11-16T20:11:00Z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