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F6C0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F6C0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5458</w:t>
      </w:r>
      <w:r w:rsidR="0063703D" w:rsidRPr="00ED5E27">
        <w:rPr>
          <w:b/>
          <w:sz w:val="36"/>
          <w:szCs w:val="36"/>
        </w:rPr>
        <w:t xml:space="preserve"> </w:t>
      </w:r>
    </w:p>
    <w:p w:rsidR="00FF6C01" w:rsidRDefault="00FF6C01" w:rsidP="00ED5E27">
      <w:pPr>
        <w:pStyle w:val="TopofPage1"/>
        <w:rPr>
          <w:sz w:val="24"/>
          <w:szCs w:val="36"/>
        </w:rPr>
      </w:pPr>
    </w:p>
    <w:p w:rsidR="00FF6C01" w:rsidRPr="00FF6C01" w:rsidRDefault="00FF6C01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F6C01">
        <w:rPr>
          <w:caps/>
          <w:szCs w:val="24"/>
        </w:rPr>
        <w:t>DECEMBER 9, 2021</w:t>
      </w:r>
    </w:p>
    <w:p w:rsidR="00AD21CD" w:rsidRPr="00E3262F" w:rsidRDefault="00AD21CD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AD21CD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and with committee amendments Assembly Bill No.</w:t>
      </w:r>
      <w:r>
        <w:rPr>
          <w:szCs w:val="24"/>
        </w:rPr>
        <w:t xml:space="preserve"> 5458.</w:t>
      </w:r>
    </w:p>
    <w:p w:rsidR="00371902" w:rsidRDefault="00371902" w:rsidP="0037190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 w:rsidRPr="007D22FB">
        <w:rPr>
          <w:spacing w:val="4"/>
          <w:szCs w:val="24"/>
        </w:rPr>
        <w:t xml:space="preserve">This bill would allow the expungement of a criminal record of unlawful possession or distribution of a hypodermic syringe or needle in cases where the person has had a previous expungement.  The </w:t>
      </w:r>
      <w:r w:rsidR="006C0E2B" w:rsidRPr="007D22FB">
        <w:rPr>
          <w:spacing w:val="4"/>
          <w:szCs w:val="24"/>
        </w:rPr>
        <w:t xml:space="preserve">amended </w:t>
      </w:r>
      <w:r w:rsidRPr="007D22FB">
        <w:rPr>
          <w:spacing w:val="4"/>
          <w:szCs w:val="24"/>
        </w:rPr>
        <w:t xml:space="preserve">bill </w:t>
      </w:r>
      <w:r w:rsidR="006C0E2B" w:rsidRPr="007D22FB">
        <w:rPr>
          <w:szCs w:val="24"/>
        </w:rPr>
        <w:t>provides that it is not unlawful for a person to use</w:t>
      </w:r>
      <w:r w:rsidR="006C0E2B" w:rsidRPr="007D22FB">
        <w:t xml:space="preserve">, or possess with the intent to use, a hypodermic needle or syringe for the personal use of a controlled substance or if the hypodermic syringe or needle contains a residual amount of a controlled dangerous substance or controlled substance analog and </w:t>
      </w:r>
      <w:r w:rsidRPr="007D22FB">
        <w:rPr>
          <w:spacing w:val="4"/>
          <w:szCs w:val="24"/>
        </w:rPr>
        <w:t>also repeals the statute concerning unlawful possession of a hypodermic syringe or needle,</w:t>
      </w:r>
      <w:r w:rsidRPr="007D22FB">
        <w:t xml:space="preserve"> N.J.S.2C:36-6</w:t>
      </w:r>
      <w:r w:rsidRPr="007D22FB">
        <w:rPr>
          <w:spacing w:val="4"/>
          <w:szCs w:val="24"/>
        </w:rPr>
        <w:t>.</w:t>
      </w:r>
      <w:r w:rsidRPr="004E15BE">
        <w:t xml:space="preserve"> </w:t>
      </w:r>
    </w:p>
    <w:p w:rsidR="00C46458" w:rsidRDefault="00371902" w:rsidP="0037190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Under current law, a person who has had a previous criminal conviction expunged is generally barred from expungement on a second occasion, with several exceptions.  </w:t>
      </w:r>
      <w:r w:rsidR="00845EE1">
        <w:rPr>
          <w:spacing w:val="4"/>
          <w:szCs w:val="24"/>
        </w:rPr>
        <w:t xml:space="preserve">The bill as introduced </w:t>
      </w:r>
      <w:r w:rsidR="003B6123">
        <w:rPr>
          <w:spacing w:val="4"/>
          <w:szCs w:val="24"/>
        </w:rPr>
        <w:t>provides</w:t>
      </w:r>
      <w:r w:rsidR="007D22FB">
        <w:rPr>
          <w:spacing w:val="4"/>
          <w:szCs w:val="24"/>
        </w:rPr>
        <w:t xml:space="preserve"> that a person </w:t>
      </w:r>
      <w:r w:rsidR="003B6123">
        <w:rPr>
          <w:spacing w:val="4"/>
          <w:szCs w:val="24"/>
        </w:rPr>
        <w:t xml:space="preserve">with a previous </w:t>
      </w:r>
      <w:r w:rsidR="00AE301B">
        <w:rPr>
          <w:spacing w:val="4"/>
          <w:szCs w:val="24"/>
        </w:rPr>
        <w:t>expungement</w:t>
      </w:r>
      <w:r w:rsidR="003B6123">
        <w:rPr>
          <w:spacing w:val="4"/>
          <w:szCs w:val="24"/>
        </w:rPr>
        <w:t xml:space="preserve"> </w:t>
      </w:r>
      <w:r w:rsidR="007D22FB">
        <w:rPr>
          <w:spacing w:val="4"/>
          <w:szCs w:val="24"/>
        </w:rPr>
        <w:t>may expunge a conviction for</w:t>
      </w:r>
      <w:r w:rsidR="007D22FB" w:rsidRPr="007D22FB">
        <w:rPr>
          <w:szCs w:val="24"/>
        </w:rPr>
        <w:t xml:space="preserve"> </w:t>
      </w:r>
      <w:r w:rsidR="007D22FB" w:rsidRPr="00371902">
        <w:rPr>
          <w:szCs w:val="24"/>
        </w:rPr>
        <w:t>possession or distribution of hypodermic syringe or needle pursuant to N.J.S.2C:36-6</w:t>
      </w:r>
      <w:r w:rsidR="007D22FB">
        <w:rPr>
          <w:szCs w:val="24"/>
        </w:rPr>
        <w:t>.</w:t>
      </w:r>
      <w:r w:rsidR="007D22FB">
        <w:rPr>
          <w:spacing w:val="4"/>
          <w:szCs w:val="24"/>
        </w:rPr>
        <w:t xml:space="preserve">  </w:t>
      </w:r>
      <w:r>
        <w:rPr>
          <w:spacing w:val="4"/>
          <w:szCs w:val="24"/>
        </w:rPr>
        <w:t>Th</w:t>
      </w:r>
      <w:r w:rsidR="00C46458">
        <w:rPr>
          <w:spacing w:val="4"/>
          <w:szCs w:val="24"/>
        </w:rPr>
        <w:t xml:space="preserve">e amended </w:t>
      </w:r>
      <w:r>
        <w:rPr>
          <w:spacing w:val="4"/>
          <w:szCs w:val="24"/>
        </w:rPr>
        <w:t xml:space="preserve">bill would </w:t>
      </w:r>
      <w:r w:rsidR="003B6123">
        <w:rPr>
          <w:spacing w:val="4"/>
          <w:szCs w:val="24"/>
        </w:rPr>
        <w:t xml:space="preserve">expand </w:t>
      </w:r>
      <w:r w:rsidR="00AE301B">
        <w:rPr>
          <w:spacing w:val="4"/>
          <w:szCs w:val="24"/>
        </w:rPr>
        <w:t>this exception</w:t>
      </w:r>
      <w:r>
        <w:rPr>
          <w:spacing w:val="4"/>
          <w:szCs w:val="24"/>
        </w:rPr>
        <w:t xml:space="preserve"> </w:t>
      </w:r>
      <w:r w:rsidR="007D22FB">
        <w:rPr>
          <w:spacing w:val="4"/>
          <w:szCs w:val="24"/>
        </w:rPr>
        <w:t xml:space="preserve">and </w:t>
      </w:r>
      <w:r w:rsidR="00451D91">
        <w:rPr>
          <w:spacing w:val="4"/>
          <w:szCs w:val="24"/>
        </w:rPr>
        <w:t>permit</w:t>
      </w:r>
      <w:r>
        <w:rPr>
          <w:spacing w:val="4"/>
          <w:szCs w:val="24"/>
        </w:rPr>
        <w:t xml:space="preserve"> expungement </w:t>
      </w:r>
      <w:r w:rsidR="00451D91">
        <w:rPr>
          <w:spacing w:val="4"/>
          <w:szCs w:val="24"/>
        </w:rPr>
        <w:t>for a</w:t>
      </w:r>
      <w:r w:rsidR="007D22FB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conviction </w:t>
      </w:r>
      <w:r w:rsidR="00C46458">
        <w:rPr>
          <w:spacing w:val="4"/>
          <w:szCs w:val="24"/>
        </w:rPr>
        <w:t>for</w:t>
      </w:r>
      <w:r w:rsidR="00C46458">
        <w:rPr>
          <w:rFonts w:eastAsiaTheme="minorHAnsi"/>
          <w:spacing w:val="4"/>
          <w:szCs w:val="24"/>
        </w:rPr>
        <w:t xml:space="preserve"> </w:t>
      </w:r>
      <w:r w:rsidR="00C46458" w:rsidRPr="00371902">
        <w:rPr>
          <w:szCs w:val="24"/>
        </w:rPr>
        <w:t xml:space="preserve">possession with intent to use drug paraphernalia pursuant to N.J.S.2C:36-2, when same is a hypodermic syringe or needle; </w:t>
      </w:r>
      <w:r w:rsidR="003B6123">
        <w:rPr>
          <w:szCs w:val="24"/>
        </w:rPr>
        <w:t xml:space="preserve">or </w:t>
      </w:r>
      <w:r w:rsidR="00C46458" w:rsidRPr="00371902">
        <w:rPr>
          <w:szCs w:val="24"/>
        </w:rPr>
        <w:t>possession with the intent to distribute drug parapher</w:t>
      </w:r>
      <w:r w:rsidR="003B6123">
        <w:rPr>
          <w:szCs w:val="24"/>
        </w:rPr>
        <w:t>nalia pursuant to N.J.S.2C:36-3</w:t>
      </w:r>
      <w:r>
        <w:rPr>
          <w:spacing w:val="4"/>
          <w:szCs w:val="24"/>
        </w:rPr>
        <w:t xml:space="preserve">. </w:t>
      </w:r>
    </w:p>
    <w:p w:rsidR="009E1CE1" w:rsidRPr="009E1CE1" w:rsidRDefault="00371902" w:rsidP="009E1CE1">
      <w:pPr>
        <w:tabs>
          <w:tab w:val="clear" w:pos="1080"/>
          <w:tab w:val="left" w:pos="4320"/>
        </w:tabs>
        <w:rPr>
          <w:szCs w:val="24"/>
        </w:rPr>
      </w:pPr>
      <w:r>
        <w:rPr>
          <w:szCs w:val="24"/>
        </w:rPr>
        <w:tab/>
      </w:r>
      <w:r w:rsidR="009E1CE1" w:rsidRPr="009E1CE1">
        <w:rPr>
          <w:szCs w:val="24"/>
        </w:rPr>
        <w:t xml:space="preserve">The amendments also </w:t>
      </w:r>
      <w:r w:rsidR="00845EE1">
        <w:rPr>
          <w:szCs w:val="24"/>
        </w:rPr>
        <w:t xml:space="preserve">revise </w:t>
      </w:r>
      <w:r w:rsidR="009E1CE1" w:rsidRPr="009E1CE1">
        <w:rPr>
          <w:szCs w:val="24"/>
        </w:rPr>
        <w:t>eligibility requirements for presenting an expungement application to the court</w:t>
      </w:r>
      <w:r w:rsidR="00845EE1">
        <w:rPr>
          <w:szCs w:val="24"/>
        </w:rPr>
        <w:t xml:space="preserve"> for these lower-level crimes or offenses</w:t>
      </w:r>
      <w:r w:rsidR="009E1CE1" w:rsidRPr="009E1CE1">
        <w:rPr>
          <w:szCs w:val="24"/>
        </w:rPr>
        <w:t xml:space="preserve">.  A conviction for unlawful distribution or dispensing of, possession with intent to distribute or dispense, or manufacture with intent to distribute or dispense, drug paraphernalia in violation of N.J.S.2C:36-3 when the paraphernalia is a hypodermic syringe or needle, or for an equivalent crime involving a hypodermic syringe or needle in another jurisdiction, regardless of when the conviction occurred, would not be considered a conviction of a crime within this State or any other jurisdiction but </w:t>
      </w:r>
      <w:r w:rsidR="00845EE1">
        <w:rPr>
          <w:szCs w:val="24"/>
        </w:rPr>
        <w:t>would</w:t>
      </w:r>
      <w:r w:rsidR="009E1CE1" w:rsidRPr="009E1CE1">
        <w:rPr>
          <w:szCs w:val="24"/>
        </w:rPr>
        <w:t xml:space="preserve"> instead be considered a conviction of a disorderly persons offense within this State or an equivalent category of offense within the other jurisdiction. In </w:t>
      </w:r>
      <w:r w:rsidR="009E1CE1" w:rsidRPr="009E1CE1">
        <w:rPr>
          <w:szCs w:val="24"/>
        </w:rPr>
        <w:lastRenderedPageBreak/>
        <w:t>addition, a conviction for using or possessing with intent to use drug paraphernalia in violation of N.J.S.2C:36-2 when the paraphernalia is a hypodermic syringe or needle, or possession with intent to use or to distribute a hypodermic syringe or needle in violation of N.J.S.2C:36-6, of for an equivalent crime or offense in another jurisdiction, regardless of when the conviction occurred,</w:t>
      </w:r>
      <w:r w:rsidR="00805EB8">
        <w:rPr>
          <w:szCs w:val="24"/>
        </w:rPr>
        <w:t xml:space="preserve"> </w:t>
      </w:r>
      <w:r w:rsidR="009E1CE1" w:rsidRPr="009E1CE1">
        <w:rPr>
          <w:szCs w:val="24"/>
        </w:rPr>
        <w:t>would not be considered a conviction within this State or any other jurisdiction.</w:t>
      </w:r>
    </w:p>
    <w:p w:rsidR="00371902" w:rsidRPr="00DD0C2F" w:rsidRDefault="00DD0C2F" w:rsidP="00DD0C2F">
      <w:pPr>
        <w:tabs>
          <w:tab w:val="clear" w:pos="1080"/>
          <w:tab w:val="left" w:pos="4320"/>
        </w:tabs>
        <w:rPr>
          <w:szCs w:val="24"/>
        </w:rPr>
      </w:pPr>
      <w:r>
        <w:rPr>
          <w:szCs w:val="24"/>
        </w:rPr>
        <w:tab/>
      </w:r>
      <w:r w:rsidR="006C0E2B">
        <w:rPr>
          <w:szCs w:val="24"/>
        </w:rPr>
        <w:t>The committee also amended</w:t>
      </w:r>
      <w:r w:rsidR="00B633D5">
        <w:rPr>
          <w:szCs w:val="24"/>
        </w:rPr>
        <w:t xml:space="preserve"> N.J.S.2C:36-1 concerning drug paraphernalia to provide </w:t>
      </w:r>
      <w:r w:rsidR="00B633D5" w:rsidRPr="00FC6110">
        <w:rPr>
          <w:szCs w:val="24"/>
        </w:rPr>
        <w:t>that it is not unlawful for a person to use</w:t>
      </w:r>
      <w:r w:rsidR="00B633D5" w:rsidRPr="00FC6110">
        <w:t>, or possess with the intent to use, a hypodermic needle or syringe for the personal</w:t>
      </w:r>
      <w:r w:rsidR="00B633D5">
        <w:t xml:space="preserve"> use of a controlled substance or if the</w:t>
      </w:r>
      <w:r w:rsidR="00B633D5" w:rsidRPr="00FC6110">
        <w:t xml:space="preserve"> hypodermic syringe or needle contains a residual amount of a controlled dangerous substance</w:t>
      </w:r>
      <w:r w:rsidR="00B633D5">
        <w:t xml:space="preserve"> or controlled substance analog.  In addition,</w:t>
      </w:r>
      <w:r w:rsidR="00B633D5">
        <w:rPr>
          <w:szCs w:val="24"/>
        </w:rPr>
        <w:t xml:space="preserve"> </w:t>
      </w:r>
      <w:r w:rsidR="00371902" w:rsidRPr="00371902">
        <w:rPr>
          <w:szCs w:val="24"/>
        </w:rPr>
        <w:t xml:space="preserve">“drug paraphernalia” </w:t>
      </w:r>
      <w:r w:rsidR="006C0E2B">
        <w:rPr>
          <w:szCs w:val="24"/>
        </w:rPr>
        <w:t>would</w:t>
      </w:r>
      <w:r w:rsidR="00371902" w:rsidRPr="00371902">
        <w:rPr>
          <w:szCs w:val="24"/>
        </w:rPr>
        <w:t xml:space="preserve"> not include fentanyl test strips.</w:t>
      </w:r>
    </w:p>
    <w:p w:rsidR="00371902" w:rsidRDefault="009C1307" w:rsidP="0037190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This bill is identical to S3493 </w:t>
      </w:r>
      <w:r w:rsidR="00371902">
        <w:rPr>
          <w:spacing w:val="4"/>
          <w:szCs w:val="24"/>
        </w:rPr>
        <w:t>(1R), which was also released by the committee on this date.</w:t>
      </w:r>
    </w:p>
    <w:p w:rsidR="00ED0720" w:rsidRDefault="00ED0720" w:rsidP="0037190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ED0720" w:rsidRDefault="00ED0720" w:rsidP="00ED0720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jc w:val="left"/>
        <w:rPr>
          <w:rFonts w:eastAsiaTheme="minorHAnsi"/>
          <w:szCs w:val="22"/>
          <w:u w:val="double"/>
        </w:rPr>
      </w:pPr>
      <w:r w:rsidRPr="00ED0720">
        <w:rPr>
          <w:rFonts w:eastAsiaTheme="minorHAnsi"/>
          <w:szCs w:val="22"/>
          <w:u w:val="double"/>
        </w:rPr>
        <w:t>COMMITTEE AMENDMENTS</w:t>
      </w:r>
    </w:p>
    <w:p w:rsidR="00096423" w:rsidRDefault="00805EB8" w:rsidP="00096423">
      <w:r>
        <w:rPr>
          <w:rFonts w:eastAsiaTheme="minorHAnsi"/>
          <w:spacing w:val="4"/>
        </w:rPr>
        <w:tab/>
      </w:r>
      <w:r w:rsidR="00096423">
        <w:rPr>
          <w:rFonts w:eastAsiaTheme="minorHAnsi"/>
          <w:spacing w:val="4"/>
        </w:rPr>
        <w:t>(1)</w:t>
      </w:r>
      <w:r w:rsidR="00096423">
        <w:rPr>
          <w:rFonts w:eastAsiaTheme="minorHAnsi"/>
          <w:spacing w:val="4"/>
        </w:rPr>
        <w:tab/>
      </w:r>
      <w:r w:rsidR="00C60F9A">
        <w:rPr>
          <w:rFonts w:eastAsiaTheme="minorHAnsi"/>
          <w:spacing w:val="4"/>
        </w:rPr>
        <w:t>Provide for purposes of determining eligibility to present an expungement application to the court that</w:t>
      </w:r>
      <w:r w:rsidR="00C60F9A" w:rsidRPr="00805EB8">
        <w:t xml:space="preserve"> </w:t>
      </w:r>
      <w:r>
        <w:t>a</w:t>
      </w:r>
      <w:r w:rsidRPr="009E1CE1">
        <w:t xml:space="preserve"> conviction for unlawful distribution or dispensing of, possession with intent to distribute or dispense, or manufacture with intent to distribute or dispense, drug paraphernalia in violation of N.J.S.2C:36-3 when the paraphernalia is a hypodermic syringe or needle, or for an equivalent crime involving a hypodermic syringe or needle in another jurisdiction, regardless of when the conviction occurred, would not be considered a conviction of a crime within this State or any other jurisdiction but </w:t>
      </w:r>
      <w:r>
        <w:t>would</w:t>
      </w:r>
      <w:r w:rsidRPr="009E1CE1">
        <w:t xml:space="preserve"> instead be considered a conviction of a disorderly persons offense within this State or an equivalent category of offense within the other jurisdiction,</w:t>
      </w:r>
      <w:r>
        <w:t xml:space="preserve"> and</w:t>
      </w:r>
      <w:r w:rsidRPr="009E1CE1">
        <w:t xml:space="preserve"> a conviction for using or possessing with intent to use drug paraphernalia in violation of N.J.S.2C:36-2 when the paraphernalia is a hypodermic syringe or needle, or possession with intent to use or to distribute a hypodermic syringe or needle in violation of N.J.S.2C:36-6, of for an equivalent crime or offense in another jurisdiction, regardless of when the conviction occurred,</w:t>
      </w:r>
      <w:r>
        <w:t xml:space="preserve"> </w:t>
      </w:r>
      <w:r w:rsidRPr="009E1CE1">
        <w:t xml:space="preserve">would not be considered a conviction within this </w:t>
      </w:r>
      <w:r>
        <w:t>State or any other jurisdiction</w:t>
      </w:r>
      <w:r w:rsidR="00ED0720">
        <w:t>;</w:t>
      </w:r>
    </w:p>
    <w:p w:rsidR="00096423" w:rsidRDefault="00096423" w:rsidP="00096423">
      <w:r>
        <w:tab/>
        <w:t>(2)</w:t>
      </w:r>
      <w:r>
        <w:tab/>
      </w:r>
      <w:r w:rsidR="00117154">
        <w:rPr>
          <w:spacing w:val="4"/>
        </w:rPr>
        <w:t>Provide that</w:t>
      </w:r>
      <w:r w:rsidR="00714F76">
        <w:rPr>
          <w:spacing w:val="4"/>
        </w:rPr>
        <w:t xml:space="preserve"> a</w:t>
      </w:r>
      <w:r w:rsidR="00117154">
        <w:rPr>
          <w:spacing w:val="4"/>
        </w:rPr>
        <w:t xml:space="preserve"> person with </w:t>
      </w:r>
      <w:r w:rsidR="00714F76">
        <w:rPr>
          <w:spacing w:val="4"/>
        </w:rPr>
        <w:t xml:space="preserve">a </w:t>
      </w:r>
      <w:r w:rsidR="00117154">
        <w:rPr>
          <w:spacing w:val="4"/>
        </w:rPr>
        <w:t>previous expungement may also expunge</w:t>
      </w:r>
      <w:r w:rsidR="00FC6110">
        <w:rPr>
          <w:spacing w:val="4"/>
        </w:rPr>
        <w:t xml:space="preserve"> </w:t>
      </w:r>
      <w:r w:rsidR="00117154">
        <w:rPr>
          <w:spacing w:val="4"/>
        </w:rPr>
        <w:t>a conviction for</w:t>
      </w:r>
      <w:r w:rsidR="00FC6110" w:rsidRPr="00FC6110">
        <w:t xml:space="preserve"> </w:t>
      </w:r>
      <w:r w:rsidR="00FC6110" w:rsidRPr="00371902">
        <w:t>possession with intent to use drug paraphernalia pursuant to N.J.S.2C:36-2, when same is a hypodermic syringe or needle;</w:t>
      </w:r>
      <w:r w:rsidR="00B41696">
        <w:t xml:space="preserve"> or</w:t>
      </w:r>
      <w:r w:rsidR="00FC6110" w:rsidRPr="00371902">
        <w:t xml:space="preserve"> possession with the intent to distribute drug parapher</w:t>
      </w:r>
      <w:r w:rsidR="00B41696">
        <w:t>nalia pursuant to N.J.S.2C:36-3</w:t>
      </w:r>
      <w:r w:rsidR="00C60F9A">
        <w:t>,</w:t>
      </w:r>
      <w:r w:rsidR="00C60F9A" w:rsidRPr="00C60F9A">
        <w:t xml:space="preserve"> </w:t>
      </w:r>
      <w:r w:rsidR="00C60F9A">
        <w:t>when same is a hypodermic syringe or needle</w:t>
      </w:r>
      <w:r w:rsidR="00FC6110">
        <w:t>;</w:t>
      </w:r>
    </w:p>
    <w:p w:rsidR="00096423" w:rsidRDefault="00096423" w:rsidP="00096423">
      <w:r>
        <w:tab/>
        <w:t>(3)</w:t>
      </w:r>
      <w:r>
        <w:tab/>
      </w:r>
      <w:r w:rsidR="00FC6110" w:rsidRPr="00FC6110">
        <w:rPr>
          <w:szCs w:val="24"/>
        </w:rPr>
        <w:t>Provide that it is not unlawful for a person to use</w:t>
      </w:r>
      <w:r w:rsidR="00FC6110" w:rsidRPr="00FC6110">
        <w:t>, or possess with the intent to use, a hypodermic needle or syringe for the personal</w:t>
      </w:r>
      <w:r w:rsidR="00FC6110">
        <w:t xml:space="preserve"> use of a controlled substance or if the</w:t>
      </w:r>
      <w:r w:rsidR="00552F96">
        <w:t xml:space="preserve"> hypodermic syringe or needle contain</w:t>
      </w:r>
      <w:r w:rsidR="0064030D">
        <w:t>s</w:t>
      </w:r>
      <w:r w:rsidR="00FC6110" w:rsidRPr="00FC6110">
        <w:t xml:space="preserve"> a residual amount of a controlled dangerous substance</w:t>
      </w:r>
      <w:r w:rsidR="00B633D5">
        <w:t xml:space="preserve"> or controlled substance analog;</w:t>
      </w:r>
    </w:p>
    <w:p w:rsidR="00096423" w:rsidRDefault="00096423" w:rsidP="00096423">
      <w:r>
        <w:lastRenderedPageBreak/>
        <w:tab/>
        <w:t>(4)</w:t>
      </w:r>
      <w:r>
        <w:tab/>
      </w:r>
      <w:r w:rsidR="00FC6110">
        <w:t>C</w:t>
      </w:r>
      <w:r w:rsidR="00FC6110" w:rsidRPr="00371902">
        <w:t>larify that “drug paraphernalia”</w:t>
      </w:r>
      <w:r w:rsidR="00FC6110">
        <w:t xml:space="preserve"> under N.J.S.2C:36-1</w:t>
      </w:r>
      <w:r w:rsidR="00B41696">
        <w:t xml:space="preserve"> would</w:t>
      </w:r>
      <w:r w:rsidR="00FC6110" w:rsidRPr="00371902">
        <w:t xml:space="preserve"> not include fentanyl test strips</w:t>
      </w:r>
      <w:r w:rsidR="00FC6110">
        <w:t>;</w:t>
      </w:r>
    </w:p>
    <w:p w:rsidR="004B2ABF" w:rsidRPr="00096423" w:rsidRDefault="00096423" w:rsidP="0083060A">
      <w:pPr>
        <w:rPr>
          <w:rFonts w:eastAsiaTheme="minorHAnsi"/>
          <w:szCs w:val="22"/>
          <w:u w:val="double"/>
        </w:rPr>
      </w:pPr>
      <w:r>
        <w:tab/>
        <w:t>(5)</w:t>
      </w:r>
      <w:r>
        <w:tab/>
      </w:r>
      <w:r w:rsidR="00B633D5">
        <w:t xml:space="preserve">and the bill’s title. </w:t>
      </w:r>
    </w:p>
    <w:sectPr w:rsidR="004B2ABF" w:rsidRPr="00096423" w:rsidSect="00EA34A7">
      <w:headerReference w:type="default" r:id="rId7"/>
      <w:pgSz w:w="12240" w:h="20160" w:code="5"/>
      <w:pgMar w:top="1440" w:right="2520" w:bottom="207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C01" w:rsidRDefault="00FF6C01">
      <w:r>
        <w:separator/>
      </w:r>
    </w:p>
  </w:endnote>
  <w:endnote w:type="continuationSeparator" w:id="0">
    <w:p w:rsidR="00FF6C01" w:rsidRDefault="00FF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C01" w:rsidRDefault="00FF6C01">
      <w:r>
        <w:separator/>
      </w:r>
    </w:p>
  </w:footnote>
  <w:footnote w:type="continuationSeparator" w:id="0">
    <w:p w:rsidR="00FF6C01" w:rsidRDefault="00FF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96423" w:rsidP="0009642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333DE">
      <w:rPr>
        <w:noProof/>
      </w:rPr>
      <w:t>3</w:t>
    </w:r>
    <w:r>
      <w:fldChar w:fldCharType="end"/>
    </w:r>
  </w:p>
  <w:p w:rsidR="00096423" w:rsidRDefault="00096423" w:rsidP="0009642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C01"/>
    <w:rsid w:val="00010CB9"/>
    <w:rsid w:val="000123C0"/>
    <w:rsid w:val="00015342"/>
    <w:rsid w:val="000213D6"/>
    <w:rsid w:val="00025E25"/>
    <w:rsid w:val="00027199"/>
    <w:rsid w:val="000319AD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6423"/>
    <w:rsid w:val="000979D2"/>
    <w:rsid w:val="00097A1F"/>
    <w:rsid w:val="000A1057"/>
    <w:rsid w:val="000B2251"/>
    <w:rsid w:val="000B3E82"/>
    <w:rsid w:val="000B5230"/>
    <w:rsid w:val="000B7E9C"/>
    <w:rsid w:val="000C45B4"/>
    <w:rsid w:val="000C6786"/>
    <w:rsid w:val="000D1F50"/>
    <w:rsid w:val="000D4E79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7154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456F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1798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1902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123"/>
    <w:rsid w:val="003B6728"/>
    <w:rsid w:val="003B74FA"/>
    <w:rsid w:val="003C33AC"/>
    <w:rsid w:val="003C7607"/>
    <w:rsid w:val="003E45B4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1D91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33DE"/>
    <w:rsid w:val="00550947"/>
    <w:rsid w:val="00552F96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030D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1F2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2B"/>
    <w:rsid w:val="006C0ED3"/>
    <w:rsid w:val="006C7CB4"/>
    <w:rsid w:val="006C7CC5"/>
    <w:rsid w:val="006D2DD5"/>
    <w:rsid w:val="006F4981"/>
    <w:rsid w:val="00714F76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C8C"/>
    <w:rsid w:val="007B3D29"/>
    <w:rsid w:val="007C1799"/>
    <w:rsid w:val="007C2A85"/>
    <w:rsid w:val="007C2BA4"/>
    <w:rsid w:val="007C5327"/>
    <w:rsid w:val="007D0B68"/>
    <w:rsid w:val="007D22FB"/>
    <w:rsid w:val="007D7580"/>
    <w:rsid w:val="007E1834"/>
    <w:rsid w:val="007E2BE9"/>
    <w:rsid w:val="007E3B0B"/>
    <w:rsid w:val="007E64E2"/>
    <w:rsid w:val="007E6979"/>
    <w:rsid w:val="007E7FB5"/>
    <w:rsid w:val="00805EB8"/>
    <w:rsid w:val="00811B32"/>
    <w:rsid w:val="00817204"/>
    <w:rsid w:val="00820257"/>
    <w:rsid w:val="00821D60"/>
    <w:rsid w:val="00822E2E"/>
    <w:rsid w:val="008260F2"/>
    <w:rsid w:val="0083060A"/>
    <w:rsid w:val="00841155"/>
    <w:rsid w:val="00845EE1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39FD"/>
    <w:rsid w:val="009768FB"/>
    <w:rsid w:val="00980123"/>
    <w:rsid w:val="00983A48"/>
    <w:rsid w:val="00983A52"/>
    <w:rsid w:val="00992CC6"/>
    <w:rsid w:val="00994545"/>
    <w:rsid w:val="009A3CA7"/>
    <w:rsid w:val="009A48E4"/>
    <w:rsid w:val="009A6AC9"/>
    <w:rsid w:val="009B1B63"/>
    <w:rsid w:val="009B5DEA"/>
    <w:rsid w:val="009B724F"/>
    <w:rsid w:val="009C078B"/>
    <w:rsid w:val="009C1307"/>
    <w:rsid w:val="009C300A"/>
    <w:rsid w:val="009C4238"/>
    <w:rsid w:val="009C79F8"/>
    <w:rsid w:val="009E1CE1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0C46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21CD"/>
    <w:rsid w:val="00AD5E8F"/>
    <w:rsid w:val="00AE301B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5F0C"/>
    <w:rsid w:val="00B20E36"/>
    <w:rsid w:val="00B215A6"/>
    <w:rsid w:val="00B30EC1"/>
    <w:rsid w:val="00B41696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33D5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4EDE"/>
    <w:rsid w:val="00BE6572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6458"/>
    <w:rsid w:val="00C47AF5"/>
    <w:rsid w:val="00C53CFF"/>
    <w:rsid w:val="00C55D17"/>
    <w:rsid w:val="00C60F9A"/>
    <w:rsid w:val="00C6255C"/>
    <w:rsid w:val="00C65801"/>
    <w:rsid w:val="00C863A3"/>
    <w:rsid w:val="00C87FC7"/>
    <w:rsid w:val="00C94EFB"/>
    <w:rsid w:val="00C9642B"/>
    <w:rsid w:val="00C96D54"/>
    <w:rsid w:val="00C975EB"/>
    <w:rsid w:val="00C97DE4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0801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C2F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01B1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690D"/>
    <w:rsid w:val="00E90CBC"/>
    <w:rsid w:val="00E941A7"/>
    <w:rsid w:val="00E97A05"/>
    <w:rsid w:val="00E97C34"/>
    <w:rsid w:val="00EA034A"/>
    <w:rsid w:val="00EA09B8"/>
    <w:rsid w:val="00EA34A7"/>
    <w:rsid w:val="00EA36EA"/>
    <w:rsid w:val="00EC655F"/>
    <w:rsid w:val="00EC66C0"/>
    <w:rsid w:val="00ED0598"/>
    <w:rsid w:val="00ED0720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280C"/>
    <w:rsid w:val="00FA2943"/>
    <w:rsid w:val="00FA3796"/>
    <w:rsid w:val="00FA6023"/>
    <w:rsid w:val="00FB122E"/>
    <w:rsid w:val="00FC1FE0"/>
    <w:rsid w:val="00FC397B"/>
    <w:rsid w:val="00FC4539"/>
    <w:rsid w:val="00FC52FB"/>
    <w:rsid w:val="00FC6110"/>
    <w:rsid w:val="00FC7741"/>
    <w:rsid w:val="00FD00DD"/>
    <w:rsid w:val="00FD21A1"/>
    <w:rsid w:val="00FE5312"/>
    <w:rsid w:val="00FE556D"/>
    <w:rsid w:val="00FF2E77"/>
    <w:rsid w:val="00FF6C01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92F85320-49D1-43C4-9180-41A3994B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EB8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C45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4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823</Words>
  <Characters>4539</Characters>
  <Application>Microsoft Office Word</Application>
  <DocSecurity>0</DocSecurity>
  <Lines>97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A5458 AJU Statement 12/9/21</vt:lpstr>
    </vt:vector>
  </TitlesOfParts>
  <Manager>R224</Manager>
  <Company>NJ OLS DMU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A5458 AJU Statement 12/9/21</dc:title>
  <dc:subject/>
  <dc:creator>Assembly AJU</dc:creator>
  <cp:keywords>A5458|3|JU |103|0|0|!||</cp:keywords>
  <dc:description/>
  <cp:lastModifiedBy>Franks, Denise</cp:lastModifiedBy>
  <cp:revision>2</cp:revision>
  <cp:lastPrinted>2021-12-10T17:00:00Z</cp:lastPrinted>
  <dcterms:created xsi:type="dcterms:W3CDTF">2021-12-10T20:29:00Z</dcterms:created>
  <dcterms:modified xsi:type="dcterms:W3CDTF">2021-12-10T20:29:00Z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