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C3E8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C3E8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5463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C3E80">
        <w:rPr>
          <w:caps/>
          <w:szCs w:val="24"/>
        </w:rPr>
        <w:t>JANUARY 3, 2022</w:t>
      </w:r>
    </w:p>
    <w:p w:rsidR="004144CF" w:rsidRDefault="004144CF" w:rsidP="0083060A"/>
    <w:p w:rsidR="00655CA3" w:rsidRDefault="00000162" w:rsidP="0083060A">
      <w:r>
        <w:tab/>
        <w:t>The Assembly Transportation and Independent Authorities Committee reports favorably Assembly Bill No. 5463.</w:t>
      </w:r>
    </w:p>
    <w:p w:rsidR="00000162" w:rsidRPr="00000162" w:rsidRDefault="00000162" w:rsidP="00000162">
      <w:pPr>
        <w:rPr>
          <w:spacing w:val="4"/>
          <w:szCs w:val="24"/>
        </w:rPr>
      </w:pPr>
      <w:r>
        <w:tab/>
        <w:t xml:space="preserve">As reported, </w:t>
      </w:r>
      <w:r>
        <w:rPr>
          <w:color w:val="000000"/>
          <w:spacing w:val="4"/>
          <w:szCs w:val="24"/>
        </w:rPr>
        <w:t>t</w:t>
      </w:r>
      <w:r w:rsidRPr="00000162">
        <w:rPr>
          <w:color w:val="000000"/>
          <w:spacing w:val="4"/>
          <w:szCs w:val="24"/>
        </w:rPr>
        <w:t xml:space="preserve">his bill makes an appropriation of $90,000 to the </w:t>
      </w:r>
      <w:r w:rsidRPr="00000162">
        <w:rPr>
          <w:spacing w:val="4"/>
          <w:szCs w:val="24"/>
        </w:rPr>
        <w:t>Essex County Chapter of the A. Philip Randolph Institute for the purpose of erecting a statue in honor of A. Philip Randolph to be located at Newark Penn Station.</w:t>
      </w:r>
    </w:p>
    <w:p w:rsidR="004B2ABF" w:rsidRDefault="00D60E19" w:rsidP="00D40FEF">
      <w:r>
        <w:tab/>
        <w:t xml:space="preserve"> As reported, Assembly Bill No. 5463 is identical </w:t>
      </w:r>
      <w:r w:rsidR="003F444E">
        <w:t>to Senate Bill No. 3342, which wa</w:t>
      </w:r>
      <w:r>
        <w:t>s also reported by the committee on this date.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E80" w:rsidRDefault="007C3E80">
      <w:r>
        <w:separator/>
      </w:r>
    </w:p>
  </w:endnote>
  <w:endnote w:type="continuationSeparator" w:id="0">
    <w:p w:rsidR="007C3E80" w:rsidRDefault="007C3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E80" w:rsidRDefault="007C3E80">
      <w:r>
        <w:separator/>
      </w:r>
    </w:p>
  </w:footnote>
  <w:footnote w:type="continuationSeparator" w:id="0">
    <w:p w:rsidR="007C3E80" w:rsidRDefault="007C3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40FEF" w:rsidP="00D40FE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40FEF" w:rsidRDefault="00D40FEF" w:rsidP="00D40FE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E80"/>
    <w:rsid w:val="0000016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6154"/>
    <w:rsid w:val="002C19EE"/>
    <w:rsid w:val="002D29CF"/>
    <w:rsid w:val="002D5DF6"/>
    <w:rsid w:val="002E761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444E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28D9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E80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1A93"/>
    <w:rsid w:val="00B1280B"/>
    <w:rsid w:val="00B15315"/>
    <w:rsid w:val="00B20E36"/>
    <w:rsid w:val="00B215A6"/>
    <w:rsid w:val="00B30EC1"/>
    <w:rsid w:val="00B36C1E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31F1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0FEF"/>
    <w:rsid w:val="00D44C80"/>
    <w:rsid w:val="00D458D6"/>
    <w:rsid w:val="00D57BC3"/>
    <w:rsid w:val="00D60E19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3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2D06D01-476C-43D6-932B-B6ECFF4E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60E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60E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95</Words>
  <Characters>506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A5463 TRANSPORTATION AND INDEPENDENT AUTHORITIES Statement JANUARY 3, 2022</vt:lpstr>
    </vt:vector>
  </TitlesOfParts>
  <Manager>R230</Manager>
  <Company>NJ OLS DMU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A5463 ATR Statement 1/3/22</dc:title>
  <dc:subject/>
  <dc:creator>Assembly  ATR</dc:creator>
  <cp:keywords>A5463|1|AU |270|0|0|!||</cp:keywords>
  <dc:description/>
  <cp:lastModifiedBy>Bektas, Brenda</cp:lastModifiedBy>
  <cp:revision>2</cp:revision>
  <cp:lastPrinted>2021-12-29T16:36:00Z</cp:lastPrinted>
  <dcterms:created xsi:type="dcterms:W3CDTF">2022-01-04T17:47:00Z</dcterms:created>
  <dcterms:modified xsi:type="dcterms:W3CDTF">2022-01-04T17:47:00Z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