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CC0" w:rsidRDefault="00446C78" w:rsidP="00B60CC0">
      <w:pPr>
        <w:pStyle w:val="bpuReprint"/>
      </w:pPr>
      <w:r>
        <w:t>[Second Reprint]</w:t>
      </w:r>
    </w:p>
    <w:p w:rsidR="007B48C7" w:rsidRDefault="007B48C7" w:rsidP="007B48C7">
      <w:pPr>
        <w:pStyle w:val="bpuBill"/>
      </w:pPr>
      <w:r>
        <w:t xml:space="preserve">ASSEMBLY, No. 5472 </w:t>
      </w:r>
    </w:p>
    <w:p w:rsidR="007B48C7" w:rsidRPr="009D38FF" w:rsidRDefault="007B48C7" w:rsidP="007B48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56872" r:id="rId8"/>
        </w:object>
      </w:r>
    </w:p>
    <w:p w:rsidR="007B48C7" w:rsidRDefault="007B48C7" w:rsidP="007B48C7">
      <w:pPr>
        <w:pStyle w:val="bpuState"/>
      </w:pPr>
      <w:r>
        <w:t>STATE OF NEW JERSEY</w:t>
      </w:r>
    </w:p>
    <w:p w:rsidR="007B48C7" w:rsidRDefault="007B48C7" w:rsidP="007B48C7">
      <w:pPr>
        <w:pStyle w:val="bpuLegislature"/>
      </w:pPr>
      <w:r>
        <w:t>219th LEGISLATURE</w:t>
      </w:r>
    </w:p>
    <w:p w:rsidR="007B48C7" w:rsidRDefault="007B48C7" w:rsidP="007B48C7">
      <w:pPr>
        <w:pStyle w:val="bpuWpGraphic"/>
      </w:pPr>
      <w:r>
        <w:object w:dxaOrig="8985" w:dyaOrig="255">
          <v:shape id="_x0000_i1026" type="#_x0000_t75" style="width:6in;height:12pt" o:ole="">
            <v:imagedata r:id="rId7" o:title=""/>
          </v:shape>
          <o:OLEObject Type="Embed" ProgID="WPWin6.1" ShapeID="_x0000_i1026" DrawAspect="Content" ObjectID="_1678256873" r:id="rId9"/>
        </w:object>
      </w:r>
      <w:r>
        <w:t xml:space="preserve">  </w:t>
      </w:r>
    </w:p>
    <w:p w:rsidR="007B48C7" w:rsidRDefault="007B48C7" w:rsidP="007B48C7">
      <w:pPr>
        <w:pStyle w:val="bpuIntro"/>
      </w:pPr>
      <w:r>
        <w:t>INTRODUCED MARCH 15, 2021</w:t>
      </w:r>
    </w:p>
    <w:p w:rsidR="007B48C7" w:rsidRDefault="007B48C7" w:rsidP="007B48C7">
      <w:pPr>
        <w:pStyle w:val="bpuIntro"/>
      </w:pPr>
    </w:p>
    <w:p w:rsidR="007B48C7" w:rsidRDefault="007B48C7" w:rsidP="007B48C7">
      <w:pPr>
        <w:pStyle w:val="bpuIntro"/>
        <w:sectPr w:rsidR="007B48C7" w:rsidSect="005434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B48C7" w:rsidRDefault="007B48C7" w:rsidP="007B48C7">
      <w:pPr>
        <w:pStyle w:val="bpuIntro"/>
      </w:pPr>
    </w:p>
    <w:p w:rsidR="007B48C7" w:rsidRDefault="007B48C7" w:rsidP="007B48C7">
      <w:pPr>
        <w:pStyle w:val="bpuSponsor"/>
      </w:pPr>
      <w:r>
        <w:t>Sponsored by:</w:t>
      </w:r>
    </w:p>
    <w:p w:rsidR="007B48C7" w:rsidRDefault="007B48C7" w:rsidP="007B48C7">
      <w:pPr>
        <w:pStyle w:val="bpuSponsor"/>
      </w:pPr>
      <w:r>
        <w:t>Assemblyman  HERB CONAWAY, JR.</w:t>
      </w:r>
    </w:p>
    <w:p w:rsidR="007B48C7" w:rsidRDefault="007B48C7" w:rsidP="007B48C7">
      <w:pPr>
        <w:pStyle w:val="bpuSponsor"/>
      </w:pPr>
      <w:r>
        <w:t>District 7 (Burlington)</w:t>
      </w:r>
    </w:p>
    <w:p w:rsidR="005B0157" w:rsidRDefault="005B0157" w:rsidP="00CA1742">
      <w:pPr>
        <w:pStyle w:val="bpuSponsor"/>
      </w:pPr>
      <w:r>
        <w:t>Assemblywoman  JOANN DOWNEY</w:t>
      </w:r>
    </w:p>
    <w:p w:rsidR="005B0157" w:rsidRDefault="005B0157" w:rsidP="005B0157">
      <w:pPr>
        <w:pStyle w:val="bpuSponsor"/>
      </w:pPr>
      <w:r>
        <w:t>District 11 (Monmouth)</w:t>
      </w:r>
    </w:p>
    <w:p w:rsidR="005B0157" w:rsidRDefault="005B0157" w:rsidP="005B0157">
      <w:pPr>
        <w:pStyle w:val="bpuSponsor"/>
      </w:pPr>
      <w:r>
        <w:t>Assemblyman  ERIC HOUGHTALING</w:t>
      </w:r>
    </w:p>
    <w:p w:rsidR="005B0157" w:rsidRDefault="005B0157" w:rsidP="005B0157">
      <w:pPr>
        <w:pStyle w:val="bpuSponsor"/>
      </w:pPr>
      <w:r>
        <w:t>District 11 (Monmouth)</w:t>
      </w:r>
    </w:p>
    <w:p w:rsidR="007B48C7" w:rsidRDefault="00CA1742" w:rsidP="005B0157">
      <w:pPr>
        <w:pStyle w:val="bpuSponsor"/>
      </w:pPr>
      <w:r>
        <w:t>Assemblywoman  SHANIQUE SPEIGHT</w:t>
      </w:r>
    </w:p>
    <w:p w:rsidR="00CA1742" w:rsidRDefault="00CA1742" w:rsidP="00CA1742">
      <w:pPr>
        <w:pStyle w:val="bpuSponsor"/>
      </w:pPr>
      <w:r>
        <w:t>District 29 (Essex)</w:t>
      </w:r>
    </w:p>
    <w:p w:rsidR="00CA1742" w:rsidRPr="00CA1742" w:rsidRDefault="00CA1742" w:rsidP="00CA1742">
      <w:pPr>
        <w:pStyle w:val="bpuSponsor"/>
      </w:pPr>
    </w:p>
    <w:p w:rsidR="003E55C7" w:rsidRDefault="00543443" w:rsidP="00543443">
      <w:pPr>
        <w:pStyle w:val="bpuSponsor"/>
      </w:pPr>
      <w:r>
        <w:t>Co-Sponsored by:</w:t>
      </w:r>
    </w:p>
    <w:p w:rsidR="00543443" w:rsidRPr="00543443" w:rsidRDefault="00543443" w:rsidP="00543443">
      <w:pPr>
        <w:pStyle w:val="bpuSponsor"/>
      </w:pPr>
      <w:r w:rsidRPr="00543443">
        <w:t xml:space="preserve">Assemblywomen </w:t>
      </w:r>
      <w:proofErr w:type="spellStart"/>
      <w:r w:rsidRPr="00543443">
        <w:t>Vainieri</w:t>
      </w:r>
      <w:proofErr w:type="spellEnd"/>
      <w:r w:rsidRPr="00543443">
        <w:t xml:space="preserve"> </w:t>
      </w:r>
      <w:proofErr w:type="spellStart"/>
      <w:r w:rsidRPr="00543443">
        <w:t>Huttle</w:t>
      </w:r>
      <w:proofErr w:type="spellEnd"/>
      <w:r w:rsidRPr="00543443">
        <w:t xml:space="preserve">, McKnight, Assemblymen Benson, Bergen, </w:t>
      </w:r>
      <w:proofErr w:type="spellStart"/>
      <w:r w:rsidRPr="00543443">
        <w:t>Zwicker</w:t>
      </w:r>
      <w:proofErr w:type="spellEnd"/>
      <w:r w:rsidRPr="00543443">
        <w:t xml:space="preserve">, Webber, DeAngelo, Assemblywoman Reynolds-Jackson, Assemblyman </w:t>
      </w:r>
      <w:proofErr w:type="spellStart"/>
      <w:r w:rsidRPr="00543443">
        <w:t>Karabinchak</w:t>
      </w:r>
      <w:proofErr w:type="spellEnd"/>
      <w:r w:rsidRPr="00543443">
        <w:t xml:space="preserve">, Assemblywoman Carter, Assemblyman Caputo, Assemblywoman </w:t>
      </w:r>
      <w:proofErr w:type="spellStart"/>
      <w:r w:rsidRPr="00543443">
        <w:t>DiMaso</w:t>
      </w:r>
      <w:proofErr w:type="spellEnd"/>
      <w:r w:rsidRPr="00543443">
        <w:t xml:space="preserve">, Assemblymen McClellan, Catalano, </w:t>
      </w:r>
      <w:proofErr w:type="spellStart"/>
      <w:r w:rsidRPr="00543443">
        <w:t>Mazzeo</w:t>
      </w:r>
      <w:proofErr w:type="spellEnd"/>
      <w:r w:rsidRPr="00543443">
        <w:t xml:space="preserve">, </w:t>
      </w:r>
      <w:proofErr w:type="spellStart"/>
      <w:r w:rsidRPr="00543443">
        <w:t>Armato</w:t>
      </w:r>
      <w:proofErr w:type="spellEnd"/>
      <w:r w:rsidRPr="00543443">
        <w:t xml:space="preserve">, Mejia, Assemblywoman Lopez, Assemblymen </w:t>
      </w:r>
      <w:proofErr w:type="spellStart"/>
      <w:r w:rsidRPr="00543443">
        <w:t>Chiaravalloti</w:t>
      </w:r>
      <w:proofErr w:type="spellEnd"/>
      <w:r w:rsidRPr="00543443">
        <w:t xml:space="preserve">, </w:t>
      </w:r>
      <w:proofErr w:type="spellStart"/>
      <w:r w:rsidRPr="00543443">
        <w:t>McGuckin</w:t>
      </w:r>
      <w:proofErr w:type="spellEnd"/>
      <w:r w:rsidRPr="00543443">
        <w:t xml:space="preserve">, Stanley, Assemblywomen </w:t>
      </w:r>
      <w:proofErr w:type="spellStart"/>
      <w:r w:rsidRPr="00543443">
        <w:t>Jasey</w:t>
      </w:r>
      <w:proofErr w:type="spellEnd"/>
      <w:r w:rsidRPr="00543443">
        <w:t>, Swain, Assemblymen Tull</w:t>
      </w:r>
      <w:r>
        <w:t xml:space="preserve">y, Calabrese, McKeon and </w:t>
      </w:r>
      <w:proofErr w:type="spellStart"/>
      <w:r>
        <w:t>Bramnick</w:t>
      </w:r>
      <w:proofErr w:type="spellEnd"/>
    </w:p>
    <w:p w:rsidR="00763FC5" w:rsidRPr="00A732EB" w:rsidRDefault="00763FC5" w:rsidP="00A732EB"/>
    <w:p w:rsidR="007B48C7" w:rsidRDefault="007B48C7" w:rsidP="007B48C7">
      <w:pPr>
        <w:pStyle w:val="bpuSponsor"/>
      </w:pPr>
    </w:p>
    <w:p w:rsidR="00543443" w:rsidRPr="00543443" w:rsidRDefault="00543443" w:rsidP="00543443"/>
    <w:p w:rsidR="007B48C7" w:rsidRDefault="007B48C7" w:rsidP="007B48C7">
      <w:pPr>
        <w:pStyle w:val="bpuSponsor"/>
      </w:pPr>
    </w:p>
    <w:p w:rsidR="007B48C7" w:rsidRDefault="007B48C7" w:rsidP="007B48C7">
      <w:pPr>
        <w:pStyle w:val="bpuSponsor"/>
      </w:pPr>
      <w:r>
        <w:t>SYNOPSIS</w:t>
      </w:r>
    </w:p>
    <w:p w:rsidR="00212608" w:rsidRPr="007E220E" w:rsidRDefault="007B48C7" w:rsidP="00212608">
      <w:r>
        <w:tab/>
      </w:r>
      <w:r w:rsidR="00212608" w:rsidRPr="007E220E">
        <w:t xml:space="preserve">Requires notification to parent or guardian of certain underage persons for first offense of possessing or consuming alcohol, cannabis, marijuana, or hashish; bars law enforcement from transporting such persons to police station to deliver warning. </w:t>
      </w:r>
    </w:p>
    <w:p w:rsidR="007B48C7" w:rsidRDefault="007B48C7" w:rsidP="007B48C7">
      <w:pPr>
        <w:pStyle w:val="bpuNormText"/>
      </w:pPr>
    </w:p>
    <w:p w:rsidR="007B48C7" w:rsidRDefault="007B48C7" w:rsidP="007B48C7">
      <w:pPr>
        <w:pStyle w:val="bpuSponsor"/>
      </w:pPr>
      <w:r>
        <w:t xml:space="preserve">CURRENT VERSION OF TEXT </w:t>
      </w:r>
    </w:p>
    <w:p w:rsidR="007B48C7" w:rsidRDefault="00446C78" w:rsidP="007B48C7">
      <w:pPr>
        <w:pStyle w:val="bpuNormText"/>
      </w:pPr>
      <w:r>
        <w:tab/>
        <w:t>As reported by the Assembly Homeland Security and State Preparedness Committee on March 17, 2021, with amendments.</w:t>
      </w:r>
    </w:p>
    <w:p w:rsidR="007B48C7" w:rsidRDefault="007B48C7" w:rsidP="007B48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48C7" w:rsidRDefault="007B48C7" w:rsidP="008916EC">
      <w:pPr>
        <w:pStyle w:val="FronterPage"/>
        <w:tabs>
          <w:tab w:val="clear" w:pos="720"/>
          <w:tab w:val="clear" w:pos="1440"/>
          <w:tab w:val="clear" w:pos="2160"/>
          <w:tab w:val="clear" w:pos="2880"/>
          <w:tab w:val="clear" w:pos="3600"/>
          <w:tab w:val="clear" w:pos="4320"/>
          <w:tab w:val="clear" w:pos="5040"/>
        </w:tabs>
        <w:sectPr w:rsidR="007B48C7" w:rsidSect="007B48C7">
          <w:type w:val="continuous"/>
          <w:pgSz w:w="12240" w:h="20160" w:code="5"/>
          <w:pgMar w:top="1440" w:right="2275" w:bottom="1440" w:left="2275" w:header="72" w:footer="720" w:gutter="0"/>
          <w:pgNumType w:start="1"/>
          <w:cols w:space="720"/>
          <w:docGrid w:linePitch="360"/>
        </w:sectPr>
      </w:pPr>
    </w:p>
    <w:p w:rsidR="00446C78" w:rsidRPr="00446C78" w:rsidRDefault="00446C78" w:rsidP="00446C7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446C78">
        <w:rPr>
          <w:b/>
          <w:smallCaps/>
          <w:szCs w:val="20"/>
        </w:rPr>
        <w:lastRenderedPageBreak/>
        <w:t>An Act</w:t>
      </w:r>
      <w:r w:rsidRPr="00446C78">
        <w:t xml:space="preserve"> concerning parental notification of minors’ alcohol </w:t>
      </w:r>
      <w:r w:rsidRPr="00446C78">
        <w:rPr>
          <w:rFonts w:ascii="Albertus Extra Bold" w:hAnsi="Albertus Extra Bold"/>
          <w:b/>
          <w:vertAlign w:val="superscript"/>
        </w:rPr>
        <w:t>1</w:t>
      </w:r>
      <w:r w:rsidRPr="00446C78">
        <w:rPr>
          <w:rFonts w:ascii="Albertus Extra Bold" w:hAnsi="Albertus Extra Bold"/>
          <w:b/>
        </w:rPr>
        <w:t>[</w:t>
      </w:r>
      <w:r w:rsidRPr="00446C78">
        <w:t>and</w:t>
      </w:r>
      <w:r w:rsidRPr="00446C78">
        <w:rPr>
          <w:rFonts w:ascii="Albertus Extra Bold" w:hAnsi="Albertus Extra Bold"/>
          <w:b/>
        </w:rPr>
        <w:t>]</w:t>
      </w:r>
      <w:r w:rsidRPr="00446C78">
        <w:rPr>
          <w:spacing w:val="0"/>
          <w:u w:val="single"/>
        </w:rPr>
        <w:t>,</w:t>
      </w:r>
      <w:r w:rsidRPr="00446C78">
        <w:rPr>
          <w:rFonts w:ascii="Albertus Extra Bold" w:hAnsi="Albertus Extra Bold"/>
          <w:b/>
          <w:vertAlign w:val="superscript"/>
        </w:rPr>
        <w:t xml:space="preserve">1 </w:t>
      </w:r>
      <w:r w:rsidRPr="00446C78">
        <w:t>cannabis</w:t>
      </w:r>
      <w:r w:rsidRPr="00446C78">
        <w:rPr>
          <w:rFonts w:ascii="Albertus Extra Bold" w:hAnsi="Albertus Extra Bold"/>
          <w:b/>
          <w:vertAlign w:val="superscript"/>
        </w:rPr>
        <w:t>1</w:t>
      </w:r>
      <w:r w:rsidRPr="00446C78">
        <w:rPr>
          <w:u w:val="single"/>
        </w:rPr>
        <w:t>, marijuana, and hashish</w:t>
      </w:r>
      <w:r w:rsidRPr="00446C78">
        <w:rPr>
          <w:rFonts w:ascii="Albertus Extra Bold" w:hAnsi="Albertus Extra Bold"/>
          <w:b/>
          <w:vertAlign w:val="superscript"/>
        </w:rPr>
        <w:t>1</w:t>
      </w:r>
      <w:r w:rsidRPr="00446C78">
        <w:t xml:space="preserve"> use </w:t>
      </w:r>
      <w:r w:rsidRPr="00446C78">
        <w:rPr>
          <w:rFonts w:ascii="Albertus Extra Bold" w:hAnsi="Albertus Extra Bold"/>
          <w:b/>
          <w:vertAlign w:val="superscript"/>
        </w:rPr>
        <w:t>1</w:t>
      </w:r>
      <w:r w:rsidRPr="00446C78">
        <w:rPr>
          <w:rFonts w:ascii="Albertus Extra Bold" w:hAnsi="Albertus Extra Bold"/>
          <w:b/>
        </w:rPr>
        <w:t>[</w:t>
      </w:r>
      <w:r w:rsidRPr="00446C78">
        <w:t>under certain circumstances</w:t>
      </w:r>
      <w:r w:rsidRPr="00446C78">
        <w:rPr>
          <w:rFonts w:ascii="Albertus Extra Bold" w:hAnsi="Albertus Extra Bold"/>
          <w:b/>
        </w:rPr>
        <w:t>]</w:t>
      </w:r>
      <w:r w:rsidRPr="00446C78">
        <w:rPr>
          <w:rFonts w:ascii="Albertus Extra Bold" w:hAnsi="Albertus Extra Bold"/>
          <w:b/>
          <w:vertAlign w:val="superscript"/>
        </w:rPr>
        <w:t>1</w:t>
      </w:r>
      <w:r w:rsidRPr="00446C78">
        <w:t xml:space="preserve"> and amending P.L.1979, c.264 </w:t>
      </w:r>
      <w:r w:rsidRPr="00446C78">
        <w:rPr>
          <w:rFonts w:ascii="Albertus Extra Bold" w:hAnsi="Albertus Extra Bold"/>
          <w:b/>
          <w:vertAlign w:val="superscript"/>
        </w:rPr>
        <w:t>2</w:t>
      </w:r>
      <w:r w:rsidRPr="00446C78">
        <w:rPr>
          <w:u w:val="single"/>
        </w:rPr>
        <w:t>and P.L.1991, c.169</w:t>
      </w:r>
      <w:r w:rsidRPr="00446C78">
        <w:rPr>
          <w:rFonts w:ascii="Albertus Extra Bold" w:hAnsi="Albertus Extra Bold"/>
          <w:b/>
          <w:vertAlign w:val="superscript"/>
        </w:rPr>
        <w:t>2</w:t>
      </w:r>
      <w:r w:rsidRPr="00446C78">
        <w:t>.</w:t>
      </w:r>
    </w:p>
    <w:p w:rsidR="000B1054" w:rsidRPr="00D71D68" w:rsidRDefault="000B1054" w:rsidP="000B1054"/>
    <w:p w:rsidR="00686AEB" w:rsidRPr="00AA7880" w:rsidRDefault="00686AEB" w:rsidP="00686AEB">
      <w:r>
        <w:tab/>
      </w:r>
      <w:r w:rsidR="00F922C8">
        <w:rPr>
          <w:rStyle w:val="BillHeading2"/>
        </w:rPr>
        <w:t>Be It Enacted</w:t>
      </w:r>
      <w:r>
        <w:rPr>
          <w:rStyle w:val="BillHeading2"/>
        </w:rPr>
        <w:t xml:space="preserve"> </w:t>
      </w:r>
      <w:r w:rsidR="00F922C8">
        <w:rPr>
          <w:rStyle w:val="BillLanguage"/>
        </w:rPr>
        <w:t>by the Senate and General Assembly of the State of New Jersey:</w:t>
      </w:r>
    </w:p>
    <w:p w:rsidR="00686AEB" w:rsidRDefault="00686AEB" w:rsidP="00686AEB"/>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46C78">
        <w:rPr>
          <w:spacing w:val="0"/>
        </w:rPr>
        <w:tab/>
      </w:r>
      <w:r w:rsidRPr="00446C78">
        <w:t>1.</w:t>
      </w:r>
      <w:r w:rsidRPr="00446C78">
        <w:tab/>
        <w:t>Section 1 of P.L.1979, c.264 (C.2C:33-15) is amended to read as follows:</w:t>
      </w:r>
    </w:p>
    <w:p w:rsidR="00446C78" w:rsidRPr="00446C78" w:rsidRDefault="00446C78" w:rsidP="00446C78">
      <w:r w:rsidRPr="00446C78">
        <w:tab/>
        <w:t>1.</w:t>
      </w:r>
      <w:r w:rsidRPr="00446C78">
        <w:tab/>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446C78" w:rsidRPr="00446C78" w:rsidRDefault="00446C78" w:rsidP="00446C78">
      <w:pPr>
        <w:rPr>
          <w:u w:val="single"/>
        </w:rPr>
      </w:pPr>
      <w:r w:rsidRPr="00446C78">
        <w:tab/>
        <w:t>(a)</w:t>
      </w:r>
      <w:r w:rsidRPr="00446C78">
        <w:tab/>
        <w:t xml:space="preserve">for a first violation, a written warning issued by a law enforcement officer to the underage person </w:t>
      </w:r>
      <w:r w:rsidRPr="00446C78">
        <w:rPr>
          <w:rFonts w:ascii="Albertus Extra Bold" w:hAnsi="Albertus Extra Bold"/>
          <w:b/>
          <w:vertAlign w:val="superscript"/>
        </w:rPr>
        <w:t>2</w:t>
      </w:r>
      <w:r w:rsidRPr="00446C78">
        <w:rPr>
          <w:rFonts w:ascii="Albertus Extra Bold" w:hAnsi="Albertus Extra Bold"/>
          <w:b/>
        </w:rPr>
        <w:t>[</w:t>
      </w:r>
      <w:r w:rsidRPr="00446C78">
        <w:rPr>
          <w:u w:val="single"/>
        </w:rPr>
        <w:t>and, if the underage person is under 18 years of age, a written warning issued by a law enforcement officer to the parent, guardian, or other person having legal custody of the underage person</w:t>
      </w:r>
      <w:r w:rsidRPr="00446C78">
        <w:rPr>
          <w:rFonts w:ascii="Albertus Extra Bold" w:hAnsi="Albertus Extra Bold"/>
          <w:b/>
        </w:rPr>
        <w:t>]</w:t>
      </w:r>
      <w:r w:rsidRPr="00446C78">
        <w:rPr>
          <w:rFonts w:ascii="Albertus Extra Bold" w:hAnsi="Albertus Extra Bold"/>
          <w:b/>
          <w:vertAlign w:val="superscript"/>
        </w:rPr>
        <w:t>2</w:t>
      </w:r>
      <w:r w:rsidRPr="00446C78">
        <w:t xml:space="preserve">.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Pr="00446C78">
        <w:rPr>
          <w:rFonts w:ascii="Albertus Extra Bold" w:hAnsi="Albertus Extra Bold"/>
          <w:b/>
        </w:rPr>
        <w:t>[</w:t>
      </w:r>
      <w:r w:rsidRPr="00446C78">
        <w:t>Notwithstanding the provisions of</w:t>
      </w:r>
      <w:r w:rsidRPr="00446C78">
        <w:rPr>
          <w:rFonts w:ascii="Albertus Extra Bold" w:hAnsi="Albertus Extra Bold"/>
          <w:b/>
        </w:rPr>
        <w:t>]</w:t>
      </w:r>
      <w:r w:rsidRPr="00446C78">
        <w:t xml:space="preserve"> </w:t>
      </w:r>
      <w:r w:rsidRPr="00446C78">
        <w:rPr>
          <w:rFonts w:ascii="Albertus Extra Bold" w:hAnsi="Albertus Extra Bold"/>
          <w:b/>
          <w:vertAlign w:val="superscript"/>
        </w:rPr>
        <w:t>2</w:t>
      </w:r>
      <w:r w:rsidRPr="00446C78">
        <w:rPr>
          <w:rFonts w:ascii="Albertus Extra Bold" w:hAnsi="Albertus Extra Bold"/>
          <w:b/>
        </w:rPr>
        <w:t>[</w:t>
      </w:r>
      <w:r w:rsidRPr="00446C78">
        <w:rPr>
          <w:u w:val="single"/>
        </w:rPr>
        <w:t>Pursuant to</w:t>
      </w:r>
      <w:r w:rsidRPr="00446C78">
        <w:t xml:space="preserve"> section 3 of P.L.1991, c.169 (C.33:1-81.1a)</w:t>
      </w:r>
      <w:r w:rsidRPr="00446C78">
        <w:rPr>
          <w:rFonts w:ascii="Albertus Extra Bold" w:hAnsi="Albertus Extra Bold"/>
          <w:b/>
        </w:rPr>
        <w:t>]</w:t>
      </w:r>
      <w:r w:rsidRPr="00446C78">
        <w:rPr>
          <w:rFonts w:ascii="Albertus Extra Bold" w:hAnsi="Albertus Extra Bold"/>
          <w:b/>
          <w:vertAlign w:val="superscript"/>
        </w:rPr>
        <w:t>2</w:t>
      </w:r>
      <w:r w:rsidRPr="00446C78">
        <w:t xml:space="preserve"> </w:t>
      </w:r>
      <w:r w:rsidRPr="00446C78">
        <w:rPr>
          <w:rFonts w:ascii="Albertus Extra Bold" w:hAnsi="Albertus Extra Bold"/>
          <w:b/>
        </w:rPr>
        <w:t>[</w:t>
      </w:r>
      <w:r w:rsidRPr="00446C78">
        <w:t>concerning</w:t>
      </w:r>
      <w:r w:rsidRPr="00446C78">
        <w:rPr>
          <w:rFonts w:ascii="Albertus Extra Bold" w:hAnsi="Albertus Extra Bold"/>
          <w:b/>
        </w:rPr>
        <w:t>]</w:t>
      </w:r>
      <w:r w:rsidRPr="00446C78">
        <w:t xml:space="preserve"> </w:t>
      </w:r>
      <w:r w:rsidRPr="00446C78">
        <w:rPr>
          <w:rFonts w:ascii="Albertus Extra Bold" w:hAnsi="Albertus Extra Bold"/>
          <w:b/>
          <w:vertAlign w:val="superscript"/>
        </w:rPr>
        <w:t>2</w:t>
      </w:r>
      <w:r w:rsidRPr="00446C78">
        <w:rPr>
          <w:rFonts w:ascii="Albertus Extra Bold" w:hAnsi="Albertus Extra Bold"/>
          <w:b/>
        </w:rPr>
        <w:t>[</w:t>
      </w:r>
      <w:r w:rsidRPr="00446C78">
        <w:rPr>
          <w:rFonts w:ascii="Albertus Extra Bold" w:hAnsi="Albertus Extra Bold"/>
          <w:b/>
          <w:vertAlign w:val="superscript"/>
        </w:rPr>
        <w:t xml:space="preserve"> </w:t>
      </w:r>
      <w:r w:rsidRPr="00446C78">
        <w:rPr>
          <w:u w:val="single"/>
        </w:rPr>
        <w:t>, a</w:t>
      </w:r>
      <w:r w:rsidRPr="00446C78">
        <w:t xml:space="preserve"> written notification of a</w:t>
      </w:r>
      <w:r w:rsidRPr="00446C78">
        <w:rPr>
          <w:rFonts w:ascii="Albertus Extra Bold" w:hAnsi="Albertus Extra Bold"/>
          <w:b/>
        </w:rPr>
        <w:t>]</w:t>
      </w:r>
      <w:r w:rsidRPr="00446C78">
        <w:rPr>
          <w:spacing w:val="0"/>
        </w:rPr>
        <w:t xml:space="preserve"> </w:t>
      </w:r>
      <w:r w:rsidRPr="00446C78">
        <w:rPr>
          <w:spacing w:val="0"/>
          <w:u w:val="single"/>
        </w:rPr>
        <w:t>If the</w:t>
      </w:r>
      <w:r w:rsidRPr="00446C78">
        <w:rPr>
          <w:rFonts w:ascii="Albertus Extra Bold" w:hAnsi="Albertus Extra Bold"/>
          <w:b/>
          <w:vertAlign w:val="superscript"/>
        </w:rPr>
        <w:t>2</w:t>
      </w:r>
      <w:r w:rsidRPr="00446C78">
        <w:t xml:space="preserve"> violation of this section </w:t>
      </w:r>
      <w:r w:rsidRPr="00446C78">
        <w:rPr>
          <w:rFonts w:ascii="Albertus Extra Bold" w:hAnsi="Albertus Extra Bold"/>
          <w:b/>
          <w:vertAlign w:val="superscript"/>
        </w:rPr>
        <w:t>2</w:t>
      </w:r>
      <w:r w:rsidRPr="00446C78">
        <w:rPr>
          <w:spacing w:val="0"/>
          <w:u w:val="single"/>
        </w:rPr>
        <w:t>is committed</w:t>
      </w:r>
      <w:r w:rsidRPr="00446C78">
        <w:rPr>
          <w:rFonts w:ascii="Albertus Extra Bold" w:hAnsi="Albertus Extra Bold"/>
          <w:b/>
          <w:vertAlign w:val="superscript"/>
        </w:rPr>
        <w:t>2</w:t>
      </w:r>
      <w:r w:rsidRPr="00446C78">
        <w:t xml:space="preserve"> by a person under 18 years of age </w:t>
      </w:r>
      <w:r w:rsidRPr="00446C78">
        <w:rPr>
          <w:rFonts w:ascii="Albertus Extra Bold" w:hAnsi="Albertus Extra Bold"/>
          <w:b/>
          <w:vertAlign w:val="superscript"/>
        </w:rPr>
        <w:t>2</w:t>
      </w:r>
      <w:r w:rsidRPr="00446C78">
        <w:rPr>
          <w:spacing w:val="0"/>
          <w:u w:val="single"/>
        </w:rPr>
        <w:t>, a written notification concerning the violation shall be provided</w:t>
      </w:r>
      <w:r w:rsidRPr="00446C78">
        <w:rPr>
          <w:rFonts w:ascii="Albertus Extra Bold" w:hAnsi="Albertus Extra Bold"/>
          <w:b/>
          <w:vertAlign w:val="superscript"/>
        </w:rPr>
        <w:t>2</w:t>
      </w:r>
      <w:r w:rsidRPr="00446C78">
        <w:t xml:space="preserve"> to the parent, guardian or other person having legal custody of the</w:t>
      </w:r>
      <w:r w:rsidRPr="00446C78">
        <w:rPr>
          <w:rFonts w:ascii="Albertus Extra Bold" w:hAnsi="Albertus Extra Bold"/>
          <w:b/>
        </w:rPr>
        <w:t xml:space="preserve"> </w:t>
      </w:r>
      <w:r w:rsidRPr="00446C78">
        <w:t xml:space="preserve">underage person </w:t>
      </w:r>
      <w:r w:rsidRPr="00446C78">
        <w:rPr>
          <w:rFonts w:ascii="Albertus Extra Bold" w:hAnsi="Albertus Extra Bold"/>
          <w:b/>
        </w:rPr>
        <w:t>[</w:t>
      </w:r>
      <w:r w:rsidRPr="00446C78">
        <w:t>, a written notification</w:t>
      </w:r>
      <w:r w:rsidRPr="00446C78">
        <w:rPr>
          <w:rFonts w:ascii="Albertus Extra Bold" w:hAnsi="Albertus Extra Bold"/>
          <w:b/>
        </w:rPr>
        <w:t>]</w:t>
      </w:r>
      <w:r w:rsidRPr="00446C78">
        <w:t xml:space="preserve"> </w:t>
      </w:r>
      <w:r w:rsidRPr="00446C78">
        <w:rPr>
          <w:rFonts w:ascii="Albertus Extra Bold" w:hAnsi="Albertus Extra Bold"/>
          <w:b/>
          <w:vertAlign w:val="superscript"/>
        </w:rPr>
        <w:t>2</w:t>
      </w:r>
      <w:r w:rsidRPr="00446C78">
        <w:rPr>
          <w:rFonts w:ascii="Albertus Extra Bold" w:hAnsi="Albertus Extra Bold"/>
          <w:b/>
        </w:rPr>
        <w:t>[</w:t>
      </w:r>
      <w:r w:rsidRPr="00446C78">
        <w:t>shall</w:t>
      </w:r>
      <w:r w:rsidRPr="00446C78">
        <w:rPr>
          <w:rFonts w:ascii="Albertus Extra Bold" w:hAnsi="Albertus Extra Bold"/>
          <w:b/>
        </w:rPr>
        <w:t>]</w:t>
      </w:r>
      <w:r w:rsidRPr="00446C78">
        <w:rPr>
          <w:rFonts w:ascii="Albertus Extra Bold" w:hAnsi="Albertus Extra Bold"/>
          <w:b/>
          <w:vertAlign w:val="superscript"/>
        </w:rPr>
        <w:t>2</w:t>
      </w:r>
      <w:r w:rsidRPr="00446C78">
        <w:t xml:space="preserve"> </w:t>
      </w:r>
      <w:r w:rsidRPr="00446C78">
        <w:rPr>
          <w:rFonts w:ascii="Albertus Extra Bold" w:hAnsi="Albertus Extra Bold"/>
          <w:b/>
        </w:rPr>
        <w:t>[</w:t>
      </w:r>
      <w:r w:rsidRPr="00446C78">
        <w:t>not</w:t>
      </w:r>
      <w:r w:rsidRPr="00446C78">
        <w:rPr>
          <w:rFonts w:ascii="Albertus Extra Bold" w:hAnsi="Albertus Extra Bold"/>
          <w:b/>
        </w:rPr>
        <w:t>]</w:t>
      </w:r>
      <w:r w:rsidRPr="00446C78">
        <w:t xml:space="preserve"> </w:t>
      </w:r>
      <w:r w:rsidRPr="00446C78">
        <w:rPr>
          <w:rFonts w:ascii="Albertus Extra Bold" w:hAnsi="Albertus Extra Bold"/>
          <w:b/>
          <w:vertAlign w:val="superscript"/>
        </w:rPr>
        <w:t>2</w:t>
      </w:r>
      <w:r w:rsidRPr="00446C78">
        <w:rPr>
          <w:rFonts w:ascii="Albertus Extra Bold" w:hAnsi="Albertus Extra Bold"/>
          <w:b/>
        </w:rPr>
        <w:t>[</w:t>
      </w:r>
      <w:r w:rsidRPr="00446C78">
        <w:t>be provided</w:t>
      </w:r>
      <w:r w:rsidRPr="00446C78">
        <w:rPr>
          <w:rFonts w:ascii="Albertus Extra Bold" w:hAnsi="Albertus Extra Bold"/>
          <w:b/>
        </w:rPr>
        <w:t>]</w:t>
      </w:r>
      <w:r w:rsidRPr="00446C78">
        <w:rPr>
          <w:rFonts w:ascii="Albertus Extra Bold" w:hAnsi="Albertus Extra Bold"/>
          <w:b/>
          <w:vertAlign w:val="superscript"/>
        </w:rPr>
        <w:t>2</w:t>
      </w:r>
      <w:r w:rsidRPr="00446C78">
        <w:t xml:space="preserve"> </w:t>
      </w:r>
      <w:r w:rsidRPr="00446C78">
        <w:rPr>
          <w:rFonts w:ascii="Albertus Extra Bold" w:hAnsi="Albertus Extra Bold"/>
          <w:b/>
        </w:rPr>
        <w:t>[</w:t>
      </w:r>
      <w:r w:rsidRPr="00446C78">
        <w:t>pursuant to that section</w:t>
      </w:r>
      <w:r w:rsidRPr="00446C78">
        <w:rPr>
          <w:rFonts w:ascii="Albertus Extra Bold" w:hAnsi="Albertus Extra Bold"/>
          <w:b/>
        </w:rPr>
        <w:t>]</w:t>
      </w:r>
      <w:r w:rsidRPr="00446C78">
        <w:t xml:space="preserve"> </w:t>
      </w:r>
      <w:r w:rsidRPr="00446C78">
        <w:rPr>
          <w:rFonts w:ascii="Albertus Extra Bold" w:hAnsi="Albertus Extra Bold"/>
          <w:b/>
          <w:vertAlign w:val="superscript"/>
        </w:rPr>
        <w:t>2</w:t>
      </w:r>
      <w:r w:rsidRPr="00446C78">
        <w:rPr>
          <w:rFonts w:ascii="Albertus Extra Bold" w:hAnsi="Albertus Extra Bold"/>
          <w:b/>
        </w:rPr>
        <w:t>[</w:t>
      </w:r>
      <w:r w:rsidRPr="00446C78">
        <w:t>for</w:t>
      </w:r>
      <w:r w:rsidRPr="00446C78">
        <w:rPr>
          <w:rFonts w:ascii="Albertus Extra Bold" w:hAnsi="Albertus Extra Bold"/>
          <w:b/>
        </w:rPr>
        <w:t>]</w:t>
      </w:r>
      <w:r w:rsidRPr="00446C78">
        <w:rPr>
          <w:rFonts w:ascii="Albertus Extra Bold" w:hAnsi="Albertus Extra Bold"/>
          <w:b/>
          <w:vertAlign w:val="superscript"/>
        </w:rPr>
        <w:t>2</w:t>
      </w:r>
      <w:r w:rsidRPr="00446C78">
        <w:t xml:space="preserve"> </w:t>
      </w:r>
      <w:r w:rsidRPr="00446C78">
        <w:rPr>
          <w:rFonts w:ascii="Albertus Extra Bold" w:hAnsi="Albertus Extra Bold"/>
          <w:b/>
        </w:rPr>
        <w:t>[</w:t>
      </w:r>
      <w:r w:rsidRPr="00446C78">
        <w:t>a first</w:t>
      </w:r>
      <w:r w:rsidRPr="00446C78">
        <w:rPr>
          <w:rFonts w:ascii="Albertus Extra Bold" w:hAnsi="Albertus Extra Bold"/>
          <w:b/>
        </w:rPr>
        <w:t>]</w:t>
      </w:r>
      <w:r w:rsidRPr="00446C78">
        <w:t xml:space="preserve"> </w:t>
      </w:r>
      <w:r w:rsidRPr="00446C78">
        <w:rPr>
          <w:rFonts w:ascii="Albertus Extra Bold" w:hAnsi="Albertus Extra Bold"/>
          <w:b/>
          <w:vertAlign w:val="superscript"/>
        </w:rPr>
        <w:t>2</w:t>
      </w:r>
      <w:r w:rsidRPr="00446C78">
        <w:rPr>
          <w:rFonts w:ascii="Albertus Extra Bold" w:hAnsi="Albertus Extra Bold"/>
          <w:b/>
        </w:rPr>
        <w:t>[</w:t>
      </w:r>
      <w:r w:rsidRPr="00446C78">
        <w:rPr>
          <w:u w:val="single"/>
        </w:rPr>
        <w:t>any</w:t>
      </w:r>
      <w:r w:rsidRPr="00446C78">
        <w:t xml:space="preserve"> violation of this paragraph</w:t>
      </w:r>
      <w:r w:rsidRPr="00446C78">
        <w:rPr>
          <w:rFonts w:ascii="Albertus Extra Bold" w:hAnsi="Albertus Extra Bold"/>
          <w:b/>
        </w:rPr>
        <w:t>]</w:t>
      </w:r>
      <w:r w:rsidRPr="00446C78">
        <w:rPr>
          <w:spacing w:val="0"/>
        </w:rPr>
        <w:t xml:space="preserve"> </w:t>
      </w:r>
      <w:r w:rsidRPr="00446C78">
        <w:rPr>
          <w:spacing w:val="0"/>
          <w:u w:val="single"/>
        </w:rPr>
        <w:t>in accordance with section 3 of P.L.1991, c.169 (C.33:1-81.1a)</w:t>
      </w:r>
      <w:r w:rsidRPr="00446C78">
        <w:rPr>
          <w:rFonts w:ascii="Albertus Extra Bold" w:hAnsi="Albertus Extra Bold"/>
          <w:b/>
          <w:vertAlign w:val="superscript"/>
        </w:rPr>
        <w:t>2</w:t>
      </w:r>
      <w:r w:rsidRPr="00446C78">
        <w:t>.</w:t>
      </w:r>
    </w:p>
    <w:p w:rsidR="00446C78" w:rsidRPr="00446C78" w:rsidRDefault="00446C78" w:rsidP="00446C78">
      <w:r w:rsidRPr="00446C78">
        <w:tab/>
        <w:t xml:space="preserve">(b)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w:t>
      </w:r>
      <w:bookmarkStart w:id="0" w:name="_GoBack"/>
      <w:bookmarkEnd w:id="0"/>
      <w:r w:rsidRPr="00446C78">
        <w:t xml:space="preserve">notification concerning the second violation </w:t>
      </w:r>
      <w:r w:rsidRPr="00446C78">
        <w:rPr>
          <w:rFonts w:ascii="Albertus Extra Bold" w:hAnsi="Albertus Extra Bold"/>
          <w:b/>
          <w:vertAlign w:val="superscript"/>
        </w:rPr>
        <w:t>2</w:t>
      </w:r>
      <w:r w:rsidRPr="00446C78">
        <w:rPr>
          <w:rFonts w:ascii="Albertus Extra Bold" w:hAnsi="Albertus Extra Bold"/>
          <w:b/>
        </w:rPr>
        <w:t>[</w:t>
      </w:r>
      <w:r w:rsidRPr="00446C78">
        <w:t>, along with a copy of the written warning for the person’s first violation,</w:t>
      </w:r>
      <w:r w:rsidRPr="00446C78">
        <w:rPr>
          <w:rFonts w:ascii="Albertus Extra Bold" w:hAnsi="Albertus Extra Bold"/>
          <w:b/>
        </w:rPr>
        <w:t>]</w:t>
      </w:r>
      <w:r w:rsidRPr="00446C78">
        <w:rPr>
          <w:rFonts w:ascii="Albertus Extra Bold" w:hAnsi="Albertus Extra Bold"/>
          <w:b/>
          <w:vertAlign w:val="superscript"/>
        </w:rPr>
        <w:t>2</w:t>
      </w:r>
      <w:r w:rsidRPr="00446C78">
        <w:t xml:space="preserve">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w:t>
      </w:r>
      <w:r w:rsidRPr="00446C78">
        <w:rPr>
          <w:bCs/>
        </w:rPr>
        <w:t>.  A copy of the second written warning to the underage person, and</w:t>
      </w:r>
      <w:r w:rsidRPr="00446C78">
        <w:t xml:space="preserve">, if applicable, </w:t>
      </w:r>
      <w:r w:rsidRPr="00446C78">
        <w:rPr>
          <w:bCs/>
        </w:rPr>
        <w:t xml:space="preserve">the written notification to the parent, guardian or other person having legal custody of the underage person concerning the second warning, </w:t>
      </w:r>
      <w:r w:rsidRPr="00446C78">
        <w:t>plus a sworn statement that includes a description of the relevant facts and circumstances that support the officer’s determination that the person committed the second violation,</w:t>
      </w:r>
      <w:r w:rsidRPr="00446C78">
        <w:rPr>
          <w:bCs/>
        </w:rPr>
        <w:t xml:space="preserve"> </w:t>
      </w:r>
      <w:r w:rsidRPr="00446C78">
        <w:t>shall be temporarily maintained in accordance with this section only for the purposes of determining a subsequent violation subject to the consequences set forth in subparagraph (c) of this paragraph.</w:t>
      </w:r>
    </w:p>
    <w:p w:rsidR="00446C78" w:rsidRPr="00446C78" w:rsidRDefault="00446C78" w:rsidP="00446C78">
      <w:pPr>
        <w:tabs>
          <w:tab w:val="clear" w:pos="720"/>
          <w:tab w:val="left" w:pos="810"/>
        </w:tabs>
      </w:pPr>
      <w:r w:rsidRPr="00446C78">
        <w:tab/>
        <w:t>(c)</w:t>
      </w:r>
      <w:r w:rsidRPr="00446C78">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Pr="00446C78">
        <w:rPr>
          <w:bCs/>
        </w:rPr>
        <w:t>opportunities to access further social services, including counseling, tutoring programs, mentoring services, and faith-based or other community initiatives.  A copy of a write-up for a third or subsequent violation</w:t>
      </w:r>
      <w:r w:rsidRPr="00446C78">
        <w:t xml:space="preserve">, the written notification to the parent, </w:t>
      </w:r>
      <w:r w:rsidRPr="00446C78">
        <w:rPr>
          <w:bCs/>
        </w:rPr>
        <w:t>guardian or other person having legal custody of the underage person,</w:t>
      </w:r>
      <w:r w:rsidRPr="00446C78">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446C78" w:rsidRPr="00446C78" w:rsidRDefault="00446C78" w:rsidP="00446C78">
      <w:pPr>
        <w:tabs>
          <w:tab w:val="clear" w:pos="720"/>
          <w:tab w:val="left" w:pos="810"/>
        </w:tabs>
      </w:pPr>
      <w:r w:rsidRPr="00446C78">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446C78">
        <w:tab/>
      </w:r>
    </w:p>
    <w:p w:rsidR="00446C78" w:rsidRPr="00446C78" w:rsidRDefault="00446C78" w:rsidP="00446C78">
      <w:r w:rsidRPr="00446C78">
        <w:tab/>
        <w:t>(2)</w:t>
      </w:r>
      <w:r w:rsidRPr="00446C78">
        <w:tab/>
        <w:t xml:space="preserve">(a) </w:t>
      </w:r>
      <w:r>
        <w:t xml:space="preserve"> </w:t>
      </w:r>
      <w:r w:rsidRPr="00446C78">
        <w:rPr>
          <w:bCs/>
        </w:rPr>
        <w:t xml:space="preserve">A person under the legal age to purchase </w:t>
      </w:r>
      <w:r w:rsidRPr="00446C78">
        <w:t xml:space="preserve">alcoholic beverages or </w:t>
      </w:r>
      <w:r w:rsidRPr="00446C78">
        <w:rPr>
          <w:bCs/>
        </w:rPr>
        <w:t>cannabis items is not capable of giving lawful consent to a search to determine a violation of this section, and a law enforcement officer shall not request that a person consent to a search for that purpose.</w:t>
      </w:r>
    </w:p>
    <w:p w:rsidR="00446C78" w:rsidRPr="00446C78" w:rsidRDefault="00446C78" w:rsidP="00446C78">
      <w:pPr>
        <w:tabs>
          <w:tab w:val="clear" w:pos="720"/>
          <w:tab w:val="left" w:pos="810"/>
        </w:tabs>
      </w:pPr>
      <w:r w:rsidRPr="00446C78">
        <w:rPr>
          <w:bCs/>
        </w:rPr>
        <w:tab/>
        <w:t>(b)</w:t>
      </w:r>
      <w:r w:rsidRPr="00446C78">
        <w:rPr>
          <w:bCs/>
        </w:rPr>
        <w:tab/>
        <w:t xml:space="preserve">The </w:t>
      </w:r>
      <w:r w:rsidRPr="00446C78">
        <w:t xml:space="preserve">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446C78" w:rsidRPr="00446C78" w:rsidRDefault="00446C78" w:rsidP="00446C78">
      <w:pPr>
        <w:tabs>
          <w:tab w:val="clear" w:pos="720"/>
          <w:tab w:val="left" w:pos="810"/>
        </w:tabs>
      </w:pPr>
      <w:r w:rsidRPr="00446C78">
        <w:tab/>
        <w:t>(3)</w:t>
      </w:r>
      <w:r w:rsidRPr="00446C78">
        <w:tab/>
        <w:t xml:space="preserve">A person under the legal age to purchase alcoholic beverages or cannabis items who violates paragraph (1) of this subsection for possessing or consuming an alcoholic beverage, marijuana, hashish, or a cannabis item shall not be subject to arrest, </w:t>
      </w:r>
      <w:r w:rsidRPr="00446C78">
        <w:rPr>
          <w:rFonts w:ascii="Albertus Extra Bold" w:hAnsi="Albertus Extra Bold"/>
          <w:b/>
          <w:vertAlign w:val="superscript"/>
        </w:rPr>
        <w:t>1</w:t>
      </w:r>
      <w:r w:rsidRPr="00446C78">
        <w:rPr>
          <w:spacing w:val="0"/>
          <w:u w:val="single"/>
        </w:rPr>
        <w:t>shall not be transported to a police station, police headquarters, or other place of law enforcement operations,</w:t>
      </w:r>
      <w:r w:rsidRPr="00446C78">
        <w:rPr>
          <w:rFonts w:ascii="Albertus Extra Bold" w:hAnsi="Albertus Extra Bold"/>
          <w:b/>
          <w:vertAlign w:val="superscript"/>
        </w:rPr>
        <w:t>1</w:t>
      </w:r>
      <w:r w:rsidRPr="00446C78">
        <w:t xml:space="preserve"> and shall not </w:t>
      </w:r>
      <w:r w:rsidRPr="00446C78">
        <w:rPr>
          <w:rFonts w:ascii="Albertus Extra Bold" w:hAnsi="Albertus Extra Bold"/>
          <w:b/>
          <w:vertAlign w:val="superscript"/>
        </w:rPr>
        <w:t>1</w:t>
      </w:r>
      <w:r w:rsidRPr="00446C78">
        <w:rPr>
          <w:spacing w:val="0"/>
          <w:u w:val="single"/>
        </w:rPr>
        <w:t>otherwise</w:t>
      </w:r>
      <w:r w:rsidRPr="00446C78">
        <w:rPr>
          <w:rFonts w:ascii="Albertus Extra Bold" w:hAnsi="Albertus Extra Bold"/>
          <w:b/>
          <w:vertAlign w:val="superscript"/>
        </w:rPr>
        <w:t xml:space="preserve">1 </w:t>
      </w:r>
      <w:r w:rsidRPr="00446C78">
        <w:t xml:space="preserve">be subject to detention or </w:t>
      </w:r>
      <w:r w:rsidRPr="00446C78">
        <w:rPr>
          <w:rFonts w:ascii="Albertus Extra Bold" w:hAnsi="Albertus Extra Bold"/>
          <w:b/>
          <w:vertAlign w:val="superscript"/>
        </w:rPr>
        <w:t>1</w:t>
      </w:r>
      <w:r w:rsidRPr="00446C78">
        <w:rPr>
          <w:rFonts w:ascii="Albertus Extra Bold" w:hAnsi="Albertus Extra Bold"/>
          <w:b/>
        </w:rPr>
        <w:t>[</w:t>
      </w:r>
      <w:r w:rsidRPr="00446C78">
        <w:t>otherwise</w:t>
      </w:r>
      <w:r w:rsidRPr="00446C78">
        <w:rPr>
          <w:rFonts w:ascii="Albertus Extra Bold" w:hAnsi="Albertus Extra Bold"/>
          <w:b/>
        </w:rPr>
        <w:t>]</w:t>
      </w:r>
      <w:r w:rsidRPr="00446C78">
        <w:rPr>
          <w:rFonts w:ascii="Albertus Extra Bold" w:hAnsi="Albertus Extra Bold"/>
          <w:b/>
          <w:vertAlign w:val="superscript"/>
        </w:rPr>
        <w:t>1</w:t>
      </w:r>
      <w:r w:rsidRPr="00446C78">
        <w:t xml:space="preserve"> be taken into custody by a law enforcement officer </w:t>
      </w:r>
      <w:r w:rsidRPr="00446C78">
        <w:rPr>
          <w:rFonts w:ascii="Albertus Extra Bold" w:hAnsi="Albertus Extra Bold"/>
          <w:b/>
          <w:vertAlign w:val="superscript"/>
        </w:rPr>
        <w:t>1</w:t>
      </w:r>
      <w:r w:rsidRPr="00446C78">
        <w:rPr>
          <w:spacing w:val="0"/>
          <w:u w:val="single"/>
        </w:rPr>
        <w:t>at or near the location where the violation occurred,</w:t>
      </w:r>
      <w:r w:rsidRPr="00446C78">
        <w:rPr>
          <w:rFonts w:ascii="Albertus Extra Bold" w:hAnsi="Albertus Extra Bold"/>
          <w:b/>
          <w:vertAlign w:val="superscript"/>
        </w:rPr>
        <w:t xml:space="preserve">1 </w:t>
      </w:r>
      <w:r w:rsidRPr="00446C78">
        <w:t xml:space="preserve">except to the extent </w:t>
      </w:r>
      <w:r w:rsidRPr="00446C78">
        <w:rPr>
          <w:rFonts w:ascii="Albertus Extra Bold" w:hAnsi="Albertus Extra Bold"/>
          <w:b/>
          <w:vertAlign w:val="superscript"/>
        </w:rPr>
        <w:t>1</w:t>
      </w:r>
      <w:r w:rsidRPr="00446C78">
        <w:rPr>
          <w:spacing w:val="0"/>
          <w:u w:val="single"/>
        </w:rPr>
        <w:t>that detention or custody at or near the location is</w:t>
      </w:r>
      <w:r w:rsidRPr="00446C78">
        <w:rPr>
          <w:rFonts w:ascii="Albertus Extra Bold" w:hAnsi="Albertus Extra Bold"/>
          <w:b/>
          <w:vertAlign w:val="superscript"/>
        </w:rPr>
        <w:t>1</w:t>
      </w:r>
      <w:r w:rsidRPr="00446C78">
        <w:rPr>
          <w:spacing w:val="0"/>
        </w:rPr>
        <w:t xml:space="preserve"> </w:t>
      </w:r>
      <w:r w:rsidRPr="00446C78">
        <w:t xml:space="preserve">required to issue a written warning or write-up, </w:t>
      </w:r>
      <w:r w:rsidRPr="00446C78">
        <w:rPr>
          <w:rFonts w:ascii="Albertus Extra Bold" w:hAnsi="Albertus Extra Bold"/>
          <w:b/>
          <w:vertAlign w:val="superscript"/>
        </w:rPr>
        <w:t>1</w:t>
      </w:r>
      <w:r w:rsidRPr="00446C78">
        <w:rPr>
          <w:spacing w:val="0"/>
          <w:u w:val="single"/>
        </w:rPr>
        <w:t>collect the information necessary to</w:t>
      </w:r>
      <w:r w:rsidRPr="00446C78">
        <w:rPr>
          <w:rFonts w:ascii="Albertus Extra Bold" w:hAnsi="Albertus Extra Bold"/>
          <w:b/>
          <w:vertAlign w:val="superscript"/>
        </w:rPr>
        <w:t>1</w:t>
      </w:r>
      <w:r w:rsidRPr="00446C78">
        <w:t xml:space="preserve">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r w:rsidRPr="00446C78">
        <w:tab/>
      </w:r>
    </w:p>
    <w:p w:rsidR="00446C78" w:rsidRPr="00446C78" w:rsidRDefault="00446C78" w:rsidP="00446C78">
      <w:pPr>
        <w:tabs>
          <w:tab w:val="clear" w:pos="720"/>
          <w:tab w:val="left" w:pos="810"/>
        </w:tabs>
        <w:rPr>
          <w:bCs/>
        </w:rPr>
      </w:pPr>
      <w:r w:rsidRPr="00446C78">
        <w:tab/>
        <w:t>(4)</w:t>
      </w:r>
      <w:r w:rsidRPr="00446C78">
        <w:tab/>
      </w:r>
      <w:r w:rsidRPr="00446C78">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446C78">
        <w:rPr>
          <w:bCs/>
          <w:sz w:val="26"/>
        </w:rPr>
        <w:t xml:space="preserve">(1) </w:t>
      </w:r>
      <w:r w:rsidRPr="00446C78">
        <w:rPr>
          <w:bCs/>
        </w:rPr>
        <w:t xml:space="preserve">of this subsection for possessing or consuming </w:t>
      </w:r>
      <w:r w:rsidRPr="00446C78">
        <w:t xml:space="preserve">an alcoholic beverage, </w:t>
      </w:r>
      <w:r w:rsidRPr="00446C78">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446C78">
        <w:t>(1)</w:t>
      </w:r>
      <w:r w:rsidRPr="00446C78">
        <w:rPr>
          <w:bCs/>
        </w:rPr>
        <w:t>of this subsection.</w:t>
      </w:r>
    </w:p>
    <w:p w:rsidR="00446C78" w:rsidRPr="00446C78" w:rsidRDefault="00446C78" w:rsidP="00446C78">
      <w:pPr>
        <w:tabs>
          <w:tab w:val="clear" w:pos="720"/>
          <w:tab w:val="left" w:pos="810"/>
        </w:tabs>
        <w:rPr>
          <w:bCs/>
        </w:rPr>
      </w:pPr>
      <w:r w:rsidRPr="00446C78">
        <w:rPr>
          <w:bCs/>
        </w:rPr>
        <w:tab/>
      </w:r>
      <w:r w:rsidRPr="00446C78">
        <w:t>(5)</w:t>
      </w:r>
      <w:r w:rsidRPr="00446C78">
        <w:tab/>
      </w:r>
      <w:r w:rsidRPr="00446C78">
        <w:rPr>
          <w:bCs/>
        </w:rPr>
        <w:t xml:space="preserve">As part of the process for the issuance of a written warning </w:t>
      </w:r>
      <w:r w:rsidRPr="00446C78">
        <w:t xml:space="preserve">or write-up </w:t>
      </w:r>
      <w:r w:rsidRPr="00446C78">
        <w:rPr>
          <w:bCs/>
        </w:rPr>
        <w:t xml:space="preserve">to a person for a violation of paragraph </w:t>
      </w:r>
      <w:r w:rsidRPr="00446C78">
        <w:t>(1)</w:t>
      </w:r>
      <w:r w:rsidRPr="00446C78">
        <w:rPr>
          <w:bCs/>
        </w:rPr>
        <w:t xml:space="preserve">of this subsection, the law enforcement officer </w:t>
      </w:r>
      <w:r w:rsidRPr="00446C78">
        <w:t xml:space="preserve">shall </w:t>
      </w:r>
      <w:r w:rsidRPr="00446C78">
        <w:rPr>
          <w:bCs/>
        </w:rPr>
        <w:t xml:space="preserve">take possession of any </w:t>
      </w:r>
      <w:r w:rsidRPr="00446C78">
        <w:t>alcoholic beverage,</w:t>
      </w:r>
      <w:r w:rsidRPr="00446C78">
        <w:rPr>
          <w:bCs/>
        </w:rPr>
        <w:t xml:space="preserve"> marijuana, hashish, or cannabis item from the person, and any drug or cannabis paraphernalia for use with </w:t>
      </w:r>
      <w:r w:rsidRPr="00446C78">
        <w:t xml:space="preserve">any </w:t>
      </w:r>
      <w:r w:rsidRPr="00446C78">
        <w:rPr>
          <w:bCs/>
        </w:rPr>
        <w:t xml:space="preserve">marijuana, hashish, or cannabis item.  The existence and description of the </w:t>
      </w:r>
      <w:r w:rsidRPr="00446C78">
        <w:t xml:space="preserve">alcoholic beverage, </w:t>
      </w:r>
      <w:r w:rsidRPr="00446C78">
        <w:rPr>
          <w:bCs/>
        </w:rPr>
        <w:t xml:space="preserve">marijuana, hashish, or cannabis item, and any drug or cannabis paraphernalia shall be included in the </w:t>
      </w:r>
      <w:r w:rsidRPr="00446C78">
        <w:t xml:space="preserve">sworn statement that includes a description of the </w:t>
      </w:r>
      <w:r w:rsidRPr="00446C78">
        <w:rPr>
          <w:bCs/>
        </w:rPr>
        <w:t xml:space="preserve">relevant facts and circumstances </w:t>
      </w:r>
      <w:r w:rsidRPr="00446C78">
        <w:t xml:space="preserve">that support </w:t>
      </w:r>
      <w:r w:rsidRPr="00446C78">
        <w:rPr>
          <w:bCs/>
        </w:rPr>
        <w:t xml:space="preserve">the </w:t>
      </w:r>
      <w:r w:rsidRPr="00446C78">
        <w:t xml:space="preserve">officer’s </w:t>
      </w:r>
      <w:r w:rsidRPr="00446C78">
        <w:rPr>
          <w:bCs/>
        </w:rPr>
        <w:t xml:space="preserve">determination </w:t>
      </w:r>
      <w:r w:rsidRPr="00446C78">
        <w:t xml:space="preserve">that the person committed a violation, and which </w:t>
      </w:r>
      <w:r w:rsidRPr="00446C78">
        <w:rPr>
          <w:bCs/>
        </w:rPr>
        <w:t xml:space="preserve">record </w:t>
      </w:r>
      <w:r w:rsidRPr="00446C78">
        <w:t xml:space="preserve">is </w:t>
      </w:r>
      <w:r w:rsidRPr="00446C78">
        <w:rPr>
          <w:bCs/>
        </w:rPr>
        <w:t xml:space="preserve">temporarily maintained in accordance with this section to determine subsequent possession or consumption violations, and </w:t>
      </w:r>
      <w:r w:rsidRPr="00446C78">
        <w:t>track referrals for accessing community services provided by a public or private agency or organization due to a third or subsequent violation</w:t>
      </w:r>
      <w:r w:rsidRPr="00446C78">
        <w:rPr>
          <w:bCs/>
        </w:rPr>
        <w:t xml:space="preserve">.  Any </w:t>
      </w:r>
      <w:r w:rsidRPr="00446C78">
        <w:t xml:space="preserve">alcoholic beverage, </w:t>
      </w:r>
      <w:r w:rsidRPr="00446C78">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446C78" w:rsidRPr="00446C78" w:rsidRDefault="00446C78" w:rsidP="00446C78">
      <w:r w:rsidRPr="00446C78">
        <w:tab/>
        <w:t>(6)</w:t>
      </w:r>
      <w:r w:rsidRPr="00446C78">
        <w:tab/>
        <w:t>With respect to any violation of paragraph (1) of this subsection concerning the possession or consumption of an alcoholic beverage, marijuana, hashish, or any cannabis item:</w:t>
      </w:r>
    </w:p>
    <w:p w:rsidR="00446C78" w:rsidRPr="00446C78" w:rsidRDefault="00446C78" w:rsidP="00446C78">
      <w:r w:rsidRPr="00446C78">
        <w:tab/>
        <w:t>(a)</w:t>
      </w:r>
      <w:r w:rsidRPr="00446C78">
        <w:tab/>
        <w:t>a person under the legal age to purchase alcoholic beverages or cannabis items shall not be photographed or fingerprinted, notwithstanding any provisions of section 2 of P.L.1982, c.79 (C.2A:4A-61) to the contrary;</w:t>
      </w:r>
    </w:p>
    <w:p w:rsidR="00446C78" w:rsidRPr="00446C78" w:rsidRDefault="00446C78" w:rsidP="00446C78">
      <w:r w:rsidRPr="00446C78">
        <w:tab/>
        <w:t>(b)</w:t>
      </w:r>
      <w:r w:rsidRPr="00446C78">
        <w:tab/>
        <w:t>(</w:t>
      </w:r>
      <w:proofErr w:type="spellStart"/>
      <w:r w:rsidRPr="00446C78">
        <w:t>i</w:t>
      </w:r>
      <w:proofErr w:type="spellEnd"/>
      <w:r w:rsidRPr="00446C78">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446C78" w:rsidRPr="00446C78" w:rsidRDefault="00446C78" w:rsidP="00446C78">
      <w:r w:rsidRPr="00446C78">
        <w:tab/>
        <w:t>The Attorney General may use the records described herein to generate the number of occurrences and other statistics concerning first, second, third and subsequent violations of paragraph (1)of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  The identity of any person named in a record shall not be revealed or included in the information to be compiled and made available in accordance with that section.</w:t>
      </w:r>
    </w:p>
    <w:p w:rsidR="00446C78" w:rsidRPr="00446C78" w:rsidRDefault="00446C78" w:rsidP="00446C78">
      <w:r w:rsidRPr="00446C78">
        <w:tab/>
        <w:t>The records of violations shall only be maintained temporarily and shall be destroyed or permanently deleted as set forth in subparagraph (c) of this paragraph.</w:t>
      </w:r>
    </w:p>
    <w:p w:rsidR="00446C78" w:rsidRPr="00446C78" w:rsidRDefault="00446C78" w:rsidP="00446C78">
      <w:r w:rsidRPr="00446C78">
        <w:tab/>
        <w:t>(ii)</w:t>
      </w:r>
      <w:r>
        <w:t xml:space="preserve"> </w:t>
      </w:r>
      <w:r w:rsidRPr="00446C78">
        <w:t xml:space="preserve">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446C78" w:rsidRPr="00446C78" w:rsidRDefault="00446C78" w:rsidP="00446C78">
      <w:r w:rsidRPr="00446C78">
        <w:tab/>
        <w:t>(c)</w:t>
      </w:r>
      <w:r w:rsidRPr="00446C78">
        <w:tab/>
        <w:t xml:space="preserve">Wall of the records maintained by a law enforcement agency and reported to the Attorney General as described in </w:t>
      </w:r>
      <w:proofErr w:type="spellStart"/>
      <w:r w:rsidRPr="00446C78">
        <w:t>subsubparagraph</w:t>
      </w:r>
      <w:proofErr w:type="spellEnd"/>
      <w:r w:rsidRPr="00446C78">
        <w:t xml:space="preserve"> (</w:t>
      </w:r>
      <w:proofErr w:type="spellStart"/>
      <w:r w:rsidRPr="00446C78">
        <w:t>i</w:t>
      </w:r>
      <w:proofErr w:type="spellEnd"/>
      <w:r w:rsidRPr="00446C78">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446C78" w:rsidRPr="00446C78" w:rsidRDefault="00446C78" w:rsidP="00446C78">
      <w:r w:rsidRPr="00446C78">
        <w:tab/>
        <w:t>(d)</w:t>
      </w:r>
      <w:r w:rsidRPr="00446C78">
        <w:tab/>
        <w:t>A law enforcement officer shall be guilty of the crime of official deprivation of civil rights as set forth in section 3 of P.L.2021, c.25  (C.         ) for violating the provisions of paragraph (1) of this subsection that address law enforcement actions involving persons who are under the legal age to purchase alcoholic beverages or cannabis items.</w:t>
      </w:r>
      <w:r w:rsidRPr="00446C78">
        <w:tab/>
      </w:r>
    </w:p>
    <w:p w:rsidR="00446C78" w:rsidRPr="00446C78" w:rsidRDefault="00446C78" w:rsidP="00446C78">
      <w:r w:rsidRPr="00446C78">
        <w:tab/>
        <w:t>b.</w:t>
      </w:r>
      <w:r w:rsidRPr="00446C78">
        <w:tab/>
        <w:t>(Deleted by amendment, P.L.2021, c.25)</w:t>
      </w:r>
      <w:r w:rsidRPr="00446C78">
        <w:tab/>
      </w:r>
    </w:p>
    <w:p w:rsidR="00446C78" w:rsidRPr="00446C78" w:rsidRDefault="00446C78" w:rsidP="00446C78">
      <w:r w:rsidRPr="00446C78">
        <w:tab/>
        <w:t>c.</w:t>
      </w:r>
      <w:r w:rsidRPr="00446C78">
        <w:tab/>
        <w:t>(Deleted by amendment, P.L.2021, c.25)</w:t>
      </w:r>
    </w:p>
    <w:p w:rsidR="00446C78" w:rsidRPr="00446C78" w:rsidRDefault="00446C78" w:rsidP="00446C78">
      <w:r w:rsidRPr="00446C78">
        <w:tab/>
        <w:t>d.</w:t>
      </w:r>
      <w:r w:rsidRPr="00446C78">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w:t>
      </w:r>
    </w:p>
    <w:p w:rsidR="00446C78" w:rsidRPr="00446C78" w:rsidRDefault="00446C78" w:rsidP="00446C78">
      <w:r w:rsidRPr="00446C78">
        <w:tab/>
        <w:t>e.</w:t>
      </w:r>
      <w:r w:rsidRPr="00446C78">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446C78" w:rsidRPr="00446C78" w:rsidRDefault="00446C78" w:rsidP="00446C78">
      <w:r w:rsidRPr="00446C78">
        <w:tab/>
        <w:t>f.</w:t>
      </w:r>
      <w:r w:rsidRPr="00446C78">
        <w:tab/>
        <w:t>An underage person and one or two other persons shall be immune from prosecution under this section if:</w:t>
      </w:r>
    </w:p>
    <w:p w:rsidR="00446C78" w:rsidRPr="00446C78" w:rsidRDefault="00446C78" w:rsidP="00446C78">
      <w:r w:rsidRPr="00446C78">
        <w:tab/>
        <w:t>(1)</w:t>
      </w:r>
      <w:r w:rsidRPr="00446C78">
        <w:tab/>
        <w:t xml:space="preserve">one of the underage persons called 9-1-1 and reported that another underage person was in need of medical assistance due to alcohol consumption , or the consumption of marijuana, hashish, or a cannabis item; </w:t>
      </w:r>
    </w:p>
    <w:p w:rsidR="00446C78" w:rsidRPr="00446C78" w:rsidRDefault="00446C78" w:rsidP="00446C78">
      <w:r w:rsidRPr="00446C78">
        <w:tab/>
        <w:t>(2)</w:t>
      </w:r>
      <w:r w:rsidRPr="00446C78">
        <w:tab/>
        <w:t xml:space="preserve">the underage person who called 9-1-1 and, if applicable, one or two other persons acting in concert with the underage person who called 9-1-1 provided each of their names to the 9-1-1 operator; </w:t>
      </w:r>
    </w:p>
    <w:p w:rsidR="00446C78" w:rsidRPr="00446C78" w:rsidRDefault="00446C78" w:rsidP="00446C78">
      <w:r w:rsidRPr="00446C78">
        <w:tab/>
        <w:t>(3)</w:t>
      </w:r>
      <w:r w:rsidRPr="00446C78">
        <w:tab/>
        <w:t>the underage person was the first person to make the 9-1-1 report; and</w:t>
      </w:r>
    </w:p>
    <w:p w:rsidR="00446C78" w:rsidRPr="00446C78" w:rsidRDefault="00446C78" w:rsidP="00446C78">
      <w:r w:rsidRPr="00446C78">
        <w:tab/>
        <w:t>(4)</w:t>
      </w:r>
      <w:r w:rsidRPr="00446C78">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446C78" w:rsidRPr="00446C78" w:rsidRDefault="00446C78" w:rsidP="00446C78">
      <w:r w:rsidRPr="00446C78">
        <w:tab/>
        <w:t>The underage person who received medical assistance also shall be immune from prosecution under this section.</w:t>
      </w:r>
    </w:p>
    <w:p w:rsidR="00446C78" w:rsidRPr="00446C78" w:rsidRDefault="00446C78" w:rsidP="00446C78">
      <w:r w:rsidRPr="00446C78">
        <w:tab/>
        <w:t>g.</w:t>
      </w:r>
      <w:r w:rsidRPr="00446C78">
        <w:tab/>
        <w:t>For purposes of this section, an alcoholic beverage includes powdered alcohol as defined by R.S.33:1-1, a cannabis item includes any item available for lawful consumption pursuant to the “New Jersey Cannabis Regulatory, Enforcement Assistance, and Marketplace Modernization Act,” P.L.2021, c.16 (C.</w:t>
      </w:r>
      <w:r w:rsidRPr="00446C78">
        <w:rPr>
          <w:rFonts w:ascii="Albertus Extra Bold" w:hAnsi="Albertus Extra Bold"/>
          <w:b/>
          <w:vertAlign w:val="superscript"/>
        </w:rPr>
        <w:t xml:space="preserve"> 2</w:t>
      </w:r>
      <w:r w:rsidRPr="00446C78">
        <w:rPr>
          <w:spacing w:val="0"/>
          <w:u w:val="single"/>
        </w:rPr>
        <w:t>2C:30-6.1</w:t>
      </w:r>
      <w:r w:rsidRPr="00446C78">
        <w:rPr>
          <w:rFonts w:ascii="Albertus Extra Bold" w:hAnsi="Albertus Extra Bold"/>
          <w:b/>
          <w:vertAlign w:val="superscript"/>
        </w:rPr>
        <w:t>2</w:t>
      </w:r>
      <w:r w:rsidRPr="00446C78">
        <w:t>), and the terms “marijuana” and “hashish” have the same meaning as set forth in N.J.S.2C:35-2, and the terms “drug paraphernalia” and “cannabis paraphernalia” have the same meaning as set forth in N.J.S.2C:36-1 and section 3 of P.L.2021, c.16 (C.</w:t>
      </w:r>
      <w:r w:rsidRPr="00446C78">
        <w:rPr>
          <w:rFonts w:ascii="Albertus Extra Bold" w:hAnsi="Albertus Extra Bold"/>
          <w:b/>
          <w:vertAlign w:val="superscript"/>
        </w:rPr>
        <w:t xml:space="preserve"> 2</w:t>
      </w:r>
      <w:r w:rsidRPr="00446C78">
        <w:rPr>
          <w:u w:val="single"/>
        </w:rPr>
        <w:t>2C:30-6.1</w:t>
      </w:r>
      <w:r w:rsidRPr="00446C78">
        <w:rPr>
          <w:rFonts w:ascii="Albertus Extra Bold" w:hAnsi="Albertus Extra Bold"/>
          <w:b/>
          <w:vertAlign w:val="superscript"/>
        </w:rPr>
        <w:t>2</w:t>
      </w:r>
      <w:r w:rsidRPr="00446C78">
        <w:t>), respectively.</w:t>
      </w:r>
    </w:p>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C78">
        <w:rPr>
          <w:spacing w:val="0"/>
        </w:rPr>
        <w:t>(</w:t>
      </w:r>
      <w:proofErr w:type="spellStart"/>
      <w:r w:rsidRPr="00446C78">
        <w:rPr>
          <w:spacing w:val="0"/>
        </w:rPr>
        <w:t>cf</w:t>
      </w:r>
      <w:proofErr w:type="spellEnd"/>
      <w:r w:rsidRPr="00446C78">
        <w:rPr>
          <w:spacing w:val="0"/>
        </w:rPr>
        <w:t>: P.L.</w:t>
      </w:r>
      <w:r w:rsidRPr="00446C78">
        <w:t xml:space="preserve"> 2021, c.25, s.2)</w:t>
      </w:r>
    </w:p>
    <w:p w:rsidR="00212608" w:rsidRDefault="00212608" w:rsidP="00BD7EBE"/>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C78">
        <w:rPr>
          <w:spacing w:val="0"/>
        </w:rPr>
        <w:tab/>
      </w:r>
      <w:r w:rsidRPr="00446C78">
        <w:rPr>
          <w:rFonts w:ascii="Albertus Extra Bold" w:hAnsi="Albertus Extra Bold"/>
          <w:b/>
          <w:vertAlign w:val="superscript"/>
        </w:rPr>
        <w:t>2</w:t>
      </w:r>
      <w:r w:rsidRPr="00446C78">
        <w:rPr>
          <w:spacing w:val="0"/>
        </w:rPr>
        <w:t>2.  Section 3 of P.L.1991, c.169 (C.33:1-81.1a) is amended to read as follows:</w:t>
      </w:r>
    </w:p>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C78">
        <w:rPr>
          <w:spacing w:val="0"/>
        </w:rPr>
        <w:tab/>
        <w:t>3.</w:t>
      </w:r>
      <w:r w:rsidRPr="00446C78">
        <w:rPr>
          <w:spacing w:val="0"/>
        </w:rPr>
        <w:tab/>
        <w:t>A parent, guardian or other person having legal custody of a person under 18 years of age found in violation of R.S.33:1-81 or section 1 of P.L.1979, c.264 (C.2C:33-15) with respect to purchasing, possessing, or c</w:t>
      </w:r>
      <w:r w:rsidR="000A7376">
        <w:rPr>
          <w:spacing w:val="0"/>
        </w:rPr>
        <w:t>onsuming any alcoholic beverage</w:t>
      </w:r>
      <w:r w:rsidRPr="00446C78">
        <w:rPr>
          <w:spacing w:val="0"/>
          <w:u w:val="single"/>
        </w:rPr>
        <w:t>, marijuana, hashish,</w:t>
      </w:r>
      <w:r w:rsidRPr="00446C78">
        <w:rPr>
          <w:spacing w:val="0"/>
        </w:rPr>
        <w:t xml:space="preserve"> or cannabis item available for lawful consumption pursuant to the "New Jersey Cannabis Regulatory, Enforcement Assistance, and Marketplace Modernization Act," P.L.2021, c.21 (C.24:6I-31 et al.)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w:t>
      </w:r>
      <w:r w:rsidRPr="00446C78">
        <w:rPr>
          <w:rFonts w:ascii="Albertus Extra Bold" w:hAnsi="Albertus Extra Bold"/>
          <w:b/>
          <w:vertAlign w:val="superscript"/>
        </w:rPr>
        <w:t>2</w:t>
      </w:r>
    </w:p>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C78">
        <w:rPr>
          <w:spacing w:val="0"/>
        </w:rPr>
        <w:t>(</w:t>
      </w:r>
      <w:proofErr w:type="spellStart"/>
      <w:r w:rsidRPr="00446C78">
        <w:rPr>
          <w:spacing w:val="0"/>
        </w:rPr>
        <w:t>cf</w:t>
      </w:r>
      <w:proofErr w:type="spellEnd"/>
      <w:r w:rsidRPr="00446C78">
        <w:rPr>
          <w:spacing w:val="0"/>
        </w:rPr>
        <w:t>: P.L.2021, c.16, s.71)</w:t>
      </w:r>
    </w:p>
    <w:p w:rsidR="00446C78" w:rsidRDefault="00446C78" w:rsidP="00BD7EBE"/>
    <w:p w:rsidR="00BD7EBE" w:rsidRPr="00AA7880" w:rsidRDefault="00CA1742" w:rsidP="00BD7EBE">
      <w:r>
        <w:tab/>
      </w:r>
      <w:r w:rsidR="00446C78">
        <w:rPr>
          <w:rFonts w:ascii="Albertus Extra Bold" w:hAnsi="Albertus Extra Bold"/>
          <w:b/>
          <w:vertAlign w:val="superscript"/>
        </w:rPr>
        <w:t>2</w:t>
      </w:r>
      <w:r w:rsidR="00446C78" w:rsidRPr="00446C78">
        <w:rPr>
          <w:rFonts w:ascii="Albertus Extra Bold" w:hAnsi="Albertus Extra Bold"/>
          <w:b/>
        </w:rPr>
        <w:t>[</w:t>
      </w:r>
      <w:r w:rsidR="00446C78">
        <w:t>2.</w:t>
      </w:r>
      <w:r w:rsidR="00446C78" w:rsidRPr="00446C78">
        <w:rPr>
          <w:rFonts w:ascii="Albertus Extra Bold" w:hAnsi="Albertus Extra Bold"/>
          <w:b/>
        </w:rPr>
        <w:t>]</w:t>
      </w:r>
      <w:r w:rsidR="00446C78">
        <w:t xml:space="preserve"> </w:t>
      </w:r>
      <w:r w:rsidR="00446C78" w:rsidRPr="00446C78">
        <w:rPr>
          <w:u w:val="single"/>
        </w:rPr>
        <w:t>3.</w:t>
      </w:r>
      <w:r w:rsidR="00446C78" w:rsidRPr="00446C78">
        <w:rPr>
          <w:rFonts w:ascii="Albertus Extra Bold" w:hAnsi="Albertus Extra Bold"/>
          <w:b/>
          <w:vertAlign w:val="superscript"/>
        </w:rPr>
        <w:t>2</w:t>
      </w:r>
      <w:r w:rsidR="00446C78">
        <w:rPr>
          <w:rFonts w:ascii="Albertus Extra Bold" w:hAnsi="Albertus Extra Bold"/>
          <w:b/>
          <w:vertAlign w:val="superscript"/>
        </w:rPr>
        <w:tab/>
      </w:r>
      <w:r w:rsidR="00BD7EBE">
        <w:t>This act shall take effect on the 60</w:t>
      </w:r>
      <w:r w:rsidR="00BD7EBE" w:rsidRPr="00377206">
        <w:rPr>
          <w:vertAlign w:val="superscript"/>
        </w:rPr>
        <w:t>th</w:t>
      </w:r>
      <w:r w:rsidR="00BD7EBE">
        <w:t xml:space="preserve"> day following enactment.</w:t>
      </w:r>
    </w:p>
    <w:sectPr w:rsidR="00BD7EBE" w:rsidRPr="00AA7880" w:rsidSect="00812831">
      <w:headerReference w:type="default" r:id="rId14"/>
      <w:footerReference w:type="default" r:id="rId15"/>
      <w:headerReference w:type="first" r:id="rId16"/>
      <w:footerReference w:type="first" r:id="rId17"/>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15B" w:rsidRDefault="0014515B">
      <w:r>
        <w:separator/>
      </w:r>
    </w:p>
  </w:endnote>
  <w:endnote w:type="continuationSeparator" w:id="0">
    <w:p w:rsidR="0014515B" w:rsidRDefault="0014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157" w:rsidRDefault="00543443" w:rsidP="0054344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2C8" w:rsidRPr="00921C91" w:rsidRDefault="00F922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2C8" w:rsidRPr="00921C91" w:rsidRDefault="00F922C8">
    <w:pPr>
      <w:pStyle w:val="Footer"/>
      <w:rPr>
        <w:szCs w:val="18"/>
      </w:rPr>
    </w:pPr>
  </w:p>
  <w:p w:rsidR="00B60CC0" w:rsidRDefault="00F922C8">
    <w:pPr>
      <w:pStyle w:val="Footer"/>
      <w:rPr>
        <w:szCs w:val="18"/>
      </w:rPr>
    </w:pPr>
    <w:r>
      <w:rPr>
        <w:szCs w:val="18"/>
      </w:rPr>
      <w:tab/>
    </w:r>
    <w:r w:rsidRPr="00921C91">
      <w:rPr>
        <w:szCs w:val="18"/>
      </w:rPr>
      <w:t xml:space="preserve">Matter underlined </w:t>
    </w:r>
    <w:r w:rsidRPr="00000D7D">
      <w:rPr>
        <w:szCs w:val="18"/>
        <w:u w:val="single"/>
      </w:rPr>
      <w:t>thus</w:t>
    </w:r>
    <w:r w:rsidR="00B60CC0">
      <w:rPr>
        <w:szCs w:val="18"/>
      </w:rPr>
      <w:t xml:space="preserve"> is new matter</w:t>
    </w:r>
  </w:p>
  <w:p w:rsidR="00B60CC0" w:rsidRDefault="00B60CC0">
    <w:pPr>
      <w:pStyle w:val="Footer"/>
      <w:rPr>
        <w:szCs w:val="18"/>
      </w:rPr>
    </w:pPr>
    <w:r>
      <w:rPr>
        <w:szCs w:val="18"/>
      </w:rPr>
      <w:tab/>
      <w:t>Matter enclosed in superscript numerals has been adopted as follows:</w:t>
    </w:r>
  </w:p>
  <w:p w:rsidR="00B60CC0" w:rsidRDefault="00B60CC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ACD committee amendments adopted March 17, 2021.</w:t>
    </w:r>
  </w:p>
  <w:p w:rsidR="00B60CC0" w:rsidRDefault="00446C78">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AHS committee amendments adopted March 17, 2021.</w:t>
    </w:r>
  </w:p>
  <w:p w:rsidR="00446C78" w:rsidRPr="00446C78" w:rsidRDefault="00446C78">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15B" w:rsidRDefault="0014515B">
      <w:r>
        <w:separator/>
      </w:r>
    </w:p>
  </w:footnote>
  <w:footnote w:type="continuationSeparator" w:id="0">
    <w:p w:rsidR="0014515B" w:rsidRDefault="0014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41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48C7" w:rsidRDefault="007B48C7" w:rsidP="007B48C7">
    <w:pPr>
      <w:pStyle w:val="bpuHeadSpon"/>
    </w:pPr>
    <w:r w:rsidRPr="007B48C7">
      <w:rPr>
        <w:rStyle w:val="bpuHeadSponChar"/>
      </w:rPr>
      <w:t>A5472</w:t>
    </w:r>
    <w:r>
      <w:t xml:space="preserve"> </w:t>
    </w:r>
    <w:r w:rsidR="00446C78">
      <w:t>[2R]</w:t>
    </w:r>
    <w:r w:rsidR="00B60CC0">
      <w:t xml:space="preserve"> </w:t>
    </w:r>
    <w:r>
      <w:t>CONAWAY</w:t>
    </w:r>
    <w:r w:rsidR="00CA1742">
      <w:t xml:space="preserve"> </w:t>
    </w:r>
    <w:r w:rsidR="00516DE7">
      <w:t>DOWNEY</w:t>
    </w:r>
  </w:p>
  <w:p w:rsidR="007B48C7" w:rsidRDefault="007B48C7" w:rsidP="007B48C7">
    <w:pPr>
      <w:pStyle w:val="bpuHeadSpon"/>
    </w:pPr>
    <w:r>
      <w:fldChar w:fldCharType="begin"/>
    </w:r>
    <w:r>
      <w:instrText xml:space="preserve"> PAGE  \* MERGEFORMAT </w:instrText>
    </w:r>
    <w:r>
      <w:fldChar w:fldCharType="separate"/>
    </w:r>
    <w:r w:rsidR="00474691">
      <w:rPr>
        <w:noProof/>
      </w:rPr>
      <w:t>9</w:t>
    </w:r>
    <w:r>
      <w:fldChar w:fldCharType="end"/>
    </w:r>
  </w:p>
  <w:p w:rsidR="007B48C7" w:rsidRDefault="007B48C7" w:rsidP="007B48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48C7" w:rsidRDefault="007B48C7" w:rsidP="007B48C7">
    <w:pPr>
      <w:pStyle w:val="bpuHeadSpon"/>
    </w:pPr>
    <w:r w:rsidRPr="007B48C7">
      <w:rPr>
        <w:rStyle w:val="bpuHeadSponChar"/>
      </w:rPr>
      <w:t>A5472</w:t>
    </w:r>
    <w:r>
      <w:t xml:space="preserve"> </w:t>
    </w:r>
    <w:r w:rsidR="00446C78">
      <w:t>[2R]</w:t>
    </w:r>
    <w:r w:rsidR="00B60CC0">
      <w:t xml:space="preserve"> </w:t>
    </w:r>
    <w:r>
      <w:t>CONAWAY</w:t>
    </w:r>
    <w:r w:rsidR="00CA1742">
      <w:t xml:space="preserve"> </w:t>
    </w:r>
    <w:r w:rsidR="00516DE7">
      <w:t>DOWNEY</w:t>
    </w:r>
  </w:p>
  <w:p w:rsidR="007B48C7" w:rsidRDefault="007B48C7" w:rsidP="007B48C7">
    <w:pPr>
      <w:pStyle w:val="bpuHeadSpon"/>
    </w:pPr>
    <w:r>
      <w:fldChar w:fldCharType="begin"/>
    </w:r>
    <w:r>
      <w:instrText xml:space="preserve"> PAGE  \* MERGEFORMAT </w:instrText>
    </w:r>
    <w:r>
      <w:fldChar w:fldCharType="separate"/>
    </w:r>
    <w:r w:rsidR="0005417B">
      <w:rPr>
        <w:noProof/>
      </w:rPr>
      <w:t>2</w:t>
    </w:r>
    <w:r>
      <w:fldChar w:fldCharType="end"/>
    </w:r>
  </w:p>
  <w:p w:rsidR="007B48C7" w:rsidRDefault="007B48C7" w:rsidP="007B48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5B"/>
    <w:rsid w:val="000051BD"/>
    <w:rsid w:val="000160A5"/>
    <w:rsid w:val="0002335B"/>
    <w:rsid w:val="0003549A"/>
    <w:rsid w:val="000367AE"/>
    <w:rsid w:val="00043B22"/>
    <w:rsid w:val="0005417B"/>
    <w:rsid w:val="00054975"/>
    <w:rsid w:val="00057D20"/>
    <w:rsid w:val="0006197C"/>
    <w:rsid w:val="0006281F"/>
    <w:rsid w:val="00063892"/>
    <w:rsid w:val="0008141C"/>
    <w:rsid w:val="00092F6B"/>
    <w:rsid w:val="00093989"/>
    <w:rsid w:val="00094A55"/>
    <w:rsid w:val="000A44A7"/>
    <w:rsid w:val="000A7376"/>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15B"/>
    <w:rsid w:val="0014664C"/>
    <w:rsid w:val="001645FB"/>
    <w:rsid w:val="00173D2B"/>
    <w:rsid w:val="001760D2"/>
    <w:rsid w:val="00176C0E"/>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608"/>
    <w:rsid w:val="00212B8D"/>
    <w:rsid w:val="002206C8"/>
    <w:rsid w:val="00222983"/>
    <w:rsid w:val="002370D0"/>
    <w:rsid w:val="002515E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289"/>
    <w:rsid w:val="00315320"/>
    <w:rsid w:val="00325776"/>
    <w:rsid w:val="00325E27"/>
    <w:rsid w:val="00330395"/>
    <w:rsid w:val="00333704"/>
    <w:rsid w:val="00336624"/>
    <w:rsid w:val="0034025F"/>
    <w:rsid w:val="00340458"/>
    <w:rsid w:val="0034200F"/>
    <w:rsid w:val="003446A0"/>
    <w:rsid w:val="0034481B"/>
    <w:rsid w:val="00346915"/>
    <w:rsid w:val="003469F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5C7"/>
    <w:rsid w:val="003F3B37"/>
    <w:rsid w:val="0040195A"/>
    <w:rsid w:val="00402DC0"/>
    <w:rsid w:val="00416C4B"/>
    <w:rsid w:val="0041751E"/>
    <w:rsid w:val="004211E5"/>
    <w:rsid w:val="00422091"/>
    <w:rsid w:val="00424EBE"/>
    <w:rsid w:val="0043386C"/>
    <w:rsid w:val="00436F2D"/>
    <w:rsid w:val="00436F5D"/>
    <w:rsid w:val="00441B42"/>
    <w:rsid w:val="00446C78"/>
    <w:rsid w:val="0045118A"/>
    <w:rsid w:val="00455D51"/>
    <w:rsid w:val="00456BF9"/>
    <w:rsid w:val="00461057"/>
    <w:rsid w:val="004704A8"/>
    <w:rsid w:val="00471102"/>
    <w:rsid w:val="00471F18"/>
    <w:rsid w:val="0047469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DE7"/>
    <w:rsid w:val="00527BFB"/>
    <w:rsid w:val="005315B3"/>
    <w:rsid w:val="00532A32"/>
    <w:rsid w:val="00540B0B"/>
    <w:rsid w:val="00543443"/>
    <w:rsid w:val="0054460F"/>
    <w:rsid w:val="005536CD"/>
    <w:rsid w:val="00554051"/>
    <w:rsid w:val="00557240"/>
    <w:rsid w:val="005629A4"/>
    <w:rsid w:val="005651F3"/>
    <w:rsid w:val="00572184"/>
    <w:rsid w:val="00577A15"/>
    <w:rsid w:val="00580533"/>
    <w:rsid w:val="0059131D"/>
    <w:rsid w:val="005A7517"/>
    <w:rsid w:val="005A7765"/>
    <w:rsid w:val="005B015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5CA"/>
    <w:rsid w:val="00621076"/>
    <w:rsid w:val="00621B94"/>
    <w:rsid w:val="00623E6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5D9"/>
    <w:rsid w:val="006F180D"/>
    <w:rsid w:val="006F4334"/>
    <w:rsid w:val="006F47AF"/>
    <w:rsid w:val="006F6B8A"/>
    <w:rsid w:val="00707CD3"/>
    <w:rsid w:val="00716AA1"/>
    <w:rsid w:val="00716BB9"/>
    <w:rsid w:val="007256D1"/>
    <w:rsid w:val="007279FD"/>
    <w:rsid w:val="007471A3"/>
    <w:rsid w:val="007502CB"/>
    <w:rsid w:val="00752D79"/>
    <w:rsid w:val="00752E20"/>
    <w:rsid w:val="00756EDE"/>
    <w:rsid w:val="00763FC5"/>
    <w:rsid w:val="00764456"/>
    <w:rsid w:val="0077420A"/>
    <w:rsid w:val="00781B4D"/>
    <w:rsid w:val="007824BF"/>
    <w:rsid w:val="00783B8D"/>
    <w:rsid w:val="00794B94"/>
    <w:rsid w:val="00794BD4"/>
    <w:rsid w:val="007A2F73"/>
    <w:rsid w:val="007A3061"/>
    <w:rsid w:val="007A5A0B"/>
    <w:rsid w:val="007A6F93"/>
    <w:rsid w:val="007B48C7"/>
    <w:rsid w:val="007C0E14"/>
    <w:rsid w:val="007C7DE4"/>
    <w:rsid w:val="007D40CB"/>
    <w:rsid w:val="007D5796"/>
    <w:rsid w:val="007D59C0"/>
    <w:rsid w:val="007D7D9C"/>
    <w:rsid w:val="007F485D"/>
    <w:rsid w:val="007F6050"/>
    <w:rsid w:val="0081283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0A2"/>
    <w:rsid w:val="008E454C"/>
    <w:rsid w:val="008F1E5A"/>
    <w:rsid w:val="00901BDA"/>
    <w:rsid w:val="009121D8"/>
    <w:rsid w:val="00912D9C"/>
    <w:rsid w:val="00916F7A"/>
    <w:rsid w:val="0091712F"/>
    <w:rsid w:val="00917FE3"/>
    <w:rsid w:val="00930FCA"/>
    <w:rsid w:val="009318C7"/>
    <w:rsid w:val="00931C09"/>
    <w:rsid w:val="009348C2"/>
    <w:rsid w:val="0093719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1D6"/>
    <w:rsid w:val="00A6754E"/>
    <w:rsid w:val="00A70F58"/>
    <w:rsid w:val="00A72987"/>
    <w:rsid w:val="00A732EB"/>
    <w:rsid w:val="00A7346B"/>
    <w:rsid w:val="00A84C4F"/>
    <w:rsid w:val="00A932A1"/>
    <w:rsid w:val="00A95466"/>
    <w:rsid w:val="00A96E06"/>
    <w:rsid w:val="00AA6197"/>
    <w:rsid w:val="00AA6C70"/>
    <w:rsid w:val="00AA75E8"/>
    <w:rsid w:val="00AB16FD"/>
    <w:rsid w:val="00AB4813"/>
    <w:rsid w:val="00AB490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893"/>
    <w:rsid w:val="00B2574A"/>
    <w:rsid w:val="00B35D8A"/>
    <w:rsid w:val="00B45B34"/>
    <w:rsid w:val="00B57047"/>
    <w:rsid w:val="00B60CC0"/>
    <w:rsid w:val="00B61D86"/>
    <w:rsid w:val="00B6342D"/>
    <w:rsid w:val="00B726BD"/>
    <w:rsid w:val="00B732BC"/>
    <w:rsid w:val="00B87F2B"/>
    <w:rsid w:val="00B90E33"/>
    <w:rsid w:val="00B9676B"/>
    <w:rsid w:val="00BA2EA5"/>
    <w:rsid w:val="00BA364B"/>
    <w:rsid w:val="00BB1190"/>
    <w:rsid w:val="00BB31D0"/>
    <w:rsid w:val="00BB3A11"/>
    <w:rsid w:val="00BB4DDB"/>
    <w:rsid w:val="00BB5D79"/>
    <w:rsid w:val="00BB5F02"/>
    <w:rsid w:val="00BC7892"/>
    <w:rsid w:val="00BD39CB"/>
    <w:rsid w:val="00BD7EBE"/>
    <w:rsid w:val="00BE24D6"/>
    <w:rsid w:val="00BE7EFA"/>
    <w:rsid w:val="00BF06AD"/>
    <w:rsid w:val="00BF2C67"/>
    <w:rsid w:val="00C04F4D"/>
    <w:rsid w:val="00C12E48"/>
    <w:rsid w:val="00C13D14"/>
    <w:rsid w:val="00C15F53"/>
    <w:rsid w:val="00C23F09"/>
    <w:rsid w:val="00C25356"/>
    <w:rsid w:val="00C328D0"/>
    <w:rsid w:val="00C37565"/>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742"/>
    <w:rsid w:val="00CA2442"/>
    <w:rsid w:val="00CA4725"/>
    <w:rsid w:val="00CB6246"/>
    <w:rsid w:val="00CB6A1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BFB"/>
    <w:rsid w:val="00D64A90"/>
    <w:rsid w:val="00D9410B"/>
    <w:rsid w:val="00D9695B"/>
    <w:rsid w:val="00DA2417"/>
    <w:rsid w:val="00DA5585"/>
    <w:rsid w:val="00DB02AC"/>
    <w:rsid w:val="00DB1419"/>
    <w:rsid w:val="00DB6AA2"/>
    <w:rsid w:val="00DC0E45"/>
    <w:rsid w:val="00DC66F9"/>
    <w:rsid w:val="00DE10D1"/>
    <w:rsid w:val="00DE2514"/>
    <w:rsid w:val="00DE6851"/>
    <w:rsid w:val="00DF03EE"/>
    <w:rsid w:val="00E01AEC"/>
    <w:rsid w:val="00E01B71"/>
    <w:rsid w:val="00E04891"/>
    <w:rsid w:val="00E05CC9"/>
    <w:rsid w:val="00E15573"/>
    <w:rsid w:val="00E25A5B"/>
    <w:rsid w:val="00E373C7"/>
    <w:rsid w:val="00E4267B"/>
    <w:rsid w:val="00E42F13"/>
    <w:rsid w:val="00E452DF"/>
    <w:rsid w:val="00E4571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163"/>
    <w:rsid w:val="00F63D99"/>
    <w:rsid w:val="00F6426B"/>
    <w:rsid w:val="00F709B3"/>
    <w:rsid w:val="00F71A5E"/>
    <w:rsid w:val="00F80AAC"/>
    <w:rsid w:val="00F922C8"/>
    <w:rsid w:val="00FA0AFC"/>
    <w:rsid w:val="00FA1C82"/>
    <w:rsid w:val="00FA2ED1"/>
    <w:rsid w:val="00FA4A52"/>
    <w:rsid w:val="00FB4045"/>
    <w:rsid w:val="00FB4D8E"/>
    <w:rsid w:val="00FC0D0A"/>
    <w:rsid w:val="00FC1B0B"/>
    <w:rsid w:val="00FC26CE"/>
    <w:rsid w:val="00FD2F97"/>
    <w:rsid w:val="00FE0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C5C6F0"/>
  <w15:docId w15:val="{D6663574-7257-4468-8E4F-D2FEC6AE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48C7"/>
  </w:style>
  <w:style w:type="paragraph" w:styleId="BalloonText">
    <w:name w:val="Balloon Text"/>
    <w:basedOn w:val="Normal"/>
    <w:link w:val="BalloonTextChar"/>
    <w:semiHidden/>
    <w:unhideWhenUsed/>
    <w:rsid w:val="00B87F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F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0CD68-95CA-46D1-BC18-3089CD6B4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3604</Words>
  <Characters>19651</Characters>
  <Application>Microsoft Office Word</Application>
  <DocSecurity>0</DocSecurity>
  <Lines>405</Lines>
  <Paragraphs>57</Paragraphs>
  <ScaleCrop>false</ScaleCrop>
  <HeadingPairs>
    <vt:vector size="2" baseType="variant">
      <vt:variant>
        <vt:lpstr>Title</vt:lpstr>
      </vt:variant>
      <vt:variant>
        <vt:i4>1</vt:i4>
      </vt:variant>
    </vt:vector>
  </HeadingPairs>
  <TitlesOfParts>
    <vt:vector size="1" baseType="lpstr">
      <vt:lpstr>A5472 1R</vt:lpstr>
    </vt:vector>
  </TitlesOfParts>
  <Manager>R230</Manager>
  <Company>NJ Office of Legislative Services</Company>
  <LinksUpToDate>false</LinksUpToDate>
  <CharactersWithSpaces>23286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A5472 2R</dc:title>
  <dc:subject/>
  <dc:creator>Assemblyman  CONAWAY and Assemblywoman SPEIGHT</dc:creator>
  <cp:keywords>A5472|9|LP |253|234|92|!|0|</cp:keywords>
  <dc:description>INTRODUCED MARCH 15, 2021_x000d_
Amended 3/17/21_x000d_
Amended 3/17/21</dc:description>
  <cp:lastModifiedBy>Todaro, Vivian</cp:lastModifiedBy>
  <cp:revision>2</cp:revision>
  <cp:lastPrinted>2021-03-26T13:41:00Z</cp:lastPrinted>
  <dcterms:created xsi:type="dcterms:W3CDTF">2021-03-26T13:41:00Z</dcterms:created>
  <dcterms:modified xsi:type="dcterms:W3CDTF">2021-03-26T13:41:00Z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