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158CF"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158C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5507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158CF">
        <w:rPr>
          <w:caps/>
          <w:szCs w:val="24"/>
        </w:rPr>
        <w:t>JUNE 2, 2021</w:t>
      </w:r>
    </w:p>
    <w:p w:rsidR="00655CA3" w:rsidRDefault="00655CA3" w:rsidP="0083060A"/>
    <w:p w:rsidR="005F6E6E" w:rsidRDefault="005F6E6E" w:rsidP="0083060A">
      <w:r>
        <w:tab/>
        <w:t>The Assembly Law and Public Safety Committee reports favorably Assembly Bill No. 5507.</w:t>
      </w:r>
    </w:p>
    <w:p w:rsidR="003733A3" w:rsidRPr="003733A3" w:rsidRDefault="003733A3" w:rsidP="003733A3">
      <w:pPr>
        <w:rPr>
          <w:spacing w:val="4"/>
          <w:szCs w:val="24"/>
        </w:rPr>
      </w:pPr>
      <w:r>
        <w:tab/>
        <w:t>As reported by the committee, Assembly Bill No. 5507</w:t>
      </w:r>
      <w:r w:rsidRPr="003733A3">
        <w:rPr>
          <w:spacing w:val="4"/>
          <w:szCs w:val="24"/>
        </w:rPr>
        <w:t xml:space="preserve"> eliminates certain statutory costs, fees, and penalties imposed on juveniles involved in the juvenile justice system.  </w:t>
      </w:r>
    </w:p>
    <w:p w:rsidR="003733A3" w:rsidRPr="003733A3" w:rsidRDefault="003733A3" w:rsidP="003733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733A3">
        <w:rPr>
          <w:spacing w:val="4"/>
          <w:szCs w:val="24"/>
        </w:rPr>
        <w:tab/>
        <w:t xml:space="preserve">The bill specifically eliminates the following fees, fines, costs, and other monetary penalties: </w:t>
      </w:r>
    </w:p>
    <w:p w:rsidR="003733A3" w:rsidRPr="003733A3" w:rsidRDefault="003733A3" w:rsidP="003733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733A3">
        <w:rPr>
          <w:spacing w:val="4"/>
          <w:szCs w:val="24"/>
        </w:rPr>
        <w:tab/>
        <w:t>(1)</w:t>
      </w:r>
      <w:r w:rsidRPr="003733A3">
        <w:rPr>
          <w:spacing w:val="4"/>
          <w:szCs w:val="24"/>
        </w:rPr>
        <w:tab/>
        <w:t xml:space="preserve">The Drug Enforcement and Demand Reduction (DEDR) penalty required pursuant to N.J.S.2C:35-15 when the court dismisses a complaint against a juvenile who has made a satisfactory adjustment during a period of continuance of up to 12 months.  </w:t>
      </w:r>
    </w:p>
    <w:p w:rsidR="003733A3" w:rsidRPr="003733A3" w:rsidRDefault="003733A3" w:rsidP="003733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733A3">
        <w:rPr>
          <w:spacing w:val="4"/>
          <w:szCs w:val="24"/>
        </w:rPr>
        <w:tab/>
        <w:t>(2)</w:t>
      </w:r>
      <w:r w:rsidRPr="003733A3">
        <w:rPr>
          <w:spacing w:val="4"/>
          <w:szCs w:val="24"/>
        </w:rPr>
        <w:tab/>
        <w:t xml:space="preserve">The costs of the juvenile’s serological test for acquired immune deficiency syndrome (AIDS), infection with the human immunodeficiency virus (HIV), or other related virus identified as a probable causative agent of AIDS when a law enforcement officer, victim, or other person suffered a prick from a hypodermic needle or had contact with the juvenile which involved or was likely to involve the transmission of bodily fluids.  </w:t>
      </w:r>
    </w:p>
    <w:p w:rsidR="003733A3" w:rsidRPr="003733A3" w:rsidRDefault="003733A3" w:rsidP="003733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733A3">
        <w:rPr>
          <w:spacing w:val="4"/>
          <w:szCs w:val="24"/>
        </w:rPr>
        <w:tab/>
        <w:t>(3)</w:t>
      </w:r>
      <w:r w:rsidRPr="003733A3">
        <w:rPr>
          <w:spacing w:val="4"/>
          <w:szCs w:val="24"/>
        </w:rPr>
        <w:tab/>
        <w:t xml:space="preserve">The costs of an approved remedial education or counseling program to which a juvenile is diverted by the court.  </w:t>
      </w:r>
    </w:p>
    <w:p w:rsidR="003733A3" w:rsidRPr="003733A3" w:rsidRDefault="003733A3" w:rsidP="003733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733A3">
        <w:rPr>
          <w:spacing w:val="4"/>
          <w:szCs w:val="24"/>
        </w:rPr>
        <w:tab/>
        <w:t>(4)</w:t>
      </w:r>
      <w:r w:rsidRPr="003733A3">
        <w:rPr>
          <w:spacing w:val="4"/>
          <w:szCs w:val="24"/>
        </w:rPr>
        <w:tab/>
        <w:t>The civil penalty of at least $2,000 or actual costs, whichever is higher, incurred by law enforcement and emergency services in responding to a false public alarm.</w:t>
      </w:r>
    </w:p>
    <w:p w:rsidR="003733A3" w:rsidRPr="003733A3" w:rsidRDefault="003733A3" w:rsidP="003733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733A3">
        <w:rPr>
          <w:spacing w:val="4"/>
          <w:szCs w:val="24"/>
        </w:rPr>
        <w:tab/>
        <w:t>(5)</w:t>
      </w:r>
      <w:r w:rsidRPr="003733A3">
        <w:rPr>
          <w:spacing w:val="4"/>
          <w:szCs w:val="24"/>
        </w:rPr>
        <w:tab/>
        <w:t>The $25 forensic laboratory fee imposed on juveniles adjudicated delinquent.</w:t>
      </w:r>
    </w:p>
    <w:p w:rsidR="003733A3" w:rsidRPr="003733A3" w:rsidRDefault="003733A3" w:rsidP="003733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733A3">
        <w:rPr>
          <w:spacing w:val="4"/>
          <w:szCs w:val="24"/>
        </w:rPr>
        <w:tab/>
        <w:t>(6)</w:t>
      </w:r>
      <w:r w:rsidRPr="003733A3">
        <w:rPr>
          <w:spacing w:val="4"/>
          <w:szCs w:val="24"/>
        </w:rPr>
        <w:tab/>
        <w:t xml:space="preserve">The $15 Law Enforcement Officers Training and Equipment Fund fee imposed on juveniles adjudicated delinquent.  </w:t>
      </w:r>
    </w:p>
    <w:p w:rsidR="003733A3" w:rsidRPr="003733A3" w:rsidRDefault="003733A3" w:rsidP="003733A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733A3">
        <w:rPr>
          <w:spacing w:val="4"/>
          <w:szCs w:val="24"/>
        </w:rPr>
        <w:tab/>
        <w:t xml:space="preserve">On and after the effective date of the bill, any unpaid outstanding balances of statutory or court–ordered fines, fees, costs, or other monetary penalties previously assessed or imposed upon a juvenile or the juvenile’s parent or guardian are vacated, as are any unsatisfied civil judgments </w:t>
      </w:r>
      <w:r w:rsidRPr="003733A3">
        <w:rPr>
          <w:color w:val="201F1E"/>
          <w:spacing w:val="4"/>
          <w:szCs w:val="24"/>
        </w:rPr>
        <w:t>based on</w:t>
      </w:r>
      <w:r w:rsidRPr="003733A3">
        <w:rPr>
          <w:spacing w:val="4"/>
          <w:szCs w:val="24"/>
        </w:rPr>
        <w:t xml:space="preserve"> these monetary penalties.  Further, all </w:t>
      </w:r>
      <w:r w:rsidRPr="003733A3">
        <w:rPr>
          <w:color w:val="201F1E"/>
          <w:spacing w:val="4"/>
          <w:szCs w:val="24"/>
        </w:rPr>
        <w:t>warrants based on the alleged failure of the juvenile or parent or guardian to pay or to appear in court to pay these monetary penalties are deemed to be null and void.</w:t>
      </w:r>
      <w:r w:rsidRPr="003733A3">
        <w:rPr>
          <w:spacing w:val="4"/>
          <w:szCs w:val="24"/>
        </w:rPr>
        <w:t xml:space="preserve">  This provision is both retroactive and prospective.  The bill makes this provision effective in nine months to give the Administrative Director of the </w:t>
      </w:r>
      <w:r w:rsidRPr="003733A3">
        <w:rPr>
          <w:spacing w:val="4"/>
          <w:szCs w:val="24"/>
        </w:rPr>
        <w:lastRenderedPageBreak/>
        <w:t xml:space="preserve">Courts </w:t>
      </w:r>
      <w:r w:rsidRPr="003733A3">
        <w:t xml:space="preserve">the necessary time to complete the manual process of identifying, vacating, and discharging the fines, fees, costs, and other monetary penalties.  </w:t>
      </w:r>
    </w:p>
    <w:p w:rsidR="004B2ABF" w:rsidRPr="00230835" w:rsidRDefault="003733A3" w:rsidP="0023083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733A3">
        <w:rPr>
          <w:spacing w:val="4"/>
          <w:szCs w:val="24"/>
        </w:rPr>
        <w:tab/>
        <w:t xml:space="preserve">Numerous costs and fees in the form of criminal penalties or administrative fees are imposed on juveniles involved in the juvenile justice system.  These costs and fees can be significant.  Juveniles often are unable to earn enough money to pay these costs and fines, particularly if they are too young to be employed.  The juveniles’ families also often lack the means to pay these costs and fines, sometimes forcing them to choose between paying for necessities, such as food, housing, and utilities and paying off this debt.  In addition to the emotional toll on these families, minority and low income families are disproportionately affected.  While the revenue collected is minimal, the burden on families can be substantial.  This State has responded to this issue by eliminating some of these costs and fees in prior legislative enactments.  Further, the New Jersey Supreme Court recently issued an order to dismiss hundreds of juvenile warrants for unpaid discretionary and non-mandatory assessments.  This bill would eliminate additional statutorily mandated assessments that are not within the discretion of the court to dismiss.   </w:t>
      </w:r>
    </w:p>
    <w:sectPr w:rsidR="004B2ABF" w:rsidRPr="0023083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8CF" w:rsidRDefault="00A158CF">
      <w:r>
        <w:separator/>
      </w:r>
    </w:p>
  </w:endnote>
  <w:endnote w:type="continuationSeparator" w:id="0">
    <w:p w:rsidR="00A158CF" w:rsidRDefault="00A15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8CF" w:rsidRDefault="00A158CF">
      <w:r>
        <w:separator/>
      </w:r>
    </w:p>
  </w:footnote>
  <w:footnote w:type="continuationSeparator" w:id="0">
    <w:p w:rsidR="00A158CF" w:rsidRDefault="00A15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30835" w:rsidP="00230835">
    <w:pPr>
      <w:pStyle w:val="HeaderPage2"/>
      <w:jc w:val="center"/>
    </w:pPr>
    <w:r>
      <w:fldChar w:fldCharType="begin"/>
    </w:r>
    <w:r>
      <w:instrText xml:space="preserve"> PAGE  \* MERGEFORMAT </w:instrText>
    </w:r>
    <w:r>
      <w:fldChar w:fldCharType="separate"/>
    </w:r>
    <w:r w:rsidR="001D5B29">
      <w:rPr>
        <w:noProof/>
      </w:rPr>
      <w:t>2</w:t>
    </w:r>
    <w:r>
      <w:fldChar w:fldCharType="end"/>
    </w:r>
  </w:p>
  <w:p w:rsidR="00230835" w:rsidRDefault="00230835" w:rsidP="0023083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8C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01C2"/>
    <w:rsid w:val="00172814"/>
    <w:rsid w:val="0017383E"/>
    <w:rsid w:val="00177309"/>
    <w:rsid w:val="0019009B"/>
    <w:rsid w:val="00193E07"/>
    <w:rsid w:val="00194AA9"/>
    <w:rsid w:val="001968DB"/>
    <w:rsid w:val="001A5566"/>
    <w:rsid w:val="001B46AC"/>
    <w:rsid w:val="001C5767"/>
    <w:rsid w:val="001C5A13"/>
    <w:rsid w:val="001D0158"/>
    <w:rsid w:val="001D5B29"/>
    <w:rsid w:val="001D7E42"/>
    <w:rsid w:val="001E11F2"/>
    <w:rsid w:val="001F611F"/>
    <w:rsid w:val="002042F0"/>
    <w:rsid w:val="00207200"/>
    <w:rsid w:val="00212DE9"/>
    <w:rsid w:val="00213ABF"/>
    <w:rsid w:val="002202B8"/>
    <w:rsid w:val="00220D40"/>
    <w:rsid w:val="00221448"/>
    <w:rsid w:val="0022238A"/>
    <w:rsid w:val="00226FF1"/>
    <w:rsid w:val="00230835"/>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33A3"/>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5F6E6E"/>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42DF"/>
    <w:rsid w:val="006A0AE6"/>
    <w:rsid w:val="006A11CC"/>
    <w:rsid w:val="006A1A3C"/>
    <w:rsid w:val="006A2F8D"/>
    <w:rsid w:val="006A3288"/>
    <w:rsid w:val="006A5D7B"/>
    <w:rsid w:val="006B65A9"/>
    <w:rsid w:val="006B6C47"/>
    <w:rsid w:val="006C0835"/>
    <w:rsid w:val="006C0ED3"/>
    <w:rsid w:val="006C70E6"/>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35ED"/>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4633"/>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4C5A"/>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677"/>
    <w:rsid w:val="00A11FB9"/>
    <w:rsid w:val="00A158CF"/>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2A776549-E6D6-4DE8-A467-67CC04A12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557</Words>
  <Characters>3009</Characters>
  <Application>Microsoft Office Word</Application>
  <DocSecurity>0</DocSecurity>
  <Lines>69</Lines>
  <Paragraphs>16</Paragraphs>
  <ScaleCrop>false</ScaleCrop>
  <HeadingPairs>
    <vt:vector size="2" baseType="variant">
      <vt:variant>
        <vt:lpstr>Title</vt:lpstr>
      </vt:variant>
      <vt:variant>
        <vt:i4>1</vt:i4>
      </vt:variant>
    </vt:vector>
  </HeadingPairs>
  <TitlesOfParts>
    <vt:vector size="1" baseType="lpstr">
      <vt:lpstr>A5507 ALP Statement 6/2/21</vt:lpstr>
    </vt:vector>
  </TitlesOfParts>
  <Manager>R230</Manager>
  <Company>NJ OLS DMU</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A5507 ALP Statement 6/2/21</dc:title>
  <dc:subject/>
  <dc:creator>Assembly ALP</dc:creator>
  <cp:keywords>A5507|2|LP |276|0|0|!||</cp:keywords>
  <dc:description/>
  <cp:lastModifiedBy>Bektas, Brenda</cp:lastModifiedBy>
  <cp:revision>2</cp:revision>
  <cp:lastPrinted>1999-09-30T17:29:00Z</cp:lastPrinted>
  <dcterms:created xsi:type="dcterms:W3CDTF">2021-06-03T15:34:00Z</dcterms:created>
  <dcterms:modified xsi:type="dcterms:W3CDTF">2021-06-03T15:34:00Z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