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25FC1" w14:textId="6D29559D" w:rsidR="00536D73" w:rsidRDefault="00536D73" w:rsidP="00536D73">
      <w:pPr>
        <w:pStyle w:val="bpuBill"/>
      </w:pPr>
      <w:bookmarkStart w:id="0" w:name="bpuFrontPg"/>
      <w:bookmarkEnd w:id="0"/>
      <w:r>
        <w:t xml:space="preserve">ASSEMBLY, No. 5519 </w:t>
      </w:r>
    </w:p>
    <w:p w14:paraId="65C65BB9" w14:textId="40255A07" w:rsidR="00536D73" w:rsidRPr="009D38FF" w:rsidRDefault="00536D73" w:rsidP="00536D73">
      <w:pPr>
        <w:pStyle w:val="bpuWpGraphic"/>
      </w:pPr>
      <w:r>
        <w:object w:dxaOrig="8985" w:dyaOrig="255" w14:anchorId="05B9B3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0335" r:id="rId8"/>
        </w:object>
      </w:r>
    </w:p>
    <w:p w14:paraId="59A7BF40" w14:textId="77777777" w:rsidR="00536D73" w:rsidRDefault="00536D73" w:rsidP="00536D73">
      <w:pPr>
        <w:pStyle w:val="bpuState"/>
      </w:pPr>
      <w:r>
        <w:t>STATE OF NEW JERSEY</w:t>
      </w:r>
    </w:p>
    <w:p w14:paraId="5CAEE2D4" w14:textId="77777777" w:rsidR="00536D73" w:rsidRDefault="00536D73" w:rsidP="00536D73">
      <w:pPr>
        <w:pStyle w:val="bpuLegislature"/>
      </w:pPr>
      <w:r>
        <w:t>219th LEGISLATURE</w:t>
      </w:r>
    </w:p>
    <w:p w14:paraId="192DDF27" w14:textId="1D5914B2" w:rsidR="00536D73" w:rsidRDefault="00536D73" w:rsidP="00536D73">
      <w:pPr>
        <w:pStyle w:val="bpuWpGraphic"/>
      </w:pPr>
      <w:r>
        <w:object w:dxaOrig="8985" w:dyaOrig="255" w14:anchorId="3C40CF2F">
          <v:shape id="_x0000_i1026" type="#_x0000_t75" style="width:6in;height:12pt" o:ole="">
            <v:imagedata r:id="rId7" o:title=""/>
          </v:shape>
          <o:OLEObject Type="Embed" ProgID="WPWin6.1" ShapeID="_x0000_i1026" DrawAspect="Content" ObjectID="_1678000336" r:id="rId9"/>
        </w:object>
      </w:r>
      <w:r>
        <w:t xml:space="preserve">  </w:t>
      </w:r>
    </w:p>
    <w:p w14:paraId="54D28771" w14:textId="24A12379" w:rsidR="00536D73" w:rsidRDefault="00663840" w:rsidP="00536D73">
      <w:pPr>
        <w:pStyle w:val="bpuIntro"/>
      </w:pPr>
      <w:r>
        <w:t>INTRODUCED MARCH 22</w:t>
      </w:r>
      <w:r w:rsidR="00536D73">
        <w:t>, 2021</w:t>
      </w:r>
    </w:p>
    <w:p w14:paraId="213FFCA6" w14:textId="77777777" w:rsidR="00536D73" w:rsidRDefault="00536D73" w:rsidP="00536D73">
      <w:pPr>
        <w:pStyle w:val="bpuIntro"/>
      </w:pPr>
    </w:p>
    <w:p w14:paraId="699E19CC" w14:textId="77777777" w:rsidR="00536D73" w:rsidRDefault="00536D73" w:rsidP="00536D73">
      <w:pPr>
        <w:pStyle w:val="bpuIntro"/>
        <w:sectPr w:rsidR="00536D73" w:rsidSect="007510C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CD96920" w14:textId="77777777" w:rsidR="00536D73" w:rsidRDefault="00536D73" w:rsidP="00536D73">
      <w:pPr>
        <w:pStyle w:val="bpuIntro"/>
      </w:pPr>
    </w:p>
    <w:p w14:paraId="02006425" w14:textId="77777777" w:rsidR="00536D73" w:rsidRDefault="00536D73" w:rsidP="00536D73">
      <w:pPr>
        <w:pStyle w:val="bpuSponsor"/>
      </w:pPr>
      <w:r>
        <w:t>Sponsored by:</w:t>
      </w:r>
    </w:p>
    <w:p w14:paraId="6BE52F6E" w14:textId="77777777" w:rsidR="00536D73" w:rsidRDefault="00536D73" w:rsidP="00536D73">
      <w:pPr>
        <w:pStyle w:val="bpuSponsor"/>
      </w:pPr>
      <w:r>
        <w:t>Assemblywoman  VALERIE VAINIERI HUTTLE</w:t>
      </w:r>
    </w:p>
    <w:p w14:paraId="373ACF04" w14:textId="77777777" w:rsidR="00536D73" w:rsidRDefault="00536D73" w:rsidP="00536D73">
      <w:pPr>
        <w:pStyle w:val="bpuSponsor"/>
      </w:pPr>
      <w:r>
        <w:t>District 37 (Bergen)</w:t>
      </w:r>
    </w:p>
    <w:p w14:paraId="26EF9E37" w14:textId="4FCF2271" w:rsidR="00536D73" w:rsidRDefault="007510C3" w:rsidP="007510C3">
      <w:pPr>
        <w:pStyle w:val="bpuSponsor"/>
      </w:pPr>
      <w:r>
        <w:t>Assemblyman  STERLEY S. STANLEY</w:t>
      </w:r>
    </w:p>
    <w:p w14:paraId="58693A6B" w14:textId="1D9D278F" w:rsidR="007510C3" w:rsidRDefault="007510C3" w:rsidP="007510C3">
      <w:pPr>
        <w:pStyle w:val="bpuSponsor"/>
      </w:pPr>
      <w:r>
        <w:t>District 18 (Middlesex)</w:t>
      </w:r>
    </w:p>
    <w:p w14:paraId="310369B9" w14:textId="00FBC50A" w:rsidR="007510C3" w:rsidRDefault="00A43308" w:rsidP="00A43308">
      <w:pPr>
        <w:pStyle w:val="bpuSponsor"/>
      </w:pPr>
      <w:r>
        <w:t>Assemblywoman  ANGELA V. MCKNIGHT</w:t>
      </w:r>
    </w:p>
    <w:p w14:paraId="55C2AF0D" w14:textId="4823030C" w:rsidR="00A43308" w:rsidRDefault="00A43308" w:rsidP="00A43308">
      <w:pPr>
        <w:pStyle w:val="bpuSponsor"/>
      </w:pPr>
      <w:r>
        <w:t>District 31 (Hudson)</w:t>
      </w:r>
    </w:p>
    <w:p w14:paraId="0238B363" w14:textId="77777777" w:rsidR="00A43308" w:rsidRPr="00A43308" w:rsidRDefault="00A43308" w:rsidP="00A43308">
      <w:pPr>
        <w:pStyle w:val="bpuSponsor"/>
      </w:pPr>
    </w:p>
    <w:p w14:paraId="69A4F109" w14:textId="36736397" w:rsidR="00536D73" w:rsidRDefault="005C5EBC" w:rsidP="005C5EBC">
      <w:pPr>
        <w:pStyle w:val="bpuSponsor"/>
      </w:pPr>
      <w:r>
        <w:t>Co-Sponsored by:</w:t>
      </w:r>
    </w:p>
    <w:p w14:paraId="03C05B85" w14:textId="7F7D74C7" w:rsidR="005C5EBC" w:rsidRDefault="005C5EBC" w:rsidP="005C5EBC">
      <w:pPr>
        <w:pStyle w:val="bpuSponsor"/>
      </w:pPr>
      <w:r w:rsidRPr="005C5EBC">
        <w:t>Assemblyman Benson</w:t>
      </w:r>
    </w:p>
    <w:p w14:paraId="0AF5E7D0" w14:textId="16CAD13C" w:rsidR="005C5EBC" w:rsidRDefault="005C5EBC" w:rsidP="005C5EBC"/>
    <w:p w14:paraId="7DC9A6E3" w14:textId="77777777" w:rsidR="005C5EBC" w:rsidRPr="005C5EBC" w:rsidRDefault="005C5EBC" w:rsidP="005C5EBC">
      <w:bookmarkStart w:id="1" w:name="_GoBack"/>
      <w:bookmarkEnd w:id="1"/>
    </w:p>
    <w:p w14:paraId="15645F60" w14:textId="77777777" w:rsidR="00536D73" w:rsidRDefault="00536D73" w:rsidP="00536D73">
      <w:pPr>
        <w:pStyle w:val="bpuSponsor"/>
      </w:pPr>
    </w:p>
    <w:p w14:paraId="44263554" w14:textId="77777777" w:rsidR="00536D73" w:rsidRDefault="00536D73" w:rsidP="00536D73">
      <w:pPr>
        <w:pStyle w:val="bpuSponsor"/>
      </w:pPr>
    </w:p>
    <w:p w14:paraId="5D0B3689" w14:textId="77777777" w:rsidR="00536D73" w:rsidRDefault="00536D73" w:rsidP="00536D73">
      <w:pPr>
        <w:pStyle w:val="bpuSponsor"/>
      </w:pPr>
      <w:r>
        <w:t>SYNOPSIS</w:t>
      </w:r>
    </w:p>
    <w:p w14:paraId="0BCE38E5" w14:textId="77777777" w:rsidR="00536D73" w:rsidRDefault="00536D73" w:rsidP="00536D73">
      <w:pPr>
        <w:pStyle w:val="bpuNormText"/>
      </w:pPr>
      <w:r>
        <w:tab/>
        <w:t>Expands eligibility under New Jersey earned income tax credit program to include certain taxpayers who are at least 65 years of age.</w:t>
      </w:r>
    </w:p>
    <w:p w14:paraId="5692ACAC" w14:textId="77777777" w:rsidR="00536D73" w:rsidRDefault="00536D73" w:rsidP="00536D73">
      <w:pPr>
        <w:pStyle w:val="bpuNormText"/>
      </w:pPr>
    </w:p>
    <w:p w14:paraId="638007AC" w14:textId="77777777" w:rsidR="00536D73" w:rsidRDefault="00536D73" w:rsidP="00536D73">
      <w:pPr>
        <w:pStyle w:val="bpuSponsor"/>
      </w:pPr>
      <w:r>
        <w:t xml:space="preserve">CURRENT VERSION OF TEXT </w:t>
      </w:r>
    </w:p>
    <w:p w14:paraId="0204C425" w14:textId="77777777" w:rsidR="00536D73" w:rsidRDefault="00536D73" w:rsidP="00536D73">
      <w:pPr>
        <w:pStyle w:val="bpuNormText"/>
      </w:pPr>
      <w:r>
        <w:tab/>
        <w:t>As introduced.</w:t>
      </w:r>
    </w:p>
    <w:p w14:paraId="167374E1" w14:textId="0BE56030" w:rsidR="00536D73" w:rsidRDefault="00536D73" w:rsidP="00536D73">
      <w:pPr>
        <w:pStyle w:val="bpuNormText"/>
      </w:pPr>
      <w:r>
        <w:rPr>
          <w:noProof/>
        </w:rPr>
        <w:drawing>
          <wp:anchor distT="0" distB="0" distL="114300" distR="114300" simplePos="0" relativeHeight="251659264" behindDoc="1" locked="0" layoutInCell="1" allowOverlap="1" wp14:anchorId="79A7D360" wp14:editId="5A0CDBE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B324C4E" w14:textId="77777777" w:rsidR="00536D73" w:rsidRDefault="00536D73" w:rsidP="008916EC">
      <w:pPr>
        <w:pStyle w:val="FronterPage"/>
        <w:tabs>
          <w:tab w:val="clear" w:pos="720"/>
          <w:tab w:val="clear" w:pos="1440"/>
          <w:tab w:val="clear" w:pos="2160"/>
          <w:tab w:val="clear" w:pos="2880"/>
          <w:tab w:val="clear" w:pos="3600"/>
          <w:tab w:val="clear" w:pos="4320"/>
          <w:tab w:val="clear" w:pos="5040"/>
        </w:tabs>
        <w:sectPr w:rsidR="00536D73" w:rsidSect="00536D73">
          <w:type w:val="continuous"/>
          <w:pgSz w:w="12240" w:h="20160" w:code="5"/>
          <w:pgMar w:top="1440" w:right="2275" w:bottom="1440" w:left="2275" w:header="72" w:footer="720" w:gutter="0"/>
          <w:pgNumType w:start="1"/>
          <w:cols w:space="720"/>
          <w:docGrid w:linePitch="360"/>
        </w:sectPr>
      </w:pPr>
    </w:p>
    <w:p w14:paraId="29F838DF" w14:textId="77777777" w:rsidR="00686AEB" w:rsidRPr="00677316" w:rsidRDefault="00A078AA" w:rsidP="003E47BA">
      <w:pPr>
        <w:pStyle w:val="HangingAnAct"/>
        <w:rPr>
          <w:rStyle w:val="HangingAnActChar"/>
        </w:rPr>
      </w:pPr>
      <w:r>
        <w:rPr>
          <w:rStyle w:val="BillHead"/>
        </w:rPr>
        <w:lastRenderedPageBreak/>
        <w:t>An Act</w:t>
      </w:r>
      <w:r w:rsidR="00686AEB" w:rsidRPr="006B7FA7">
        <w:rPr>
          <w:rStyle w:val="HangingAnActChar"/>
        </w:rPr>
        <w:t xml:space="preserve"> </w:t>
      </w:r>
      <w:r w:rsidR="007940D6" w:rsidRPr="007940D6">
        <w:rPr>
          <w:rStyle w:val="HangingAnActChar"/>
        </w:rPr>
        <w:t xml:space="preserve">expanding </w:t>
      </w:r>
      <w:r w:rsidR="00BB41AE">
        <w:rPr>
          <w:rStyle w:val="HangingAnActChar"/>
        </w:rPr>
        <w:t xml:space="preserve">age </w:t>
      </w:r>
      <w:r w:rsidR="007940D6" w:rsidRPr="007940D6">
        <w:rPr>
          <w:rStyle w:val="HangingAnActChar"/>
        </w:rPr>
        <w:t>eligibility under the New Jersey earned income tax credit program, amending P.L.2000, c.80.</w:t>
      </w:r>
    </w:p>
    <w:p w14:paraId="32AA8613" w14:textId="77777777" w:rsidR="000B1054" w:rsidRPr="00D71D68" w:rsidRDefault="000B1054" w:rsidP="000B1054"/>
    <w:p w14:paraId="52E6502E" w14:textId="77777777" w:rsidR="00686AEB" w:rsidRPr="00AA7880" w:rsidRDefault="00686AEB" w:rsidP="00686AEB">
      <w:r>
        <w:tab/>
      </w:r>
      <w:r w:rsidR="00A078AA">
        <w:rPr>
          <w:rStyle w:val="BillHeading2"/>
        </w:rPr>
        <w:t>Be It Enacted</w:t>
      </w:r>
      <w:r>
        <w:rPr>
          <w:rStyle w:val="BillHeading2"/>
        </w:rPr>
        <w:t xml:space="preserve"> </w:t>
      </w:r>
      <w:r w:rsidR="00A078AA">
        <w:rPr>
          <w:rStyle w:val="BillLanguage"/>
        </w:rPr>
        <w:t>by the Senate and General Assembly of the State of New Jersey:</w:t>
      </w:r>
    </w:p>
    <w:p w14:paraId="689EE746" w14:textId="77777777" w:rsidR="00686AEB" w:rsidRDefault="00686AEB" w:rsidP="00686AEB"/>
    <w:p w14:paraId="331B5E38" w14:textId="77777777" w:rsidR="007940D6" w:rsidRDefault="007940D6" w:rsidP="00686AEB">
      <w:r>
        <w:tab/>
        <w:t>1.</w:t>
      </w:r>
      <w:r>
        <w:tab/>
        <w:t>Section 2</w:t>
      </w:r>
      <w:r w:rsidRPr="007940D6">
        <w:t xml:space="preserve"> of </w:t>
      </w:r>
      <w:r>
        <w:t>P.</w:t>
      </w:r>
      <w:r w:rsidRPr="007940D6">
        <w:t xml:space="preserve">L.2000, c.80 </w:t>
      </w:r>
      <w:r w:rsidR="00EE3F19">
        <w:t>(C.54A:4-</w:t>
      </w:r>
      <w:r w:rsidRPr="007940D6">
        <w:t>7) is amended to read as follows:</w:t>
      </w:r>
    </w:p>
    <w:p w14:paraId="3BFA5280" w14:textId="77777777" w:rsidR="00C31540" w:rsidRDefault="00C31540" w:rsidP="00C31540">
      <w:r>
        <w:tab/>
        <w:t>2.   There is established the New Jersey Earned Income Tax Credit program in the Division of Taxation in the Department of the Treasury.</w:t>
      </w:r>
    </w:p>
    <w:p w14:paraId="0D3BCF45" w14:textId="26628845" w:rsidR="00C31540" w:rsidRDefault="00C31540" w:rsidP="00C31540">
      <w:r>
        <w:tab/>
        <w:t>a.</w:t>
      </w:r>
      <w:r w:rsidR="00337642">
        <w:t xml:space="preserve"> </w:t>
      </w:r>
      <w:r>
        <w:t xml:space="preserve"> (1) </w:t>
      </w:r>
      <w:r w:rsidR="00337642">
        <w:t xml:space="preserve"> </w:t>
      </w:r>
      <w:r>
        <w:t>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and the modifications of paragraph (4) of this subsection.</w:t>
      </w:r>
    </w:p>
    <w:p w14:paraId="4A8B4A94" w14:textId="38113BCB" w:rsidR="00C31540" w:rsidRDefault="00C31540" w:rsidP="00C31540">
      <w:r>
        <w:tab/>
        <w:t>(</w:t>
      </w:r>
      <w:r w:rsidR="00337642">
        <w:t xml:space="preserve">2) </w:t>
      </w:r>
      <w:r>
        <w:t xml:space="preserve"> For the purposes of the calculation of the New Jersey earned income tax credit, the percentage of the federal earned income tax credit referred to in paragraph (1) of this subsection shall be:</w:t>
      </w:r>
    </w:p>
    <w:p w14:paraId="5CB8F8AA" w14:textId="6106FABF" w:rsidR="00C31540" w:rsidRDefault="00337642" w:rsidP="00C31540">
      <w:r>
        <w:tab/>
        <w:t xml:space="preserve">(a)  </w:t>
      </w:r>
      <w:r w:rsidR="00C31540">
        <w:t>10% for the taxable year beginning on or after January 1, 2000, but before January 1, 2001;</w:t>
      </w:r>
    </w:p>
    <w:p w14:paraId="3F2876FC" w14:textId="75B35823" w:rsidR="00C31540" w:rsidRDefault="00337642" w:rsidP="00C31540">
      <w:r>
        <w:tab/>
        <w:t xml:space="preserve">(b)  </w:t>
      </w:r>
      <w:r w:rsidR="00C31540">
        <w:t>15% for the taxable year beginning on or after January 1, 2001, but before January 1, 2002;</w:t>
      </w:r>
    </w:p>
    <w:p w14:paraId="0E698A9A" w14:textId="0CF51CFF" w:rsidR="00C31540" w:rsidRDefault="00337642" w:rsidP="00C31540">
      <w:r>
        <w:tab/>
        <w:t xml:space="preserve">(c)  </w:t>
      </w:r>
      <w:r w:rsidR="00C31540">
        <w:t>17.5% for the taxable year beginning on or after January 1, 2002, but before January 1, 2003;</w:t>
      </w:r>
    </w:p>
    <w:p w14:paraId="01F6DC63" w14:textId="422E5886" w:rsidR="00C31540" w:rsidRDefault="00337642" w:rsidP="00C31540">
      <w:r>
        <w:tab/>
        <w:t xml:space="preserve">(d) </w:t>
      </w:r>
      <w:r w:rsidR="00C31540">
        <w:t xml:space="preserve"> 20% for taxable years beginning on or after January 1, 2003, but before January 1, 2008;</w:t>
      </w:r>
    </w:p>
    <w:p w14:paraId="76717C68" w14:textId="59E16D7E" w:rsidR="00C31540" w:rsidRDefault="00337642" w:rsidP="00C31540">
      <w:r>
        <w:tab/>
        <w:t xml:space="preserve">(e) </w:t>
      </w:r>
      <w:r w:rsidR="00C31540">
        <w:t xml:space="preserve"> 22.5% for taxable years beginning on or after January 1, 2008 but before January 1, 2009;</w:t>
      </w:r>
    </w:p>
    <w:p w14:paraId="7ABE95B2" w14:textId="6574E00C" w:rsidR="00C31540" w:rsidRDefault="00337642" w:rsidP="00C31540">
      <w:r>
        <w:tab/>
        <w:t xml:space="preserve">(f)  </w:t>
      </w:r>
      <w:r w:rsidR="00C31540">
        <w:t>25% for taxable years beginning on or after January 1, 2009 but before January 1, 2010;</w:t>
      </w:r>
    </w:p>
    <w:p w14:paraId="7C81BE6E" w14:textId="010317A9" w:rsidR="00C31540" w:rsidRDefault="00337642" w:rsidP="00C31540">
      <w:r>
        <w:tab/>
        <w:t>(g)</w:t>
      </w:r>
      <w:r w:rsidR="00C31540">
        <w:t xml:space="preserve">  20% for taxable years beginning on or after January 1, 2010, but before January 1, 2015;</w:t>
      </w:r>
    </w:p>
    <w:p w14:paraId="18736A0A" w14:textId="3C3A6468" w:rsidR="00C31540" w:rsidRDefault="00337642" w:rsidP="00C31540">
      <w:r>
        <w:tab/>
        <w:t xml:space="preserve">(h) </w:t>
      </w:r>
      <w:r w:rsidR="00C31540">
        <w:t xml:space="preserve"> 30% for taxable years beginning on or after January 1, 2015, but before January 1, 2016; </w:t>
      </w:r>
    </w:p>
    <w:p w14:paraId="1EB7C0A6" w14:textId="40D87528" w:rsidR="00C31540" w:rsidRDefault="00337642" w:rsidP="00C31540">
      <w:r>
        <w:tab/>
        <w:t>(</w:t>
      </w:r>
      <w:proofErr w:type="spellStart"/>
      <w:r>
        <w:t>i</w:t>
      </w:r>
      <w:proofErr w:type="spellEnd"/>
      <w:r>
        <w:t xml:space="preserve">) </w:t>
      </w:r>
      <w:r w:rsidR="00C31540">
        <w:t xml:space="preserve"> 35% for taxable years beginning on or after January 1, 2016, but before January 1, 2018;</w:t>
      </w:r>
    </w:p>
    <w:p w14:paraId="0A6670EE" w14:textId="76FDDDC8" w:rsidR="00C31540" w:rsidRDefault="00337642" w:rsidP="00C31540">
      <w:r>
        <w:tab/>
        <w:t xml:space="preserve">(j) </w:t>
      </w:r>
      <w:r w:rsidR="00C31540">
        <w:t xml:space="preserve"> 37% for the taxable year beginning on or after January 1, 2018, but before January 1, 2019;</w:t>
      </w:r>
    </w:p>
    <w:p w14:paraId="17071F06" w14:textId="101917F0" w:rsidR="00C31540" w:rsidRDefault="00337642" w:rsidP="00C31540">
      <w:r>
        <w:tab/>
        <w:t>(k)</w:t>
      </w:r>
      <w:r w:rsidR="00C31540">
        <w:t xml:space="preserve">  39% for the taxable year beginning on or after January 1, 2019, but before January 1, 2020; and</w:t>
      </w:r>
    </w:p>
    <w:p w14:paraId="073DE460" w14:textId="44A77916" w:rsidR="00C31540" w:rsidRDefault="00C31540" w:rsidP="00C31540">
      <w:r>
        <w:tab/>
        <w:t>(l)</w:t>
      </w:r>
      <w:r w:rsidR="00337642">
        <w:t xml:space="preserve"> </w:t>
      </w:r>
      <w:r>
        <w:t xml:space="preserve"> 40% for taxable years beginning on or after January 1, 2020.</w:t>
      </w:r>
    </w:p>
    <w:p w14:paraId="6C6EFD61" w14:textId="2FD290DA" w:rsidR="00C31540" w:rsidRDefault="00337642" w:rsidP="00C31540">
      <w:r>
        <w:tab/>
        <w:t xml:space="preserve">(3) </w:t>
      </w:r>
      <w:r w:rsidR="00C31540">
        <w:t xml:space="preserve"> 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14:paraId="78FB6F84" w14:textId="5C827B86" w:rsidR="00C31540" w:rsidRDefault="00337642" w:rsidP="00C31540">
      <w:r>
        <w:tab/>
        <w:t>(4)</w:t>
      </w:r>
      <w:r w:rsidR="00C31540">
        <w:t xml:space="preserve">  A resident individual who is at least 21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minimum</w:t>
      </w:r>
      <w:r w:rsidR="00BB41AE">
        <w:t xml:space="preserve"> </w:t>
      </w:r>
      <w:r w:rsidR="00BB41AE">
        <w:rPr>
          <w:u w:val="single"/>
        </w:rPr>
        <w:t>or maximum</w:t>
      </w:r>
      <w:r w:rsidR="00C31540">
        <w:t xml:space="preserve"> age requirements.  The resident individual shall meet all qualifications, except for the minimum </w:t>
      </w:r>
      <w:r w:rsidR="00BB41AE">
        <w:rPr>
          <w:u w:val="single"/>
        </w:rPr>
        <w:t xml:space="preserve">or maximum </w:t>
      </w:r>
      <w:r w:rsidR="00C31540">
        <w:t>age, for the federal earned income tax credit in order to be eligible for the New Jersey earned income tax credit. Calculation of the New Jersey earned income tax credit available to individuals pursuant to this paragraph shall be predicated on the federal maximum amount for taxpayers with no qualifying child for each taxable year beginning on and after January 1, 2020</w:t>
      </w:r>
      <w:r w:rsidR="00EB7137">
        <w:t>.</w:t>
      </w:r>
    </w:p>
    <w:p w14:paraId="4153B2F0" w14:textId="0ED97747" w:rsidR="00C31540" w:rsidRDefault="00337642" w:rsidP="00C31540">
      <w:r>
        <w:tab/>
        <w:t>b.</w:t>
      </w:r>
      <w:r w:rsidR="00C31540">
        <w:t xml:space="preserve">  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14:paraId="430467C5" w14:textId="6E0F1F43" w:rsidR="00C31540" w:rsidRDefault="00337642" w:rsidP="00C31540">
      <w:r>
        <w:tab/>
        <w:t xml:space="preserve">c. </w:t>
      </w:r>
      <w:r w:rsidR="00C31540">
        <w:t xml:space="preserve"> 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14:paraId="1B0DCE74" w14:textId="2617060C" w:rsidR="00C31540" w:rsidRDefault="00C31540" w:rsidP="00C31540">
      <w:r>
        <w:tab/>
        <w:t>d.  The Director of the Division of Taxation in the Department of the Treasury shall establish a program for the distribution of earned income tax credits pursuant to the provisions of this section.</w:t>
      </w:r>
    </w:p>
    <w:p w14:paraId="7BB60277" w14:textId="1A4DE39F" w:rsidR="007940D6" w:rsidRDefault="00337642" w:rsidP="00C31540">
      <w:r>
        <w:tab/>
        <w:t xml:space="preserve">e. </w:t>
      </w:r>
      <w:r w:rsidR="00C31540">
        <w:t xml:space="preserve"> 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14:paraId="09645AA9" w14:textId="417293D7" w:rsidR="007940D6" w:rsidRPr="00D71D68" w:rsidRDefault="007940D6" w:rsidP="00686AEB">
      <w:r>
        <w:t>(</w:t>
      </w:r>
      <w:proofErr w:type="spellStart"/>
      <w:r>
        <w:t>cf</w:t>
      </w:r>
      <w:proofErr w:type="spellEnd"/>
      <w:r>
        <w:t>: P.L.2020, c.98</w:t>
      </w:r>
      <w:r w:rsidR="002C3C14">
        <w:t>, s.1</w:t>
      </w:r>
      <w:r>
        <w:t>)</w:t>
      </w:r>
    </w:p>
    <w:p w14:paraId="69F6B366" w14:textId="4F73918E" w:rsidR="00686AEB" w:rsidRPr="00AA7880" w:rsidRDefault="00686AEB" w:rsidP="00686AEB">
      <w:r>
        <w:tab/>
      </w:r>
      <w:r w:rsidR="00C31540">
        <w:t>2.</w:t>
      </w:r>
      <w:r w:rsidR="00C31540">
        <w:tab/>
      </w:r>
      <w:r w:rsidR="00A078AA">
        <w:t>This act shall take effect</w:t>
      </w:r>
      <w:r w:rsidR="00C31540">
        <w:t xml:space="preserve"> immediately </w:t>
      </w:r>
      <w:r w:rsidR="00C31540" w:rsidRPr="00C31540">
        <w:t xml:space="preserve">and shall apply to taxable years beginning on and after </w:t>
      </w:r>
      <w:r w:rsidR="00A117DB">
        <w:t>the date of enactment</w:t>
      </w:r>
      <w:r w:rsidR="009D0439">
        <w:t>.</w:t>
      </w:r>
    </w:p>
    <w:p w14:paraId="384D3E20" w14:textId="77777777" w:rsidR="00686AEB" w:rsidRDefault="00686AEB" w:rsidP="00686AEB"/>
    <w:p w14:paraId="065524F3" w14:textId="77777777" w:rsidR="00C31540" w:rsidRPr="00CE7BD8" w:rsidRDefault="00C31540" w:rsidP="00686AEB"/>
    <w:p w14:paraId="0B773128" w14:textId="77777777" w:rsidR="00686AEB" w:rsidRPr="00AA7880" w:rsidRDefault="00686AEB" w:rsidP="00686AEB">
      <w:pPr>
        <w:jc w:val="center"/>
      </w:pPr>
      <w:r w:rsidRPr="00D71D68">
        <w:t>STATEMENT</w:t>
      </w:r>
    </w:p>
    <w:p w14:paraId="76A58BD1" w14:textId="77777777" w:rsidR="00686AEB" w:rsidRDefault="00686AEB" w:rsidP="00686AEB"/>
    <w:p w14:paraId="0AB82119" w14:textId="40785546" w:rsidR="000C5038" w:rsidRDefault="00ED6C4F">
      <w:r>
        <w:tab/>
      </w:r>
      <w:r w:rsidRPr="00ED6C4F">
        <w:t>T</w:t>
      </w:r>
      <w:r>
        <w:t xml:space="preserve">his bill expands </w:t>
      </w:r>
      <w:r w:rsidR="00BB41AE">
        <w:t xml:space="preserve">age </w:t>
      </w:r>
      <w:r>
        <w:t xml:space="preserve">eligibility under the New Jersey earned income tax credit program.  </w:t>
      </w:r>
      <w:r w:rsidRPr="00ED6C4F">
        <w:t xml:space="preserve">Under the federal </w:t>
      </w:r>
      <w:r>
        <w:t xml:space="preserve">earned income tax credit </w:t>
      </w:r>
      <w:r w:rsidRPr="00ED6C4F">
        <w:t xml:space="preserve">program, there are age restrictions for taxpayers who cannot claim a qualifying child.  Currently, a taxpayer who is between 25 and 65 years old is eligible for </w:t>
      </w:r>
      <w:r w:rsidR="00EE3F19">
        <w:t xml:space="preserve">the </w:t>
      </w:r>
      <w:r w:rsidRPr="00ED6C4F">
        <w:t xml:space="preserve">federal earned income tax credit even without claiming a qualifying child.  </w:t>
      </w:r>
      <w:r w:rsidR="00BB41AE">
        <w:t xml:space="preserve">P.L.2020, c.98 was enacted to allow those who are at least 21 years old to qualify for the State earned income tax credit if that taxpayer is ineligible for the federal earned income tax credit due to minimum age requirements.  </w:t>
      </w:r>
      <w:r w:rsidRPr="00ED6C4F">
        <w:t>Th</w:t>
      </w:r>
      <w:r w:rsidR="00BB41AE">
        <w:t>is</w:t>
      </w:r>
      <w:r w:rsidRPr="00ED6C4F">
        <w:t xml:space="preserve"> bill </w:t>
      </w:r>
      <w:r w:rsidR="009D0439">
        <w:t xml:space="preserve">further </w:t>
      </w:r>
      <w:r w:rsidR="00BB41AE">
        <w:t xml:space="preserve">expands age eligibility by </w:t>
      </w:r>
      <w:r w:rsidRPr="00ED6C4F">
        <w:t>allow</w:t>
      </w:r>
      <w:r w:rsidR="00BB41AE">
        <w:t>ing</w:t>
      </w:r>
      <w:r w:rsidRPr="00ED6C4F">
        <w:t xml:space="preserve"> a taxpayer who is </w:t>
      </w:r>
      <w:r>
        <w:t xml:space="preserve">at least </w:t>
      </w:r>
      <w:r w:rsidRPr="00ED6C4F">
        <w:t xml:space="preserve">65 years old to claim the New Jersey earned income tax credit based on a percentage of the federal earned income tax credit amount the taxpayer would have otherwise been eligible for absent the </w:t>
      </w:r>
      <w:r w:rsidR="00BB41AE">
        <w:t xml:space="preserve">maximum </w:t>
      </w:r>
      <w:r w:rsidRPr="00ED6C4F">
        <w:t>age restriction.</w:t>
      </w:r>
    </w:p>
    <w:sectPr w:rsidR="000C5038" w:rsidSect="00536D7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70A77" w14:textId="77777777" w:rsidR="0080697E" w:rsidRDefault="0080697E">
      <w:r>
        <w:separator/>
      </w:r>
    </w:p>
  </w:endnote>
  <w:endnote w:type="continuationSeparator" w:id="0">
    <w:p w14:paraId="02AA75D0" w14:textId="77777777" w:rsidR="0080697E" w:rsidRDefault="0080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0523A" w14:textId="1C39133F" w:rsidR="007510C3" w:rsidRDefault="007510C3" w:rsidP="007510C3">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A424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34F43" w14:textId="77777777" w:rsidR="00A078AA" w:rsidRPr="00921C91" w:rsidRDefault="00A078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3E47A7C" w14:textId="77777777" w:rsidR="00A078AA" w:rsidRPr="00921C91" w:rsidRDefault="00A078AA">
    <w:pPr>
      <w:pStyle w:val="Footer"/>
      <w:rPr>
        <w:szCs w:val="18"/>
      </w:rPr>
    </w:pPr>
  </w:p>
  <w:p w14:paraId="3F3BA2EA" w14:textId="77777777" w:rsidR="00A078AA" w:rsidRPr="00921C91" w:rsidRDefault="00A078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DE5C9DD" w14:textId="77777777" w:rsidR="00A078AA" w:rsidRDefault="00A078AA">
    <w:pPr>
      <w:pStyle w:val="Footer"/>
    </w:pPr>
  </w:p>
  <w:p w14:paraId="237E21D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951F9" w14:textId="77777777" w:rsidR="0080697E" w:rsidRDefault="0080697E">
      <w:r>
        <w:separator/>
      </w:r>
    </w:p>
  </w:footnote>
  <w:footnote w:type="continuationSeparator" w:id="0">
    <w:p w14:paraId="66F3D540" w14:textId="77777777" w:rsidR="0080697E" w:rsidRDefault="00806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B92BF" w14:textId="77777777" w:rsidR="00665CBC" w:rsidRDefault="00046AA0">
    <w:pPr>
      <w:pStyle w:val="Header"/>
    </w:pPr>
    <w:r>
      <w:rPr>
        <w:noProof/>
      </w:rPr>
      <w:pict w14:anchorId="551C1A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9862" w14:textId="68675F4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1FBB" w14:textId="50F112C6" w:rsidR="00665CBC" w:rsidRDefault="00665CBC" w:rsidP="00686AEB">
    <w:pPr>
      <w:pStyle w:val="Header"/>
      <w:jc w:val="center"/>
      <w:rPr>
        <w:rStyle w:val="PageNumber"/>
      </w:rPr>
    </w:pPr>
  </w:p>
  <w:p w14:paraId="4B6A238D" w14:textId="682344F0" w:rsidR="00536D73" w:rsidRDefault="00536D73" w:rsidP="00536D73">
    <w:pPr>
      <w:pStyle w:val="bpuHeadSpon"/>
    </w:pPr>
    <w:r w:rsidRPr="00536D73">
      <w:rPr>
        <w:rStyle w:val="bpuHeadSponChar"/>
      </w:rPr>
      <w:t>A5519</w:t>
    </w:r>
    <w:r>
      <w:t xml:space="preserve"> VAINIERI HUTTLE</w:t>
    </w:r>
    <w:r w:rsidR="007510C3">
      <w:t xml:space="preserve">, </w:t>
    </w:r>
    <w:r w:rsidR="007510C3">
      <w:t>STANLEY</w:t>
    </w:r>
  </w:p>
  <w:p w14:paraId="4412A0DB" w14:textId="2558079B" w:rsidR="00536D73" w:rsidRDefault="00536D73" w:rsidP="00536D73">
    <w:pPr>
      <w:pStyle w:val="bpuHeadSpon"/>
    </w:pPr>
    <w:r>
      <w:fldChar w:fldCharType="begin"/>
    </w:r>
    <w:r>
      <w:instrText xml:space="preserve"> PAGE  \* MERGEFORMAT </w:instrText>
    </w:r>
    <w:r>
      <w:fldChar w:fldCharType="separate"/>
    </w:r>
    <w:r w:rsidR="00046AA0">
      <w:rPr>
        <w:noProof/>
      </w:rPr>
      <w:t>4</w:t>
    </w:r>
    <w:r>
      <w:fldChar w:fldCharType="end"/>
    </w:r>
  </w:p>
  <w:p w14:paraId="403536DA" w14:textId="77777777" w:rsidR="00536D73" w:rsidRDefault="00536D73" w:rsidP="00536D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7368D" w14:textId="3019F79B" w:rsidR="00665CBC" w:rsidRDefault="00665CBC">
    <w:pPr>
      <w:pStyle w:val="Header"/>
    </w:pPr>
  </w:p>
  <w:p w14:paraId="6F3CB84B" w14:textId="5DD37C57" w:rsidR="00536D73" w:rsidRDefault="00536D73" w:rsidP="00536D73">
    <w:pPr>
      <w:pStyle w:val="bpuHeadSpon"/>
    </w:pPr>
    <w:r w:rsidRPr="00536D73">
      <w:rPr>
        <w:rStyle w:val="bpuHeadSponChar"/>
      </w:rPr>
      <w:t>A5519</w:t>
    </w:r>
    <w:r>
      <w:t xml:space="preserve"> VAINIERI HUTTLE</w:t>
    </w:r>
    <w:r w:rsidR="007510C3">
      <w:t xml:space="preserve">, </w:t>
    </w:r>
    <w:r w:rsidR="007510C3">
      <w:t>STANLEY</w:t>
    </w:r>
  </w:p>
  <w:p w14:paraId="070BB6AE" w14:textId="31E7E76E" w:rsidR="00536D73" w:rsidRDefault="00536D73" w:rsidP="00536D73">
    <w:pPr>
      <w:pStyle w:val="bpuHeadSpon"/>
    </w:pPr>
    <w:r>
      <w:fldChar w:fldCharType="begin"/>
    </w:r>
    <w:r>
      <w:instrText xml:space="preserve"> PAGE  \* MERGEFORMAT </w:instrText>
    </w:r>
    <w:r>
      <w:fldChar w:fldCharType="separate"/>
    </w:r>
    <w:r w:rsidR="00046AA0">
      <w:rPr>
        <w:noProof/>
      </w:rPr>
      <w:t>2</w:t>
    </w:r>
    <w:r>
      <w:fldChar w:fldCharType="end"/>
    </w:r>
  </w:p>
  <w:p w14:paraId="4A3E0424" w14:textId="77777777" w:rsidR="00536D73" w:rsidRDefault="00536D73" w:rsidP="00536D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087"/>
    <w:rsid w:val="000051BD"/>
    <w:rsid w:val="000160A5"/>
    <w:rsid w:val="0002335B"/>
    <w:rsid w:val="0003549A"/>
    <w:rsid w:val="000367AE"/>
    <w:rsid w:val="00043B22"/>
    <w:rsid w:val="00046AA0"/>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C14"/>
    <w:rsid w:val="002C461E"/>
    <w:rsid w:val="002C6CEC"/>
    <w:rsid w:val="002D7B06"/>
    <w:rsid w:val="002E09CE"/>
    <w:rsid w:val="002E69D1"/>
    <w:rsid w:val="002F3BA6"/>
    <w:rsid w:val="00315320"/>
    <w:rsid w:val="00325776"/>
    <w:rsid w:val="00325E27"/>
    <w:rsid w:val="00330395"/>
    <w:rsid w:val="00333704"/>
    <w:rsid w:val="00336624"/>
    <w:rsid w:val="00337642"/>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7B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D73"/>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EBC"/>
    <w:rsid w:val="005C7F3C"/>
    <w:rsid w:val="005E017C"/>
    <w:rsid w:val="005E50C6"/>
    <w:rsid w:val="005F2A97"/>
    <w:rsid w:val="005F399B"/>
    <w:rsid w:val="006019F8"/>
    <w:rsid w:val="00602754"/>
    <w:rsid w:val="00605B20"/>
    <w:rsid w:val="006113E2"/>
    <w:rsid w:val="0061156F"/>
    <w:rsid w:val="00613FF5"/>
    <w:rsid w:val="006155A8"/>
    <w:rsid w:val="00621076"/>
    <w:rsid w:val="00621B94"/>
    <w:rsid w:val="00626239"/>
    <w:rsid w:val="00635316"/>
    <w:rsid w:val="00635449"/>
    <w:rsid w:val="006378C5"/>
    <w:rsid w:val="00645E6A"/>
    <w:rsid w:val="0066384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E7A"/>
    <w:rsid w:val="007256D1"/>
    <w:rsid w:val="007279FD"/>
    <w:rsid w:val="007502CB"/>
    <w:rsid w:val="007510C3"/>
    <w:rsid w:val="007519EA"/>
    <w:rsid w:val="00752D79"/>
    <w:rsid w:val="00752E20"/>
    <w:rsid w:val="00756EDE"/>
    <w:rsid w:val="00764456"/>
    <w:rsid w:val="00781B4D"/>
    <w:rsid w:val="007824BF"/>
    <w:rsid w:val="00783B8D"/>
    <w:rsid w:val="007940D6"/>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697E"/>
    <w:rsid w:val="00813627"/>
    <w:rsid w:val="00832816"/>
    <w:rsid w:val="00837109"/>
    <w:rsid w:val="00840365"/>
    <w:rsid w:val="008406A3"/>
    <w:rsid w:val="00841D2C"/>
    <w:rsid w:val="00845F3C"/>
    <w:rsid w:val="008461B8"/>
    <w:rsid w:val="008462F1"/>
    <w:rsid w:val="00847EF1"/>
    <w:rsid w:val="008538FA"/>
    <w:rsid w:val="008573B0"/>
    <w:rsid w:val="00860F63"/>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76B"/>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439"/>
    <w:rsid w:val="009D0E5D"/>
    <w:rsid w:val="009D0F63"/>
    <w:rsid w:val="009D7934"/>
    <w:rsid w:val="009D7CCF"/>
    <w:rsid w:val="009E5961"/>
    <w:rsid w:val="009F4FAC"/>
    <w:rsid w:val="00A017C0"/>
    <w:rsid w:val="00A078AA"/>
    <w:rsid w:val="00A11228"/>
    <w:rsid w:val="00A117DB"/>
    <w:rsid w:val="00A222C2"/>
    <w:rsid w:val="00A305D6"/>
    <w:rsid w:val="00A342C4"/>
    <w:rsid w:val="00A43308"/>
    <w:rsid w:val="00A50F6B"/>
    <w:rsid w:val="00A52237"/>
    <w:rsid w:val="00A551D6"/>
    <w:rsid w:val="00A6251B"/>
    <w:rsid w:val="00A6754E"/>
    <w:rsid w:val="00A70F58"/>
    <w:rsid w:val="00A72987"/>
    <w:rsid w:val="00A7346B"/>
    <w:rsid w:val="00A7449F"/>
    <w:rsid w:val="00A84C4F"/>
    <w:rsid w:val="00A932A1"/>
    <w:rsid w:val="00A93FF9"/>
    <w:rsid w:val="00A966B4"/>
    <w:rsid w:val="00A96E06"/>
    <w:rsid w:val="00AA23B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6FC"/>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1AE"/>
    <w:rsid w:val="00BB4DDB"/>
    <w:rsid w:val="00BB5D79"/>
    <w:rsid w:val="00BB5F02"/>
    <w:rsid w:val="00BC7892"/>
    <w:rsid w:val="00BE24D6"/>
    <w:rsid w:val="00BE7EFA"/>
    <w:rsid w:val="00BF00DF"/>
    <w:rsid w:val="00BF06AD"/>
    <w:rsid w:val="00BF2C67"/>
    <w:rsid w:val="00C04F4D"/>
    <w:rsid w:val="00C12E48"/>
    <w:rsid w:val="00C13D14"/>
    <w:rsid w:val="00C15F53"/>
    <w:rsid w:val="00C21488"/>
    <w:rsid w:val="00C23F09"/>
    <w:rsid w:val="00C25356"/>
    <w:rsid w:val="00C31540"/>
    <w:rsid w:val="00C328D0"/>
    <w:rsid w:val="00C46BC1"/>
    <w:rsid w:val="00C5235F"/>
    <w:rsid w:val="00C54CE2"/>
    <w:rsid w:val="00C66BF3"/>
    <w:rsid w:val="00C70140"/>
    <w:rsid w:val="00C73CA7"/>
    <w:rsid w:val="00C77568"/>
    <w:rsid w:val="00C822F6"/>
    <w:rsid w:val="00C82AC2"/>
    <w:rsid w:val="00C8456C"/>
    <w:rsid w:val="00C84645"/>
    <w:rsid w:val="00C90241"/>
    <w:rsid w:val="00C91E19"/>
    <w:rsid w:val="00C92402"/>
    <w:rsid w:val="00C92867"/>
    <w:rsid w:val="00C93B93"/>
    <w:rsid w:val="00C960AB"/>
    <w:rsid w:val="00CA037D"/>
    <w:rsid w:val="00CA0837"/>
    <w:rsid w:val="00CA2442"/>
    <w:rsid w:val="00CA4725"/>
    <w:rsid w:val="00CB6246"/>
    <w:rsid w:val="00CC0A17"/>
    <w:rsid w:val="00CD0F93"/>
    <w:rsid w:val="00CD1BD1"/>
    <w:rsid w:val="00CD528D"/>
    <w:rsid w:val="00CE5B55"/>
    <w:rsid w:val="00CE78BF"/>
    <w:rsid w:val="00CF65EB"/>
    <w:rsid w:val="00CF72AD"/>
    <w:rsid w:val="00D02441"/>
    <w:rsid w:val="00D039F4"/>
    <w:rsid w:val="00D10496"/>
    <w:rsid w:val="00D1108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137"/>
    <w:rsid w:val="00EC5281"/>
    <w:rsid w:val="00EC791D"/>
    <w:rsid w:val="00EC7CA6"/>
    <w:rsid w:val="00ED3C5D"/>
    <w:rsid w:val="00ED4553"/>
    <w:rsid w:val="00ED6C4F"/>
    <w:rsid w:val="00EE3F19"/>
    <w:rsid w:val="00F00D08"/>
    <w:rsid w:val="00F1350D"/>
    <w:rsid w:val="00F15583"/>
    <w:rsid w:val="00F17C18"/>
    <w:rsid w:val="00F200EE"/>
    <w:rsid w:val="00F22481"/>
    <w:rsid w:val="00F2542E"/>
    <w:rsid w:val="00F27278"/>
    <w:rsid w:val="00F344E3"/>
    <w:rsid w:val="00F34D58"/>
    <w:rsid w:val="00F350C6"/>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C01B3A"/>
  <w15:docId w15:val="{1302307E-D308-4633-82BA-72DBACCA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B41AE"/>
    <w:rPr>
      <w:sz w:val="16"/>
      <w:szCs w:val="16"/>
    </w:rPr>
  </w:style>
  <w:style w:type="paragraph" w:styleId="CommentText">
    <w:name w:val="annotation text"/>
    <w:basedOn w:val="Normal"/>
    <w:link w:val="CommentTextChar"/>
    <w:semiHidden/>
    <w:unhideWhenUsed/>
    <w:rsid w:val="00BB41AE"/>
    <w:pPr>
      <w:spacing w:line="240" w:lineRule="auto"/>
    </w:pPr>
    <w:rPr>
      <w:sz w:val="20"/>
      <w:szCs w:val="20"/>
    </w:rPr>
  </w:style>
  <w:style w:type="character" w:customStyle="1" w:styleId="CommentTextChar">
    <w:name w:val="Comment Text Char"/>
    <w:basedOn w:val="DefaultParagraphFont"/>
    <w:link w:val="CommentText"/>
    <w:semiHidden/>
    <w:rsid w:val="00BB41AE"/>
    <w:rPr>
      <w:spacing w:val="4"/>
    </w:rPr>
  </w:style>
  <w:style w:type="paragraph" w:styleId="CommentSubject">
    <w:name w:val="annotation subject"/>
    <w:basedOn w:val="CommentText"/>
    <w:next w:val="CommentText"/>
    <w:link w:val="CommentSubjectChar"/>
    <w:semiHidden/>
    <w:unhideWhenUsed/>
    <w:rsid w:val="00BB41AE"/>
    <w:rPr>
      <w:b/>
      <w:bCs/>
    </w:rPr>
  </w:style>
  <w:style w:type="character" w:customStyle="1" w:styleId="CommentSubjectChar">
    <w:name w:val="Comment Subject Char"/>
    <w:basedOn w:val="CommentTextChar"/>
    <w:link w:val="CommentSubject"/>
    <w:semiHidden/>
    <w:rsid w:val="00BB41AE"/>
    <w:rPr>
      <w:b/>
      <w:bCs/>
      <w:spacing w:val="4"/>
    </w:rPr>
  </w:style>
  <w:style w:type="paragraph" w:styleId="BalloonText">
    <w:name w:val="Balloon Text"/>
    <w:basedOn w:val="Normal"/>
    <w:link w:val="BalloonTextChar"/>
    <w:semiHidden/>
    <w:unhideWhenUsed/>
    <w:rsid w:val="00BB41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41AE"/>
    <w:rPr>
      <w:rFonts w:ascii="Segoe UI" w:hAnsi="Segoe UI" w:cs="Segoe UI"/>
      <w:spacing w:val="4"/>
      <w:sz w:val="18"/>
      <w:szCs w:val="18"/>
    </w:rPr>
  </w:style>
  <w:style w:type="character" w:styleId="LineNumber">
    <w:name w:val="line number"/>
    <w:basedOn w:val="DefaultParagraphFont"/>
    <w:semiHidden/>
    <w:unhideWhenUsed/>
    <w:rsid w:val="00536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31A2A-D2EE-43F9-BCBF-F6869A951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1152</Words>
  <Characters>5601</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A5519</vt:lpstr>
    </vt:vector>
  </TitlesOfParts>
  <Manager>R230</Manager>
  <Company>NJ Office of Legislative Services</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A5519</dc:title>
  <dc:subject/>
  <dc:creator>Assemblywoman  VAINIERI HUTTLE</dc:creator>
  <cp:keywords>A5519|4|RF |308|282|294|F|0|</cp:keywords>
  <dc:description>INTRODUCED MARCH 22, 2021</dc:description>
  <cp:lastModifiedBy>Todaro, Vivian</cp:lastModifiedBy>
  <cp:revision>2</cp:revision>
  <cp:lastPrinted>2021-03-23T14:24:00Z</cp:lastPrinted>
  <dcterms:created xsi:type="dcterms:W3CDTF">2021-03-23T14:24:00Z</dcterms:created>
  <dcterms:modified xsi:type="dcterms:W3CDTF">2021-03-23T14:24:00Z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