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F439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AGING AND 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F439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7C5CD0" w:rsidRDefault="00D33775" w:rsidP="007C5CD0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F439F">
        <w:rPr>
          <w:caps/>
          <w:szCs w:val="24"/>
        </w:rPr>
        <w:t>JUNE 2, 2021</w:t>
      </w:r>
    </w:p>
    <w:p w:rsidR="00655CA3" w:rsidRDefault="00655CA3" w:rsidP="0083060A"/>
    <w:p w:rsidR="00BF2CF7" w:rsidRDefault="00BF2CF7" w:rsidP="00BF2CF7">
      <w:r>
        <w:tab/>
        <w:t>The Assembly Aging and Senior Services Committee reports favorably Assembly Bill No. 5520.</w:t>
      </w:r>
    </w:p>
    <w:p w:rsidR="00BF2CF7" w:rsidRDefault="00BF2CF7" w:rsidP="00BF2CF7">
      <w:pPr>
        <w:pStyle w:val="Default"/>
        <w:spacing w:line="288" w:lineRule="auto"/>
        <w:ind w:firstLine="300"/>
        <w:jc w:val="both"/>
      </w:pPr>
      <w:r w:rsidRPr="002220AE">
        <w:t>This bill increases the income eligibili</w:t>
      </w:r>
      <w:r>
        <w:t xml:space="preserve">ty limits established in the </w:t>
      </w:r>
      <w:r w:rsidRPr="002220AE">
        <w:t>Pharmaceutical Assistance to</w:t>
      </w:r>
      <w:r>
        <w:t xml:space="preserve"> the Aged and Disabled (PAAD) program to $38,769 for single persons and $45,270 combined </w:t>
      </w:r>
      <w:r w:rsidRPr="002220AE">
        <w:t>income for married couples. Under the Senior Gold Prescriptio</w:t>
      </w:r>
      <w:r>
        <w:t xml:space="preserve">n </w:t>
      </w:r>
      <w:r w:rsidRPr="002220AE">
        <w:t>Discount Program</w:t>
      </w:r>
      <w:r>
        <w:t>,</w:t>
      </w:r>
      <w:r w:rsidRPr="002220AE">
        <w:t xml:space="preserve"> income eligibility li</w:t>
      </w:r>
      <w:r>
        <w:t xml:space="preserve">mits are $10,000 higher than </w:t>
      </w:r>
      <w:r w:rsidRPr="002220AE">
        <w:t>PAAD income eligibility limits. There</w:t>
      </w:r>
      <w:r>
        <w:t>fore, this bill will increase</w:t>
      </w:r>
      <w:r w:rsidRPr="002220AE">
        <w:t xml:space="preserve"> income eligibility limits under</w:t>
      </w:r>
      <w:r>
        <w:t xml:space="preserve"> the Senior Gold Prescription Discount program to $48,769</w:t>
      </w:r>
      <w:r w:rsidRPr="002220AE">
        <w:t xml:space="preserve"> for single persons </w:t>
      </w:r>
      <w:r>
        <w:t xml:space="preserve">and $55,270 </w:t>
      </w:r>
      <w:r w:rsidRPr="002220AE">
        <w:t>combined</w:t>
      </w:r>
      <w:r>
        <w:t xml:space="preserve"> income for married couples.</w:t>
      </w:r>
    </w:p>
    <w:p w:rsidR="004B2ABF" w:rsidRDefault="00BF2CF7" w:rsidP="007C5CD0">
      <w:pPr>
        <w:pStyle w:val="Default"/>
        <w:spacing w:line="288" w:lineRule="auto"/>
        <w:ind w:firstLine="300"/>
        <w:jc w:val="both"/>
      </w:pPr>
      <w:r w:rsidRPr="002220AE">
        <w:t>Currently</w:t>
      </w:r>
      <w:r>
        <w:t>, the PAAD income limits for 2021 are $28,769 for single persons and $35,270</w:t>
      </w:r>
      <w:r w:rsidRPr="002220AE">
        <w:t xml:space="preserve"> combi</w:t>
      </w:r>
      <w:r>
        <w:t xml:space="preserve">ned income for married couples.  </w:t>
      </w:r>
      <w:r w:rsidRPr="002220AE">
        <w:t>Although the PAAD law states that income eligibilit</w:t>
      </w:r>
      <w:r>
        <w:t xml:space="preserve">y limits are </w:t>
      </w:r>
      <w:r w:rsidRPr="002220AE">
        <w:t>$16,624 and $20,383 for single</w:t>
      </w:r>
      <w:r>
        <w:t xml:space="preserve"> persons and married couples, </w:t>
      </w:r>
      <w:r w:rsidRPr="002220AE">
        <w:t xml:space="preserve">respectively, an annual cost-of-living </w:t>
      </w:r>
      <w:r>
        <w:t>increase in income eligibility</w:t>
      </w:r>
      <w:r w:rsidRPr="002220AE">
        <w:t xml:space="preserve"> limits was adopted effective January</w:t>
      </w:r>
      <w:r>
        <w:t xml:space="preserve"> 1, 1996, which has increased </w:t>
      </w:r>
      <w:r w:rsidRPr="002220AE">
        <w:t>these eligibility levels each year. This</w:t>
      </w:r>
      <w:r>
        <w:t xml:space="preserve"> bill retains the annual cost-</w:t>
      </w:r>
      <w:r w:rsidRPr="002220AE">
        <w:t xml:space="preserve">of-living increase, but raises the overall </w:t>
      </w:r>
      <w:r>
        <w:t xml:space="preserve">income eligibility levels for </w:t>
      </w:r>
      <w:r w:rsidRPr="002220AE">
        <w:t>the progr</w:t>
      </w:r>
      <w:r>
        <w:t>am, effective January 1, 2022.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39F" w:rsidRDefault="007F439F">
      <w:r>
        <w:separator/>
      </w:r>
    </w:p>
  </w:endnote>
  <w:endnote w:type="continuationSeparator" w:id="0">
    <w:p w:rsidR="007F439F" w:rsidRDefault="007F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39F" w:rsidRDefault="007F439F">
      <w:r>
        <w:separator/>
      </w:r>
    </w:p>
  </w:footnote>
  <w:footnote w:type="continuationSeparator" w:id="0">
    <w:p w:rsidR="007F439F" w:rsidRDefault="007F4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C5CD0" w:rsidP="007C5CD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C5CD0" w:rsidRDefault="007C5CD0" w:rsidP="007C5CD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9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9C6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27D7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5CD0"/>
    <w:rsid w:val="007D0B68"/>
    <w:rsid w:val="007D7580"/>
    <w:rsid w:val="007E1834"/>
    <w:rsid w:val="007E2BE9"/>
    <w:rsid w:val="007E3B0B"/>
    <w:rsid w:val="007E64E2"/>
    <w:rsid w:val="007E6979"/>
    <w:rsid w:val="007E7FB5"/>
    <w:rsid w:val="007F439F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5B2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769ED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CF7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6F4B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AD8EBA7-E267-488E-898A-483C1FCE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BF2CF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190</Words>
  <Characters>1125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A5520 ASE Statement 6/2/21</vt:lpstr>
    </vt:vector>
  </TitlesOfParts>
  <Manager>R229</Manager>
  <Company>NJ OLS DMU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A5520 ASE Statement 6/2/21</dc:title>
  <dc:subject/>
  <dc:creator>Assembly ASE</dc:creator>
  <cp:keywords>A5520|1|HS |285|0|0|!||</cp:keywords>
  <dc:description/>
  <cp:lastModifiedBy>Bell, Careema</cp:lastModifiedBy>
  <cp:revision>2</cp:revision>
  <cp:lastPrinted>1999-09-30T17:29:00Z</cp:lastPrinted>
  <dcterms:created xsi:type="dcterms:W3CDTF">2021-06-03T18:02:00Z</dcterms:created>
  <dcterms:modified xsi:type="dcterms:W3CDTF">2021-06-03T18:02:00Z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