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680376F" w14:textId="2CC60E34" w:rsidR="0015001C" w:rsidRDefault="0015001C" w:rsidP="0015001C">
      <w:pPr>
        <w:pStyle w:val="bpuBill"/>
      </w:pPr>
      <w:bookmarkStart w:id="0" w:name="bpuFrontPg"/>
      <w:bookmarkStart w:id="1" w:name="_GoBack"/>
      <w:bookmarkEnd w:id="0"/>
      <w:bookmarkEnd w:id="1"/>
      <w:r>
        <w:t xml:space="preserve">ASSEMBLY, No. 5526 </w:t>
      </w:r>
    </w:p>
    <w:p w14:paraId="451B99D6" w14:textId="397F76B1" w:rsidR="0015001C" w:rsidRPr="009D38FF" w:rsidRDefault="0015001C" w:rsidP="0015001C">
      <w:pPr>
        <w:pStyle w:val="bpuWpGraphic"/>
      </w:pPr>
      <w:r>
        <w:object w:dxaOrig="8985" w:dyaOrig="255" w14:anchorId="43373F2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8" o:title=""/>
          </v:shape>
          <o:OLEObject Type="Embed" ProgID="WPWin6.1" ShapeID="_x0000_i1025" DrawAspect="Content" ObjectID="_1679316208" r:id="rId9"/>
        </w:object>
      </w:r>
    </w:p>
    <w:p w14:paraId="2980920F" w14:textId="77777777" w:rsidR="0015001C" w:rsidRDefault="0015001C" w:rsidP="0015001C">
      <w:pPr>
        <w:pStyle w:val="bpuState"/>
      </w:pPr>
      <w:r>
        <w:t>STATE OF NEW JERSEY</w:t>
      </w:r>
    </w:p>
    <w:p w14:paraId="1511E1BF" w14:textId="77777777" w:rsidR="0015001C" w:rsidRDefault="0015001C" w:rsidP="0015001C">
      <w:pPr>
        <w:pStyle w:val="bpuLegislature"/>
      </w:pPr>
      <w:r>
        <w:t>219th LEGISLATURE</w:t>
      </w:r>
    </w:p>
    <w:p w14:paraId="01DBF368" w14:textId="38528528" w:rsidR="0015001C" w:rsidRDefault="0015001C" w:rsidP="0015001C">
      <w:pPr>
        <w:pStyle w:val="bpuWpGraphic"/>
      </w:pPr>
      <w:r>
        <w:object w:dxaOrig="8985" w:dyaOrig="255" w14:anchorId="6A0E0E96">
          <v:shape id="_x0000_i1026" type="#_x0000_t75" style="width:6in;height:12pt" o:ole="">
            <v:imagedata r:id="rId8" o:title=""/>
          </v:shape>
          <o:OLEObject Type="Embed" ProgID="WPWin6.1" ShapeID="_x0000_i1026" DrawAspect="Content" ObjectID="_1679316209" r:id="rId10"/>
        </w:object>
      </w:r>
      <w:r>
        <w:t xml:space="preserve">  </w:t>
      </w:r>
    </w:p>
    <w:p w14:paraId="21866234" w14:textId="47DEC54D" w:rsidR="0015001C" w:rsidRDefault="005E7496" w:rsidP="0015001C">
      <w:pPr>
        <w:pStyle w:val="bpuIntro"/>
      </w:pPr>
      <w:r>
        <w:t>INTRODUCED MARCH 22</w:t>
      </w:r>
      <w:r w:rsidR="0015001C">
        <w:t>, 2021</w:t>
      </w:r>
    </w:p>
    <w:p w14:paraId="26EEF3DA" w14:textId="77777777" w:rsidR="0015001C" w:rsidRDefault="0015001C" w:rsidP="0015001C">
      <w:pPr>
        <w:pStyle w:val="bpuIntro"/>
      </w:pPr>
    </w:p>
    <w:p w14:paraId="0145AA61" w14:textId="77777777" w:rsidR="0015001C" w:rsidRDefault="0015001C" w:rsidP="0015001C">
      <w:pPr>
        <w:pStyle w:val="bpuIntro"/>
        <w:sectPr w:rsidR="0015001C" w:rsidSect="00D53389">
          <w:headerReference w:type="even" r:id="rId11"/>
          <w:headerReference w:type="default" r:id="rId12"/>
          <w:footerReference w:type="default" r:id="rId13"/>
          <w:pgSz w:w="12240" w:h="20160" w:code="5"/>
          <w:pgMar w:top="2160" w:right="1440" w:bottom="1440" w:left="1440" w:header="72" w:footer="2160" w:gutter="0"/>
          <w:pgNumType w:start="1"/>
          <w:cols w:space="720"/>
          <w:docGrid w:linePitch="360"/>
        </w:sectPr>
      </w:pPr>
    </w:p>
    <w:p w14:paraId="45966838" w14:textId="77777777" w:rsidR="0015001C" w:rsidRDefault="0015001C" w:rsidP="0015001C">
      <w:pPr>
        <w:pStyle w:val="bpuIntro"/>
      </w:pPr>
    </w:p>
    <w:p w14:paraId="337FE413" w14:textId="77777777" w:rsidR="0015001C" w:rsidRDefault="0015001C" w:rsidP="0015001C">
      <w:pPr>
        <w:pStyle w:val="bpuSponsor"/>
      </w:pPr>
      <w:r>
        <w:t>Sponsored by:</w:t>
      </w:r>
    </w:p>
    <w:p w14:paraId="6194BB49" w14:textId="77777777" w:rsidR="00C12830" w:rsidRDefault="00C12830" w:rsidP="0015001C">
      <w:pPr>
        <w:pStyle w:val="bpuSponsor"/>
      </w:pPr>
      <w:r>
        <w:t>Assemblyman  RONALD S. DANCER</w:t>
      </w:r>
    </w:p>
    <w:p w14:paraId="0B834588" w14:textId="77777777" w:rsidR="00C12830" w:rsidRDefault="00C12830" w:rsidP="00C12830">
      <w:pPr>
        <w:pStyle w:val="bpuSponsor"/>
      </w:pPr>
      <w:r>
        <w:t>District 12 (Burlington, Middlesex, Monmouth and Ocean)</w:t>
      </w:r>
    </w:p>
    <w:p w14:paraId="5EDD6460" w14:textId="41AD79F3" w:rsidR="0015001C" w:rsidRDefault="00D53389" w:rsidP="00D53389">
      <w:pPr>
        <w:pStyle w:val="bpuSponsor"/>
      </w:pPr>
      <w:r>
        <w:t>Assemblyman  DANIEL R. BENSON</w:t>
      </w:r>
    </w:p>
    <w:p w14:paraId="372C2BB4" w14:textId="65DE80FF" w:rsidR="00D53389" w:rsidRDefault="00D53389" w:rsidP="00D53389">
      <w:pPr>
        <w:pStyle w:val="bpuSponsor"/>
      </w:pPr>
      <w:r>
        <w:t>District 14 (Mercer and Middlesex)</w:t>
      </w:r>
    </w:p>
    <w:p w14:paraId="2407B4E5" w14:textId="77777777" w:rsidR="00D53389" w:rsidRPr="00D53389" w:rsidRDefault="00D53389" w:rsidP="00D53389">
      <w:pPr>
        <w:pStyle w:val="bpuSponsor"/>
      </w:pPr>
    </w:p>
    <w:p w14:paraId="0DF7DBFA" w14:textId="77777777" w:rsidR="0015001C" w:rsidRDefault="0015001C" w:rsidP="0015001C">
      <w:pPr>
        <w:pStyle w:val="bpuSponsor"/>
      </w:pPr>
    </w:p>
    <w:p w14:paraId="49A35597" w14:textId="77777777" w:rsidR="0015001C" w:rsidRDefault="0015001C" w:rsidP="0015001C">
      <w:pPr>
        <w:pStyle w:val="bpuSponsor"/>
      </w:pPr>
    </w:p>
    <w:p w14:paraId="0C061A46" w14:textId="77777777" w:rsidR="0015001C" w:rsidRDefault="0015001C" w:rsidP="0015001C">
      <w:pPr>
        <w:pStyle w:val="bpuSponsor"/>
      </w:pPr>
    </w:p>
    <w:p w14:paraId="3BB6A81F" w14:textId="77777777" w:rsidR="0015001C" w:rsidRDefault="0015001C" w:rsidP="0015001C">
      <w:pPr>
        <w:pStyle w:val="bpuSponsor"/>
      </w:pPr>
      <w:r>
        <w:t>SYNOPSIS</w:t>
      </w:r>
    </w:p>
    <w:p w14:paraId="3C0714B3" w14:textId="77777777" w:rsidR="0015001C" w:rsidRDefault="0015001C" w:rsidP="0015001C">
      <w:pPr>
        <w:pStyle w:val="bpuNormText"/>
      </w:pPr>
      <w:r>
        <w:tab/>
        <w:t xml:space="preserve">Requires MVC to conduct unscheduled school bus inspections. </w:t>
      </w:r>
    </w:p>
    <w:p w14:paraId="2041EB0D" w14:textId="77777777" w:rsidR="0015001C" w:rsidRDefault="0015001C" w:rsidP="0015001C">
      <w:pPr>
        <w:pStyle w:val="bpuNormText"/>
      </w:pPr>
    </w:p>
    <w:p w14:paraId="7C612CEC" w14:textId="77777777" w:rsidR="0015001C" w:rsidRDefault="0015001C" w:rsidP="0015001C">
      <w:pPr>
        <w:pStyle w:val="bpuSponsor"/>
      </w:pPr>
      <w:r>
        <w:t xml:space="preserve">CURRENT VERSION OF TEXT </w:t>
      </w:r>
    </w:p>
    <w:p w14:paraId="368F6B08" w14:textId="77777777" w:rsidR="0015001C" w:rsidRDefault="0015001C" w:rsidP="0015001C">
      <w:pPr>
        <w:pStyle w:val="bpuNormText"/>
      </w:pPr>
      <w:r>
        <w:tab/>
        <w:t>As introduced.</w:t>
      </w:r>
    </w:p>
    <w:p w14:paraId="192DE420" w14:textId="3709DBDD" w:rsidR="0015001C" w:rsidRDefault="0015001C" w:rsidP="0015001C">
      <w:pPr>
        <w:pStyle w:val="bpuNormText"/>
      </w:pPr>
      <w:r>
        <w:rPr>
          <w:noProof/>
        </w:rPr>
        <w:drawing>
          <wp:anchor distT="0" distB="0" distL="114300" distR="114300" simplePos="0" relativeHeight="251659264" behindDoc="1" locked="0" layoutInCell="1" allowOverlap="1" wp14:anchorId="10446B7B" wp14:editId="30C6A358">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4">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1BEDDF79" w14:textId="77777777" w:rsidR="0015001C" w:rsidRDefault="0015001C" w:rsidP="008916EC">
      <w:pPr>
        <w:pStyle w:val="FronterPage"/>
        <w:tabs>
          <w:tab w:val="clear" w:pos="720"/>
          <w:tab w:val="clear" w:pos="1440"/>
          <w:tab w:val="clear" w:pos="2160"/>
          <w:tab w:val="clear" w:pos="2880"/>
          <w:tab w:val="clear" w:pos="3600"/>
          <w:tab w:val="clear" w:pos="4320"/>
          <w:tab w:val="clear" w:pos="5040"/>
        </w:tabs>
        <w:sectPr w:rsidR="0015001C" w:rsidSect="0015001C">
          <w:type w:val="continuous"/>
          <w:pgSz w:w="12240" w:h="20160" w:code="5"/>
          <w:pgMar w:top="1440" w:right="2275" w:bottom="1440" w:left="2275" w:header="72" w:footer="720" w:gutter="0"/>
          <w:pgNumType w:start="1"/>
          <w:cols w:space="720"/>
          <w:docGrid w:linePitch="360"/>
        </w:sectPr>
      </w:pPr>
    </w:p>
    <w:p w14:paraId="39147A8C" w14:textId="77777777" w:rsidR="00686AEB" w:rsidRPr="008E27BE" w:rsidRDefault="00E82C64" w:rsidP="003E47BA">
      <w:pPr>
        <w:pStyle w:val="HangingAnAct"/>
        <w:rPr>
          <w:rStyle w:val="HangingAnActChar"/>
        </w:rPr>
      </w:pPr>
      <w:r w:rsidRPr="008E27BE">
        <w:rPr>
          <w:rStyle w:val="BillHead"/>
        </w:rPr>
        <w:lastRenderedPageBreak/>
        <w:t>An Act</w:t>
      </w:r>
      <w:r w:rsidR="00686AEB" w:rsidRPr="008E27BE">
        <w:rPr>
          <w:rStyle w:val="HangingAnActChar"/>
        </w:rPr>
        <w:t xml:space="preserve"> </w:t>
      </w:r>
      <w:r w:rsidR="00250DA5" w:rsidRPr="008E27BE">
        <w:rPr>
          <w:rStyle w:val="HangingAnActChar"/>
        </w:rPr>
        <w:t>concerning school bus inspections and amending P.L.1999, c.5.</w:t>
      </w:r>
    </w:p>
    <w:p w14:paraId="61AE14A4" w14:textId="77777777" w:rsidR="000B1054" w:rsidRPr="008E27BE" w:rsidRDefault="000B1054" w:rsidP="000B1054"/>
    <w:p w14:paraId="6E5AB1DD" w14:textId="77777777" w:rsidR="00686AEB" w:rsidRPr="008E27BE" w:rsidRDefault="00686AEB" w:rsidP="00686AEB">
      <w:r w:rsidRPr="008E27BE">
        <w:tab/>
      </w:r>
      <w:r w:rsidR="00E82C64" w:rsidRPr="008E27BE">
        <w:rPr>
          <w:rStyle w:val="BillHeading2"/>
        </w:rPr>
        <w:t>Be It Enacted</w:t>
      </w:r>
      <w:r w:rsidRPr="008E27BE">
        <w:rPr>
          <w:rStyle w:val="BillHeading2"/>
        </w:rPr>
        <w:t xml:space="preserve"> </w:t>
      </w:r>
      <w:r w:rsidR="00E82C64" w:rsidRPr="008E27BE">
        <w:rPr>
          <w:rStyle w:val="BillLanguage"/>
        </w:rPr>
        <w:t>by the Senate and General Assembly of the State of New Jersey:</w:t>
      </w:r>
    </w:p>
    <w:p w14:paraId="286666C5" w14:textId="77777777" w:rsidR="00686AEB" w:rsidRPr="008E27BE" w:rsidRDefault="00686AEB" w:rsidP="00686AEB"/>
    <w:p w14:paraId="7B81543A" w14:textId="77777777" w:rsidR="00250DA5" w:rsidRPr="008E27BE" w:rsidRDefault="00250DA5" w:rsidP="00686AEB">
      <w:r w:rsidRPr="008E27BE">
        <w:tab/>
        <w:t>1.  Section 3 of P.L.1999, c.5 (C.39:3B-20) is amended to read as follows:</w:t>
      </w:r>
    </w:p>
    <w:p w14:paraId="2B892BE8" w14:textId="77777777" w:rsidR="00250DA5" w:rsidRPr="008E27BE" w:rsidRDefault="00250DA5" w:rsidP="00250DA5">
      <w:r w:rsidRPr="008E27BE">
        <w:tab/>
        <w:t>3.</w:t>
      </w:r>
      <w:r w:rsidRPr="008E27BE">
        <w:tab/>
        <w:t xml:space="preserve">As used in </w:t>
      </w:r>
      <w:r w:rsidR="001E51D6" w:rsidRPr="008E27BE">
        <w:rPr>
          <w:rFonts w:ascii="Albertus Extra Bold" w:hAnsi="Albertus Extra Bold"/>
          <w:b/>
        </w:rPr>
        <w:t>[</w:t>
      </w:r>
      <w:r w:rsidRPr="008E27BE">
        <w:t>this act</w:t>
      </w:r>
      <w:r w:rsidR="001E51D6" w:rsidRPr="008E27BE">
        <w:rPr>
          <w:rFonts w:ascii="Albertus Extra Bold" w:hAnsi="Albertus Extra Bold"/>
          <w:b/>
        </w:rPr>
        <w:t>]</w:t>
      </w:r>
      <w:r w:rsidR="001E51D6" w:rsidRPr="008E27BE">
        <w:t xml:space="preserve"> </w:t>
      </w:r>
      <w:r w:rsidR="001E51D6" w:rsidRPr="008E27BE">
        <w:rPr>
          <w:u w:val="single"/>
        </w:rPr>
        <w:t>the “School Bus Enhanced Safety Inspection Act,” P.L.1999, c.5 (C.39:3B-18 et seq.)</w:t>
      </w:r>
      <w:r w:rsidRPr="008E27BE">
        <w:t>:</w:t>
      </w:r>
    </w:p>
    <w:p w14:paraId="4866406B" w14:textId="77777777" w:rsidR="00250DA5" w:rsidRPr="008E27BE" w:rsidRDefault="00250DA5" w:rsidP="00250DA5">
      <w:r w:rsidRPr="008E27BE">
        <w:tab/>
      </w:r>
      <w:r w:rsidR="00CC2767" w:rsidRPr="008E27BE">
        <w:rPr>
          <w:rFonts w:ascii="Albertus Extra Bold" w:hAnsi="Albertus Extra Bold"/>
          <w:b/>
        </w:rPr>
        <w:t>[</w:t>
      </w:r>
      <w:r w:rsidRPr="008E27BE">
        <w:t>"Director" means the Director of the Division of Motor Vehicles in the Department of Transportation</w:t>
      </w:r>
      <w:r w:rsidR="00CC2767" w:rsidRPr="008E27BE">
        <w:rPr>
          <w:rFonts w:ascii="Albertus Extra Bold" w:hAnsi="Albertus Extra Bold"/>
          <w:b/>
        </w:rPr>
        <w:t>]</w:t>
      </w:r>
      <w:r w:rsidR="00CC2767" w:rsidRPr="008E27BE">
        <w:t xml:space="preserve"> </w:t>
      </w:r>
      <w:r w:rsidR="00CC2767" w:rsidRPr="008E27BE">
        <w:rPr>
          <w:u w:val="single"/>
        </w:rPr>
        <w:t>“Chief Administrator” means the Chief Administrator of the New Jersey Motor Vehicle Commission</w:t>
      </w:r>
      <w:r w:rsidRPr="008E27BE">
        <w:t>;</w:t>
      </w:r>
    </w:p>
    <w:p w14:paraId="15C21A3F" w14:textId="77777777" w:rsidR="00250DA5" w:rsidRPr="008E27BE" w:rsidRDefault="00250DA5" w:rsidP="00250DA5">
      <w:r w:rsidRPr="008E27BE">
        <w:tab/>
      </w:r>
      <w:r w:rsidR="00CC2767" w:rsidRPr="008E27BE">
        <w:rPr>
          <w:rFonts w:ascii="Albertus Extra Bold" w:hAnsi="Albertus Extra Bold"/>
          <w:b/>
        </w:rPr>
        <w:t>[</w:t>
      </w:r>
      <w:r w:rsidRPr="008E27BE">
        <w:t>"Division" means the Division of Motor Vehicles in the Department of Transportation</w:t>
      </w:r>
      <w:r w:rsidR="00CC2767" w:rsidRPr="008E27BE">
        <w:rPr>
          <w:rFonts w:ascii="Albertus Extra Bold" w:hAnsi="Albertus Extra Bold"/>
          <w:b/>
        </w:rPr>
        <w:t>]</w:t>
      </w:r>
      <w:r w:rsidR="00CC2767" w:rsidRPr="008E27BE">
        <w:t xml:space="preserve"> </w:t>
      </w:r>
      <w:r w:rsidR="00CC2767" w:rsidRPr="008E27BE">
        <w:rPr>
          <w:u w:val="single"/>
        </w:rPr>
        <w:t>“Commission” means the New Jersey Motor Vehicle Commission</w:t>
      </w:r>
      <w:r w:rsidRPr="008E27BE">
        <w:t>;</w:t>
      </w:r>
    </w:p>
    <w:p w14:paraId="5275A067" w14:textId="77777777" w:rsidR="00250DA5" w:rsidRPr="008E27BE" w:rsidRDefault="00250DA5" w:rsidP="00250DA5">
      <w:r w:rsidRPr="008E27BE">
        <w:tab/>
        <w:t xml:space="preserve">"In-terminal inspection" means an inspection conducted by the </w:t>
      </w:r>
      <w:r w:rsidR="00BF65D1" w:rsidRPr="008E27BE">
        <w:rPr>
          <w:rFonts w:ascii="Albertus Extra Bold" w:hAnsi="Albertus Extra Bold"/>
          <w:b/>
        </w:rPr>
        <w:t>[</w:t>
      </w:r>
      <w:r w:rsidRPr="008E27BE">
        <w:t>Division of Motor Vehicles</w:t>
      </w:r>
      <w:r w:rsidR="00BF65D1" w:rsidRPr="008E27BE">
        <w:rPr>
          <w:rFonts w:ascii="Albertus Extra Bold" w:hAnsi="Albertus Extra Bold"/>
          <w:b/>
        </w:rPr>
        <w:t>]</w:t>
      </w:r>
      <w:r w:rsidR="00BF65D1" w:rsidRPr="008E27BE">
        <w:t xml:space="preserve"> </w:t>
      </w:r>
      <w:r w:rsidR="00BF65D1" w:rsidRPr="008E27BE">
        <w:rPr>
          <w:u w:val="single"/>
        </w:rPr>
        <w:t>New Jersey Motor Vehicle Commission</w:t>
      </w:r>
      <w:r w:rsidRPr="008E27BE">
        <w:t xml:space="preserve"> at the operator's terminal of any motor vehicle required to meet the safety regulations for school buses adopted </w:t>
      </w:r>
      <w:r w:rsidR="00EB6AED" w:rsidRPr="008E27BE">
        <w:rPr>
          <w:rFonts w:ascii="Albertus Extra Bold" w:hAnsi="Albertus Extra Bold"/>
          <w:b/>
        </w:rPr>
        <w:t>[</w:t>
      </w:r>
      <w:r w:rsidRPr="008E27BE">
        <w:t>by the Department of Transportation</w:t>
      </w:r>
      <w:r w:rsidR="00EB6AED" w:rsidRPr="008E27BE">
        <w:rPr>
          <w:rFonts w:ascii="Albertus Extra Bold" w:hAnsi="Albertus Extra Bold"/>
          <w:b/>
        </w:rPr>
        <w:t>]</w:t>
      </w:r>
      <w:r w:rsidRPr="008E27BE">
        <w:t xml:space="preserve"> pursuant to </w:t>
      </w:r>
      <w:r w:rsidR="00EB6AED" w:rsidRPr="008E27BE">
        <w:rPr>
          <w:rFonts w:ascii="Albertus Extra Bold" w:hAnsi="Albertus Extra Bold"/>
          <w:b/>
        </w:rPr>
        <w:t>[</w:t>
      </w:r>
      <w:r w:rsidRPr="008E27BE">
        <w:t>R.S.39:3B-5</w:t>
      </w:r>
      <w:r w:rsidR="00BF65D1" w:rsidRPr="008E27BE">
        <w:rPr>
          <w:rFonts w:ascii="Albertus Extra Bold" w:hAnsi="Albertus Extra Bold"/>
          <w:b/>
        </w:rPr>
        <w:t>]</w:t>
      </w:r>
      <w:r w:rsidR="00BF65D1" w:rsidRPr="008E27BE">
        <w:t xml:space="preserve"> </w:t>
      </w:r>
      <w:r w:rsidR="00BF65D1" w:rsidRPr="008E27BE">
        <w:rPr>
          <w:u w:val="single"/>
        </w:rPr>
        <w:t>section 6 of P.L.1965, c.119 (C.39:3B-5)</w:t>
      </w:r>
      <w:r w:rsidRPr="008E27BE">
        <w:t xml:space="preserve"> and </w:t>
      </w:r>
      <w:r w:rsidR="00BF65D1" w:rsidRPr="008E27BE">
        <w:rPr>
          <w:u w:val="single"/>
        </w:rPr>
        <w:t>section 1 of</w:t>
      </w:r>
      <w:r w:rsidR="00BF65D1" w:rsidRPr="008E27BE">
        <w:t xml:space="preserve"> </w:t>
      </w:r>
      <w:r w:rsidRPr="008E27BE">
        <w:t xml:space="preserve">P.L.1986, c.92 </w:t>
      </w:r>
      <w:r w:rsidR="00BF65D1" w:rsidRPr="008E27BE">
        <w:rPr>
          <w:rFonts w:ascii="Albertus Extra Bold" w:hAnsi="Albertus Extra Bold"/>
          <w:b/>
        </w:rPr>
        <w:t>[</w:t>
      </w:r>
      <w:r w:rsidRPr="008E27BE">
        <w:t>(C.18A:3B-5.4)</w:t>
      </w:r>
      <w:r w:rsidR="00BF65D1" w:rsidRPr="008E27BE">
        <w:rPr>
          <w:rFonts w:ascii="Albertus Extra Bold" w:hAnsi="Albertus Extra Bold"/>
          <w:b/>
        </w:rPr>
        <w:t>]</w:t>
      </w:r>
      <w:r w:rsidR="00BF65D1" w:rsidRPr="008E27BE">
        <w:t xml:space="preserve"> </w:t>
      </w:r>
      <w:r w:rsidR="00BF65D1" w:rsidRPr="008E27BE">
        <w:rPr>
          <w:u w:val="single"/>
        </w:rPr>
        <w:t>(C.39:3B-5.4)</w:t>
      </w:r>
      <w:r w:rsidRPr="008E27BE">
        <w:t xml:space="preserve"> and vehicle emissions standards established for engine type pursuant to R.S.39:8-2 and section 3 of P.L.1995, c.157 (C.39:8-61);</w:t>
      </w:r>
    </w:p>
    <w:p w14:paraId="05976E22" w14:textId="77777777" w:rsidR="00250DA5" w:rsidRPr="008E27BE" w:rsidRDefault="00250DA5" w:rsidP="00250DA5">
      <w:r w:rsidRPr="008E27BE">
        <w:tab/>
        <w:t>"Operator" means the owner or person responsible for the day to day operation and maintenance of school buses;</w:t>
      </w:r>
    </w:p>
    <w:p w14:paraId="1D68B23F" w14:textId="77777777" w:rsidR="00250DA5" w:rsidRPr="008E27BE" w:rsidRDefault="00250DA5" w:rsidP="00250DA5">
      <w:r w:rsidRPr="008E27BE">
        <w:tab/>
        <w:t>"School bus" means all Type I and Type II school buses as defined in R.S.39:1-1 and school buses retired pursuant to</w:t>
      </w:r>
      <w:r w:rsidR="00BF65D1" w:rsidRPr="008E27BE">
        <w:t xml:space="preserve"> </w:t>
      </w:r>
      <w:r w:rsidR="00BF65D1" w:rsidRPr="008E27BE">
        <w:rPr>
          <w:u w:val="single"/>
        </w:rPr>
        <w:t>section 1 of</w:t>
      </w:r>
      <w:r w:rsidRPr="008E27BE">
        <w:t xml:space="preserve"> P.L.1986, c.92 (C.39:3B-5.4), under the jurisdiction of the </w:t>
      </w:r>
      <w:r w:rsidR="00BF65D1" w:rsidRPr="008E27BE">
        <w:rPr>
          <w:rFonts w:ascii="Albertus Extra Bold" w:hAnsi="Albertus Extra Bold"/>
          <w:b/>
        </w:rPr>
        <w:t>[</w:t>
      </w:r>
      <w:r w:rsidRPr="008E27BE">
        <w:t>division</w:t>
      </w:r>
      <w:r w:rsidR="00BF65D1" w:rsidRPr="008E27BE">
        <w:rPr>
          <w:rFonts w:ascii="Albertus Extra Bold" w:hAnsi="Albertus Extra Bold"/>
          <w:b/>
        </w:rPr>
        <w:t>]</w:t>
      </w:r>
      <w:r w:rsidR="00BF65D1" w:rsidRPr="008E27BE">
        <w:t xml:space="preserve"> </w:t>
      </w:r>
      <w:r w:rsidR="00BF65D1" w:rsidRPr="008E27BE">
        <w:rPr>
          <w:u w:val="single"/>
        </w:rPr>
        <w:t>commission</w:t>
      </w:r>
      <w:r w:rsidRPr="008E27BE">
        <w:t>.</w:t>
      </w:r>
    </w:p>
    <w:p w14:paraId="548ACE96" w14:textId="77777777" w:rsidR="00250DA5" w:rsidRPr="008E27BE" w:rsidRDefault="00250DA5" w:rsidP="00686AEB">
      <w:r w:rsidRPr="008E27BE">
        <w:t>(cf: P.L.1999, c.5. s</w:t>
      </w:r>
      <w:r w:rsidR="00C24100" w:rsidRPr="008E27BE">
        <w:t>.</w:t>
      </w:r>
      <w:r w:rsidRPr="008E27BE">
        <w:t>3)</w:t>
      </w:r>
    </w:p>
    <w:p w14:paraId="6C243711" w14:textId="77777777" w:rsidR="00250DA5" w:rsidRPr="008E27BE" w:rsidRDefault="00250DA5" w:rsidP="00686AEB"/>
    <w:p w14:paraId="44617A91" w14:textId="77777777" w:rsidR="00250DA5" w:rsidRPr="008E27BE" w:rsidRDefault="00250DA5" w:rsidP="00686AEB">
      <w:r w:rsidRPr="008E27BE">
        <w:tab/>
        <w:t>2.  Section 4 of P.L.1999, c.5 (C.39:3B-21) is amended to read as follows:</w:t>
      </w:r>
    </w:p>
    <w:p w14:paraId="6AA7DC06" w14:textId="77777777" w:rsidR="00250DA5" w:rsidRPr="008E27BE" w:rsidRDefault="00250DA5" w:rsidP="00250DA5">
      <w:r w:rsidRPr="008E27BE">
        <w:tab/>
        <w:t>4. a. The chief administrator shall establish a school bus enhanced safety inspection program which shall include, but not be limited to, the following elements:</w:t>
      </w:r>
    </w:p>
    <w:p w14:paraId="44B0B9BB" w14:textId="77777777" w:rsidR="00092A8E" w:rsidRPr="008E27BE" w:rsidRDefault="00250DA5" w:rsidP="00250DA5">
      <w:pPr>
        <w:rPr>
          <w:u w:val="single"/>
        </w:rPr>
      </w:pPr>
      <w:r w:rsidRPr="008E27BE">
        <w:tab/>
        <w:t>(1)</w:t>
      </w:r>
      <w:r w:rsidRPr="008E27BE">
        <w:tab/>
      </w:r>
      <w:r w:rsidR="00092A8E" w:rsidRPr="008E27BE">
        <w:rPr>
          <w:u w:val="single"/>
        </w:rPr>
        <w:t>(a)</w:t>
      </w:r>
      <w:r w:rsidR="00092A8E" w:rsidRPr="008E27BE">
        <w:t xml:space="preserve">  </w:t>
      </w:r>
      <w:r w:rsidRPr="008E27BE">
        <w:t>an in-terminal school bus inspection program which provides for the semi-annual or annual inspection of school buses by commission inspectors</w:t>
      </w:r>
      <w:r w:rsidR="00092A8E" w:rsidRPr="008E27BE">
        <w:rPr>
          <w:u w:val="single"/>
        </w:rPr>
        <w:t xml:space="preserve">; </w:t>
      </w:r>
      <w:r w:rsidR="0005202C" w:rsidRPr="008E27BE">
        <w:rPr>
          <w:u w:val="single"/>
        </w:rPr>
        <w:t xml:space="preserve">and </w:t>
      </w:r>
    </w:p>
    <w:p w14:paraId="4AD215D2" w14:textId="77777777" w:rsidR="00062E28" w:rsidRPr="008E27BE" w:rsidRDefault="00092A8E" w:rsidP="00250DA5">
      <w:pPr>
        <w:rPr>
          <w:u w:val="single"/>
        </w:rPr>
      </w:pPr>
      <w:r w:rsidRPr="008E27BE">
        <w:tab/>
      </w:r>
      <w:r w:rsidRPr="008E27BE">
        <w:rPr>
          <w:u w:val="single"/>
        </w:rPr>
        <w:t xml:space="preserve">(b)  </w:t>
      </w:r>
      <w:r w:rsidR="0005202C" w:rsidRPr="008E27BE">
        <w:rPr>
          <w:u w:val="single"/>
        </w:rPr>
        <w:t xml:space="preserve">an unscheduled school bus inspection program which provides for the unannounced inspection of school buses by commission </w:t>
      </w:r>
      <w:r w:rsidR="0050219D" w:rsidRPr="008E27BE">
        <w:rPr>
          <w:u w:val="single"/>
        </w:rPr>
        <w:t>i</w:t>
      </w:r>
      <w:r w:rsidR="009159D2" w:rsidRPr="008E27BE">
        <w:rPr>
          <w:u w:val="single"/>
        </w:rPr>
        <w:t xml:space="preserve">nspectors. </w:t>
      </w:r>
      <w:r w:rsidR="00E57B4B" w:rsidRPr="008E27BE">
        <w:rPr>
          <w:u w:val="single"/>
        </w:rPr>
        <w:t xml:space="preserve"> </w:t>
      </w:r>
    </w:p>
    <w:p w14:paraId="789BFFCA" w14:textId="51CB940D" w:rsidR="00062E28" w:rsidRPr="008E27BE" w:rsidRDefault="00062E28" w:rsidP="00250DA5">
      <w:pPr>
        <w:rPr>
          <w:u w:val="single"/>
        </w:rPr>
      </w:pPr>
      <w:r w:rsidRPr="008E27BE">
        <w:lastRenderedPageBreak/>
        <w:tab/>
      </w:r>
      <w:r w:rsidR="009159D2" w:rsidRPr="008E27BE">
        <w:rPr>
          <w:u w:val="single"/>
        </w:rPr>
        <w:t xml:space="preserve">The commission shall </w:t>
      </w:r>
      <w:r w:rsidR="00092A8E" w:rsidRPr="008E27BE">
        <w:rPr>
          <w:u w:val="single"/>
        </w:rPr>
        <w:t xml:space="preserve">conduct unscheduled school bus inspections </w:t>
      </w:r>
      <w:r w:rsidRPr="008E27BE">
        <w:rPr>
          <w:u w:val="single"/>
        </w:rPr>
        <w:t xml:space="preserve">as required by this section </w:t>
      </w:r>
      <w:r w:rsidR="00474AF7" w:rsidRPr="008E27BE">
        <w:rPr>
          <w:u w:val="single"/>
        </w:rPr>
        <w:t>in addition to</w:t>
      </w:r>
      <w:r w:rsidRPr="008E27BE">
        <w:rPr>
          <w:u w:val="single"/>
        </w:rPr>
        <w:t xml:space="preserve"> school bus</w:t>
      </w:r>
      <w:r w:rsidR="00092A8E" w:rsidRPr="008E27BE">
        <w:rPr>
          <w:u w:val="single"/>
        </w:rPr>
        <w:t xml:space="preserve"> inspections conducted pursuant to the in-terminal school bus inspection program.  </w:t>
      </w:r>
      <w:r w:rsidR="004F4121" w:rsidRPr="008E27BE">
        <w:rPr>
          <w:u w:val="single"/>
        </w:rPr>
        <w:t>Nothing in this section shall require the commission</w:t>
      </w:r>
      <w:r w:rsidR="00373804" w:rsidRPr="008E27BE">
        <w:rPr>
          <w:u w:val="single"/>
        </w:rPr>
        <w:t xml:space="preserve"> to conduct</w:t>
      </w:r>
      <w:r w:rsidR="009159D2" w:rsidRPr="008E27BE">
        <w:rPr>
          <w:u w:val="single"/>
        </w:rPr>
        <w:t xml:space="preserve"> </w:t>
      </w:r>
      <w:r w:rsidR="000760DE" w:rsidRPr="008E27BE">
        <w:rPr>
          <w:u w:val="single"/>
        </w:rPr>
        <w:t xml:space="preserve">or prohibit the commission from conducting </w:t>
      </w:r>
      <w:r w:rsidR="009159D2" w:rsidRPr="008E27BE">
        <w:rPr>
          <w:u w:val="single"/>
        </w:rPr>
        <w:t>an unscheduled school bus inspection</w:t>
      </w:r>
      <w:r w:rsidR="00E57B4B" w:rsidRPr="008E27BE">
        <w:rPr>
          <w:u w:val="single"/>
        </w:rPr>
        <w:t xml:space="preserve"> </w:t>
      </w:r>
      <w:r w:rsidR="00EC4F22" w:rsidRPr="008E27BE">
        <w:rPr>
          <w:u w:val="single"/>
        </w:rPr>
        <w:t>at the facility of the school bus operator</w:t>
      </w:r>
      <w:r w:rsidR="0005202C" w:rsidRPr="008E27BE">
        <w:rPr>
          <w:u w:val="single"/>
        </w:rPr>
        <w:t xml:space="preserve">.  </w:t>
      </w:r>
    </w:p>
    <w:p w14:paraId="13B0D4CF" w14:textId="1DD77EFE" w:rsidR="00250DA5" w:rsidRPr="008E27BE" w:rsidRDefault="00062E28" w:rsidP="00250DA5">
      <w:r w:rsidRPr="008E27BE">
        <w:tab/>
      </w:r>
      <w:r w:rsidR="0005202C" w:rsidRPr="008E27BE">
        <w:rPr>
          <w:u w:val="single"/>
        </w:rPr>
        <w:t xml:space="preserve">During the first </w:t>
      </w:r>
      <w:r w:rsidR="00D961C3" w:rsidRPr="008E27BE">
        <w:rPr>
          <w:u w:val="single"/>
        </w:rPr>
        <w:t xml:space="preserve">calendar </w:t>
      </w:r>
      <w:r w:rsidR="0005202C" w:rsidRPr="008E27BE">
        <w:rPr>
          <w:u w:val="single"/>
        </w:rPr>
        <w:t>year following the effective date of P.L.</w:t>
      </w:r>
      <w:r w:rsidR="00453226">
        <w:rPr>
          <w:u w:val="single"/>
        </w:rPr>
        <w:t>    </w:t>
      </w:r>
      <w:r w:rsidR="0005202C" w:rsidRPr="008E27BE">
        <w:rPr>
          <w:u w:val="single"/>
        </w:rPr>
        <w:t>,</w:t>
      </w:r>
      <w:r w:rsidR="00453226">
        <w:rPr>
          <w:u w:val="single"/>
        </w:rPr>
        <w:t> </w:t>
      </w:r>
      <w:r w:rsidR="0005202C" w:rsidRPr="008E27BE">
        <w:rPr>
          <w:u w:val="single"/>
        </w:rPr>
        <w:t>c.    (C.        ) (pending before the Legislature as this bill), the commission shall insp</w:t>
      </w:r>
      <w:r w:rsidR="009159D2" w:rsidRPr="008E27BE">
        <w:rPr>
          <w:u w:val="single"/>
        </w:rPr>
        <w:t>ect at least five percent of all</w:t>
      </w:r>
      <w:r w:rsidR="0005202C" w:rsidRPr="008E27BE">
        <w:rPr>
          <w:u w:val="single"/>
        </w:rPr>
        <w:t xml:space="preserve"> school buses under the unscheduled school bus inspection program.  During the second </w:t>
      </w:r>
      <w:r w:rsidR="00D961C3" w:rsidRPr="008E27BE">
        <w:rPr>
          <w:u w:val="single"/>
        </w:rPr>
        <w:t xml:space="preserve">calendar </w:t>
      </w:r>
      <w:r w:rsidR="0005202C" w:rsidRPr="008E27BE">
        <w:rPr>
          <w:u w:val="single"/>
        </w:rPr>
        <w:t>year following the effective date of P.L.    , c.    (C.</w:t>
      </w:r>
      <w:r w:rsidR="00453226">
        <w:rPr>
          <w:u w:val="single"/>
        </w:rPr>
        <w:t>        </w:t>
      </w:r>
      <w:r w:rsidR="0005202C" w:rsidRPr="008E27BE">
        <w:rPr>
          <w:u w:val="single"/>
        </w:rPr>
        <w:t xml:space="preserve">) (pending before the Legislature as this bill), the commission shall inspect at least 10 percent of all school buses under the unscheduled school bus inspection program.  During the third </w:t>
      </w:r>
      <w:r w:rsidR="00D961C3" w:rsidRPr="008E27BE">
        <w:rPr>
          <w:u w:val="single"/>
        </w:rPr>
        <w:t xml:space="preserve">calendar </w:t>
      </w:r>
      <w:r w:rsidR="0005202C" w:rsidRPr="008E27BE">
        <w:rPr>
          <w:u w:val="single"/>
        </w:rPr>
        <w:t>year following the effective date of P.L.    , c.    (C.</w:t>
      </w:r>
      <w:r w:rsidR="00453226">
        <w:rPr>
          <w:u w:val="single"/>
        </w:rPr>
        <w:t>        </w:t>
      </w:r>
      <w:r w:rsidR="0005202C" w:rsidRPr="008E27BE">
        <w:rPr>
          <w:u w:val="single"/>
        </w:rPr>
        <w:t>) (pending before the Legislature as this bill), the commission shall inspect at least 15 percent of all school buses under the unscheduled school bus inspection program.  During the fourth</w:t>
      </w:r>
      <w:r w:rsidR="00D961C3" w:rsidRPr="008E27BE">
        <w:rPr>
          <w:u w:val="single"/>
        </w:rPr>
        <w:t xml:space="preserve"> calendar</w:t>
      </w:r>
      <w:r w:rsidR="0005202C" w:rsidRPr="008E27BE">
        <w:rPr>
          <w:u w:val="single"/>
        </w:rPr>
        <w:t xml:space="preserve"> year following the effective date of P.L.    , c.    (C.</w:t>
      </w:r>
      <w:r w:rsidR="00453226">
        <w:rPr>
          <w:u w:val="single"/>
        </w:rPr>
        <w:t>        </w:t>
      </w:r>
      <w:r w:rsidR="0005202C" w:rsidRPr="008E27BE">
        <w:rPr>
          <w:u w:val="single"/>
        </w:rPr>
        <w:t>) (pending before the Legislature as this bill), the commission shall inspect at least 20 percent of all school buses under the unscheduled school bus inspection program.</w:t>
      </w:r>
      <w:r w:rsidR="00A22648" w:rsidRPr="008E27BE">
        <w:rPr>
          <w:u w:val="single"/>
        </w:rPr>
        <w:t xml:space="preserve">  During the fifth </w:t>
      </w:r>
      <w:r w:rsidR="00D961C3" w:rsidRPr="008E27BE">
        <w:rPr>
          <w:u w:val="single"/>
        </w:rPr>
        <w:t xml:space="preserve">calendar </w:t>
      </w:r>
      <w:r w:rsidR="00A22648" w:rsidRPr="008E27BE">
        <w:rPr>
          <w:u w:val="single"/>
        </w:rPr>
        <w:t>year following the effective date of P.L.    , c.    (C.</w:t>
      </w:r>
      <w:r w:rsidR="00453226">
        <w:rPr>
          <w:u w:val="single"/>
        </w:rPr>
        <w:t>        </w:t>
      </w:r>
      <w:r w:rsidR="00A22648" w:rsidRPr="008E27BE">
        <w:rPr>
          <w:u w:val="single"/>
        </w:rPr>
        <w:t xml:space="preserve">) (pending before the Legislature as this bill), the commission shall inspect at least 25 percent of all school buses under the unscheduled school bus inspection program.  During the sixth </w:t>
      </w:r>
      <w:r w:rsidR="00D961C3" w:rsidRPr="008E27BE">
        <w:rPr>
          <w:u w:val="single"/>
        </w:rPr>
        <w:t xml:space="preserve">calendar </w:t>
      </w:r>
      <w:r w:rsidR="00A22648" w:rsidRPr="008E27BE">
        <w:rPr>
          <w:u w:val="single"/>
        </w:rPr>
        <w:t>year following the effective date of P.L.    , c.    (C.</w:t>
      </w:r>
      <w:r w:rsidR="00453226">
        <w:rPr>
          <w:u w:val="single"/>
        </w:rPr>
        <w:t>        </w:t>
      </w:r>
      <w:r w:rsidR="00A22648" w:rsidRPr="008E27BE">
        <w:rPr>
          <w:u w:val="single"/>
        </w:rPr>
        <w:t>) (pending before the Legislature as this bill</w:t>
      </w:r>
      <w:r w:rsidR="00E53BFD" w:rsidRPr="008E27BE">
        <w:rPr>
          <w:u w:val="single"/>
        </w:rPr>
        <w:t>) and thereafter, the chief administrator</w:t>
      </w:r>
      <w:r w:rsidR="00A22648" w:rsidRPr="008E27BE">
        <w:rPr>
          <w:u w:val="single"/>
        </w:rPr>
        <w:t xml:space="preserve"> shall determine the number of school buses that</w:t>
      </w:r>
      <w:r w:rsidR="00C24100" w:rsidRPr="008E27BE">
        <w:rPr>
          <w:u w:val="single"/>
        </w:rPr>
        <w:t xml:space="preserve"> the commission</w:t>
      </w:r>
      <w:r w:rsidR="00A22648" w:rsidRPr="008E27BE">
        <w:rPr>
          <w:u w:val="single"/>
        </w:rPr>
        <w:t xml:space="preserve"> shall </w:t>
      </w:r>
      <w:r w:rsidR="00C24100" w:rsidRPr="008E27BE">
        <w:rPr>
          <w:u w:val="single"/>
        </w:rPr>
        <w:t>inspect</w:t>
      </w:r>
      <w:r w:rsidR="009159D2" w:rsidRPr="008E27BE">
        <w:rPr>
          <w:u w:val="single"/>
        </w:rPr>
        <w:t xml:space="preserve"> per year</w:t>
      </w:r>
      <w:r w:rsidR="00A22648" w:rsidRPr="008E27BE">
        <w:rPr>
          <w:u w:val="single"/>
        </w:rPr>
        <w:t xml:space="preserve"> under the unscheduled school bus inspection program</w:t>
      </w:r>
      <w:r w:rsidR="00D961C3" w:rsidRPr="008E27BE">
        <w:rPr>
          <w:u w:val="single"/>
        </w:rPr>
        <w:t>, provided that the commis</w:t>
      </w:r>
      <w:r w:rsidR="000760DE" w:rsidRPr="008E27BE">
        <w:rPr>
          <w:u w:val="single"/>
        </w:rPr>
        <w:t>sion shall inspect at least 25</w:t>
      </w:r>
      <w:r w:rsidR="00D961C3" w:rsidRPr="008E27BE">
        <w:rPr>
          <w:u w:val="single"/>
        </w:rPr>
        <w:t xml:space="preserve"> percent of all school buses under the unscheduled school bus inspection program</w:t>
      </w:r>
      <w:r w:rsidR="00250DA5" w:rsidRPr="008E27BE">
        <w:t>;</w:t>
      </w:r>
    </w:p>
    <w:p w14:paraId="01E0B663" w14:textId="33291AF9" w:rsidR="00250DA5" w:rsidRPr="008E27BE" w:rsidRDefault="00250DA5" w:rsidP="00250DA5">
      <w:r w:rsidRPr="008E27BE">
        <w:tab/>
        <w:t>(2)</w:t>
      </w:r>
      <w:r w:rsidRPr="008E27BE">
        <w:tab/>
        <w:t xml:space="preserve">standards and requirements pertaining to the equipment, maintenance, and repair of school buses subject to inspection pursuant to </w:t>
      </w:r>
      <w:r w:rsidR="00E416C2" w:rsidRPr="008E27BE">
        <w:rPr>
          <w:rFonts w:ascii="Albertus Extra Bold" w:hAnsi="Albertus Extra Bold"/>
          <w:b/>
        </w:rPr>
        <w:t>[</w:t>
      </w:r>
      <w:r w:rsidRPr="008E27BE">
        <w:t>this act</w:t>
      </w:r>
      <w:r w:rsidR="00E416C2" w:rsidRPr="008E27BE">
        <w:rPr>
          <w:rFonts w:ascii="Albertus Extra Bold" w:hAnsi="Albertus Extra Bold"/>
          <w:b/>
        </w:rPr>
        <w:t>]</w:t>
      </w:r>
      <w:r w:rsidR="00E416C2" w:rsidRPr="008E27BE">
        <w:t xml:space="preserve"> </w:t>
      </w:r>
      <w:r w:rsidR="00E416C2" w:rsidRPr="008E27BE">
        <w:rPr>
          <w:u w:val="single"/>
        </w:rPr>
        <w:t>the “School Bus Enhanced Safety Inspection Act,” P.L.1999, c.5 (C.39:3B-18 et seq.)</w:t>
      </w:r>
      <w:r w:rsidRPr="008E27BE">
        <w:t>; all in-terminal</w:t>
      </w:r>
      <w:r w:rsidR="009530D6" w:rsidRPr="008E27BE">
        <w:t xml:space="preserve"> </w:t>
      </w:r>
      <w:r w:rsidR="009530D6" w:rsidRPr="008E27BE">
        <w:rPr>
          <w:u w:val="single"/>
        </w:rPr>
        <w:t>and unscheduled</w:t>
      </w:r>
      <w:r w:rsidRPr="008E27BE">
        <w:t xml:space="preserve"> inspections, including those involving diesel vehicles, shall include an emission inspection to determine whether that vehicle meets the State's emission specifications and standards;</w:t>
      </w:r>
    </w:p>
    <w:p w14:paraId="24C19563" w14:textId="77777777" w:rsidR="00250DA5" w:rsidRPr="008E27BE" w:rsidRDefault="00250DA5" w:rsidP="00250DA5">
      <w:r w:rsidRPr="008E27BE">
        <w:tab/>
        <w:t>(3)</w:t>
      </w:r>
      <w:r w:rsidRPr="008E27BE">
        <w:tab/>
        <w:t xml:space="preserve">standards and requirements pertaining to the establishment and maintenance of school bus maintenance, repair, and inspection records for all school buses in the operator's fleet; and </w:t>
      </w:r>
    </w:p>
    <w:p w14:paraId="318CAAE5" w14:textId="77777777" w:rsidR="00250DA5" w:rsidRPr="008E27BE" w:rsidRDefault="00250DA5" w:rsidP="00250DA5">
      <w:r w:rsidRPr="008E27BE">
        <w:tab/>
        <w:t>(4)</w:t>
      </w:r>
      <w:r w:rsidRPr="008E27BE">
        <w:tab/>
        <w:t xml:space="preserve">standards and requirements pertaining to the establishment and maintenance of driver employment records, including records which demonstrate a driver's compliance with all statutory and regulatory requirements for authorization to operate a school bus, </w:t>
      </w:r>
      <w:r w:rsidRPr="008E27BE">
        <w:lastRenderedPageBreak/>
        <w:t>and any other records and credentials deemed necessary by the chief administrator for school bus drivers employed by the operator.  The records shall be made available to commission inspectors during each in-terminal inspection</w:t>
      </w:r>
      <w:r w:rsidR="00C27142" w:rsidRPr="008E27BE">
        <w:t xml:space="preserve"> </w:t>
      </w:r>
      <w:r w:rsidR="00C27142" w:rsidRPr="008E27BE">
        <w:rPr>
          <w:u w:val="single"/>
        </w:rPr>
        <w:t>and unscheduled school bus inspection</w:t>
      </w:r>
      <w:r w:rsidRPr="008E27BE">
        <w:t>.</w:t>
      </w:r>
    </w:p>
    <w:p w14:paraId="7C84D8F2" w14:textId="77777777" w:rsidR="00250DA5" w:rsidRPr="008E27BE" w:rsidRDefault="00250DA5" w:rsidP="00250DA5">
      <w:r w:rsidRPr="008E27BE">
        <w:tab/>
        <w:t>b.</w:t>
      </w:r>
      <w:r w:rsidRPr="008E27BE">
        <w:tab/>
        <w:t xml:space="preserve">If an operator does not have adequate terminal facilities to allow for a proper and thorough in-terminal inspection, the chief administrator shall designate an in-lieu-of terminal site and direct the operator to present </w:t>
      </w:r>
      <w:r w:rsidR="00C27142" w:rsidRPr="008E27BE">
        <w:rPr>
          <w:rFonts w:ascii="Albertus Extra Bold" w:hAnsi="Albertus Extra Bold"/>
          <w:b/>
        </w:rPr>
        <w:t>[</w:t>
      </w:r>
      <w:r w:rsidRPr="008E27BE">
        <w:t>his</w:t>
      </w:r>
      <w:r w:rsidR="00C27142" w:rsidRPr="008E27BE">
        <w:rPr>
          <w:rFonts w:ascii="Albertus Extra Bold" w:hAnsi="Albertus Extra Bold"/>
          <w:b/>
        </w:rPr>
        <w:t>]</w:t>
      </w:r>
      <w:r w:rsidR="00C27142" w:rsidRPr="008E27BE">
        <w:t xml:space="preserve"> </w:t>
      </w:r>
      <w:r w:rsidR="00C27142" w:rsidRPr="008E27BE">
        <w:rPr>
          <w:u w:val="single"/>
        </w:rPr>
        <w:t>the operator’s</w:t>
      </w:r>
      <w:r w:rsidRPr="008E27BE">
        <w:t xml:space="preserve"> buses and records to that site for inspection on such terms and conditions as determined by the chief administrator. </w:t>
      </w:r>
    </w:p>
    <w:p w14:paraId="0F83C03E" w14:textId="77777777" w:rsidR="00250DA5" w:rsidRPr="008E27BE" w:rsidRDefault="00250DA5" w:rsidP="00250DA5">
      <w:r w:rsidRPr="008E27BE">
        <w:tab/>
        <w:t>c.</w:t>
      </w:r>
      <w:r w:rsidRPr="008E27BE">
        <w:tab/>
        <w:t>The time and location of any inspection or reinspection conducted pursuant to this section shall be determined by the chief administrator.  Unless an owner agrees to a different time schedule, the chief administrator shall schedule a reinspection within three days of the date of the inspection that necessitated the reinspection.</w:t>
      </w:r>
    </w:p>
    <w:p w14:paraId="4C72B59B" w14:textId="77777777" w:rsidR="00250DA5" w:rsidRPr="008E27BE" w:rsidRDefault="00250DA5" w:rsidP="00686AEB">
      <w:r w:rsidRPr="008E27BE">
        <w:t>(cf: P.L.2009, c.331, s.3)</w:t>
      </w:r>
    </w:p>
    <w:p w14:paraId="67ADE627" w14:textId="77777777" w:rsidR="00250DA5" w:rsidRPr="008E27BE" w:rsidRDefault="00250DA5" w:rsidP="00686AEB"/>
    <w:p w14:paraId="1563671F" w14:textId="77777777" w:rsidR="001143E8" w:rsidRPr="008E27BE" w:rsidRDefault="001143E8" w:rsidP="00686AEB">
      <w:r w:rsidRPr="008E27BE">
        <w:tab/>
        <w:t>3.</w:t>
      </w:r>
      <w:r w:rsidRPr="008E27BE">
        <w:tab/>
        <w:t>Section 5 of P.L.1999, c.5 (C.39:3B-22) is amended to read as follows:</w:t>
      </w:r>
    </w:p>
    <w:p w14:paraId="2177DAE4" w14:textId="3083C743" w:rsidR="001143E8" w:rsidRDefault="001143E8" w:rsidP="001143E8">
      <w:r w:rsidRPr="008E27BE">
        <w:tab/>
        <w:t xml:space="preserve">5. a. Any operator who violates the standards for driver employment records established pursuant to subsection a. of section 4 of </w:t>
      </w:r>
      <w:r w:rsidRPr="008E27BE">
        <w:rPr>
          <w:rFonts w:ascii="Albertus Extra Bold" w:hAnsi="Albertus Extra Bold"/>
          <w:b/>
        </w:rPr>
        <w:t>[</w:t>
      </w:r>
      <w:r w:rsidRPr="008E27BE">
        <w:t>this act</w:t>
      </w:r>
      <w:r w:rsidRPr="008E27BE">
        <w:rPr>
          <w:rFonts w:ascii="Albertus Extra Bold" w:hAnsi="Albertus Extra Bold"/>
          <w:b/>
        </w:rPr>
        <w:t>]</w:t>
      </w:r>
      <w:r w:rsidRPr="008E27BE">
        <w:t xml:space="preserve"> </w:t>
      </w:r>
      <w:r w:rsidRPr="008E27BE">
        <w:rPr>
          <w:u w:val="single"/>
        </w:rPr>
        <w:t>P.L.1999, c.5 (C.39:</w:t>
      </w:r>
      <w:r w:rsidR="00852F71" w:rsidRPr="008E27BE">
        <w:rPr>
          <w:u w:val="single"/>
        </w:rPr>
        <w:t>3B-21)</w:t>
      </w:r>
      <w:r w:rsidRPr="008E27BE">
        <w:t xml:space="preserve">, or who fails to retain proper records for inspection as required, or who fails to make available any record or document required at the time of inspection, or who falsifies any record, or who fails to present or otherwise make available any school bus or buses due for inspection, </w:t>
      </w:r>
      <w:r w:rsidR="00B902E2" w:rsidRPr="008E27BE">
        <w:rPr>
          <w:u w:val="single"/>
        </w:rPr>
        <w:t>whether scheduled or unscheduled,</w:t>
      </w:r>
      <w:r w:rsidR="00B902E2" w:rsidRPr="008E27BE">
        <w:t xml:space="preserve"> </w:t>
      </w:r>
      <w:r w:rsidRPr="008E27BE">
        <w:t xml:space="preserve">as requested by an examiner, unless notification of the intent to withhold a bus or buses from an examiner is made in writing at least 24 </w:t>
      </w:r>
      <w:r w:rsidRPr="00476B18">
        <w:t xml:space="preserve">hours prior to the </w:t>
      </w:r>
      <w:r w:rsidR="00110B3C" w:rsidRPr="00476B18">
        <w:rPr>
          <w:rFonts w:ascii="Albertus Extra Bold" w:hAnsi="Albertus Extra Bold"/>
          <w:b/>
        </w:rPr>
        <w:t>[</w:t>
      </w:r>
      <w:r w:rsidRPr="00476B18">
        <w:t>scheduled</w:t>
      </w:r>
      <w:r w:rsidR="00110B3C" w:rsidRPr="00476B18">
        <w:rPr>
          <w:rFonts w:ascii="Albertus Extra Bold" w:hAnsi="Albertus Extra Bold"/>
          <w:b/>
        </w:rPr>
        <w:t>]</w:t>
      </w:r>
      <w:r w:rsidR="00110B3C" w:rsidRPr="00476B18">
        <w:t xml:space="preserve"> </w:t>
      </w:r>
      <w:r w:rsidR="00110B3C" w:rsidRPr="00476B18">
        <w:rPr>
          <w:u w:val="single"/>
        </w:rPr>
        <w:t>time of</w:t>
      </w:r>
      <w:r w:rsidRPr="00476B18">
        <w:t xml:space="preserve"> inspection, shall be fined </w:t>
      </w:r>
      <w:r w:rsidR="00DC4A99" w:rsidRPr="00476B18">
        <w:rPr>
          <w:rFonts w:ascii="Albertus Extra Bold" w:hAnsi="Albertus Extra Bold"/>
          <w:b/>
        </w:rPr>
        <w:t>[</w:t>
      </w:r>
      <w:r w:rsidRPr="00476B18">
        <w:t>not less than $50 and not more than $500 per violation,</w:t>
      </w:r>
      <w:r w:rsidR="00DC4A99" w:rsidRPr="00476B18">
        <w:rPr>
          <w:rFonts w:ascii="Albertus Extra Bold" w:hAnsi="Albertus Extra Bold"/>
          <w:b/>
        </w:rPr>
        <w:t>]</w:t>
      </w:r>
      <w:r w:rsidRPr="00476B18">
        <w:t xml:space="preserve"> in accordance with a schedule of fines to be established by the </w:t>
      </w:r>
      <w:r w:rsidR="00852F71" w:rsidRPr="00476B18">
        <w:rPr>
          <w:rFonts w:ascii="Albertus Extra Bold" w:hAnsi="Albertus Extra Bold"/>
          <w:b/>
        </w:rPr>
        <w:t>[</w:t>
      </w:r>
      <w:r w:rsidRPr="00476B18">
        <w:t>director</w:t>
      </w:r>
      <w:r w:rsidR="00852F71" w:rsidRPr="00476B18">
        <w:rPr>
          <w:rFonts w:ascii="Albertus Extra Bold" w:hAnsi="Albertus Extra Bold"/>
          <w:b/>
        </w:rPr>
        <w:t>]</w:t>
      </w:r>
      <w:r w:rsidR="00852F71" w:rsidRPr="00476B18">
        <w:t xml:space="preserve"> </w:t>
      </w:r>
      <w:r w:rsidR="00852F71" w:rsidRPr="00476B18">
        <w:rPr>
          <w:u w:val="single"/>
        </w:rPr>
        <w:t>chief administrator</w:t>
      </w:r>
      <w:r w:rsidR="00DC4A99" w:rsidRPr="00476B18">
        <w:rPr>
          <w:u w:val="single"/>
        </w:rPr>
        <w:t>; provided</w:t>
      </w:r>
      <w:r w:rsidR="009E098C" w:rsidRPr="00476B18">
        <w:rPr>
          <w:u w:val="single"/>
        </w:rPr>
        <w:t xml:space="preserve"> that </w:t>
      </w:r>
      <w:r w:rsidR="00C657A6" w:rsidRPr="00476B18">
        <w:rPr>
          <w:u w:val="single"/>
        </w:rPr>
        <w:t>if an</w:t>
      </w:r>
      <w:r w:rsidR="00AB5BE3" w:rsidRPr="00476B18">
        <w:rPr>
          <w:u w:val="single"/>
        </w:rPr>
        <w:t xml:space="preserve"> operator provides pupil transportation services under</w:t>
      </w:r>
      <w:r w:rsidR="0003421D" w:rsidRPr="00476B18">
        <w:rPr>
          <w:u w:val="single"/>
        </w:rPr>
        <w:t xml:space="preserve"> contract </w:t>
      </w:r>
      <w:r w:rsidR="00AB5BE3" w:rsidRPr="00476B18">
        <w:rPr>
          <w:u w:val="single"/>
        </w:rPr>
        <w:t>with</w:t>
      </w:r>
      <w:r w:rsidR="0003421D" w:rsidRPr="00476B18">
        <w:rPr>
          <w:u w:val="single"/>
        </w:rPr>
        <w:t xml:space="preserve"> a board of education</w:t>
      </w:r>
      <w:r w:rsidR="009E098C" w:rsidRPr="00476B18">
        <w:rPr>
          <w:u w:val="single"/>
        </w:rPr>
        <w:t>, the fine</w:t>
      </w:r>
      <w:r w:rsidR="00B616C0" w:rsidRPr="00476B18">
        <w:rPr>
          <w:u w:val="single"/>
        </w:rPr>
        <w:t xml:space="preserve"> for a first</w:t>
      </w:r>
      <w:r w:rsidR="00C657A6" w:rsidRPr="00476B18">
        <w:rPr>
          <w:u w:val="single"/>
        </w:rPr>
        <w:t xml:space="preserve"> violation</w:t>
      </w:r>
      <w:r w:rsidR="009E098C" w:rsidRPr="00476B18">
        <w:rPr>
          <w:u w:val="single"/>
        </w:rPr>
        <w:t xml:space="preserve"> shall </w:t>
      </w:r>
      <w:r w:rsidR="008436C0" w:rsidRPr="00476B18">
        <w:rPr>
          <w:u w:val="single"/>
        </w:rPr>
        <w:t xml:space="preserve">not </w:t>
      </w:r>
      <w:r w:rsidR="009E098C" w:rsidRPr="00476B18">
        <w:rPr>
          <w:u w:val="single"/>
        </w:rPr>
        <w:t>be</w:t>
      </w:r>
      <w:r w:rsidR="00DC4A99" w:rsidRPr="00476B18">
        <w:rPr>
          <w:u w:val="single"/>
        </w:rPr>
        <w:t xml:space="preserve"> more than</w:t>
      </w:r>
      <w:r w:rsidR="00D771F2" w:rsidRPr="00476B18">
        <w:rPr>
          <w:u w:val="single"/>
        </w:rPr>
        <w:t xml:space="preserve"> one</w:t>
      </w:r>
      <w:r w:rsidR="009E098C" w:rsidRPr="00476B18">
        <w:rPr>
          <w:u w:val="single"/>
        </w:rPr>
        <w:t xml:space="preserve"> percent of the value of the contract</w:t>
      </w:r>
      <w:r w:rsidR="00B616C0" w:rsidRPr="00476B18">
        <w:rPr>
          <w:u w:val="single"/>
        </w:rPr>
        <w:t>, the fine for a second</w:t>
      </w:r>
      <w:r w:rsidR="00F614CD" w:rsidRPr="00476B18">
        <w:rPr>
          <w:u w:val="single"/>
        </w:rPr>
        <w:t xml:space="preserve"> occurrence of the same</w:t>
      </w:r>
      <w:r w:rsidR="00B616C0" w:rsidRPr="00476B18">
        <w:rPr>
          <w:u w:val="single"/>
        </w:rPr>
        <w:t xml:space="preserve"> violation </w:t>
      </w:r>
      <w:r w:rsidR="00602126" w:rsidRPr="00476B18">
        <w:rPr>
          <w:u w:val="single"/>
        </w:rPr>
        <w:t>shall</w:t>
      </w:r>
      <w:r w:rsidR="00B616C0" w:rsidRPr="00476B18">
        <w:rPr>
          <w:u w:val="single"/>
        </w:rPr>
        <w:t xml:space="preserve"> not </w:t>
      </w:r>
      <w:r w:rsidR="00602126" w:rsidRPr="00476B18">
        <w:rPr>
          <w:u w:val="single"/>
        </w:rPr>
        <w:t xml:space="preserve">be </w:t>
      </w:r>
      <w:r w:rsidR="00B616C0" w:rsidRPr="00476B18">
        <w:rPr>
          <w:u w:val="single"/>
        </w:rPr>
        <w:t>more than five percent of the value of the contract, and the fine for a third and any subsequent</w:t>
      </w:r>
      <w:r w:rsidR="00F614CD" w:rsidRPr="00476B18">
        <w:rPr>
          <w:u w:val="single"/>
        </w:rPr>
        <w:t xml:space="preserve"> occurrence of the same</w:t>
      </w:r>
      <w:r w:rsidR="00B616C0" w:rsidRPr="00476B18">
        <w:rPr>
          <w:u w:val="single"/>
        </w:rPr>
        <w:t xml:space="preserve"> violation</w:t>
      </w:r>
      <w:r w:rsidR="0081216D" w:rsidRPr="00476B18">
        <w:rPr>
          <w:u w:val="single"/>
        </w:rPr>
        <w:t xml:space="preserve"> </w:t>
      </w:r>
      <w:r w:rsidR="00602126" w:rsidRPr="00476B18">
        <w:rPr>
          <w:u w:val="single"/>
        </w:rPr>
        <w:t>shall</w:t>
      </w:r>
      <w:r w:rsidR="00B616C0" w:rsidRPr="00476B18">
        <w:rPr>
          <w:u w:val="single"/>
        </w:rPr>
        <w:t xml:space="preserve"> not</w:t>
      </w:r>
      <w:r w:rsidR="00602126" w:rsidRPr="00476B18">
        <w:rPr>
          <w:u w:val="single"/>
        </w:rPr>
        <w:t xml:space="preserve"> be</w:t>
      </w:r>
      <w:r w:rsidR="00B616C0" w:rsidRPr="00476B18">
        <w:rPr>
          <w:u w:val="single"/>
        </w:rPr>
        <w:t xml:space="preserve"> more than 10 percent of the value of the contract</w:t>
      </w:r>
      <w:r w:rsidR="00F00DEF" w:rsidRPr="00476B18">
        <w:t>.</w:t>
      </w:r>
      <w:r w:rsidR="00477A15" w:rsidRPr="00476B18">
        <w:t xml:space="preserve">  </w:t>
      </w:r>
      <w:r w:rsidRPr="00476B18">
        <w:t xml:space="preserve">The </w:t>
      </w:r>
      <w:r w:rsidR="00852F71" w:rsidRPr="00476B18">
        <w:rPr>
          <w:rFonts w:ascii="Albertus Extra Bold" w:hAnsi="Albertus Extra Bold"/>
          <w:b/>
        </w:rPr>
        <w:t>[</w:t>
      </w:r>
      <w:r w:rsidRPr="00476B18">
        <w:t>director</w:t>
      </w:r>
      <w:r w:rsidR="00852F71" w:rsidRPr="00476B18">
        <w:rPr>
          <w:rFonts w:ascii="Albertus Extra Bold" w:hAnsi="Albertus Extra Bold"/>
          <w:b/>
        </w:rPr>
        <w:t>]</w:t>
      </w:r>
      <w:r w:rsidR="00852F71" w:rsidRPr="00476B18">
        <w:t xml:space="preserve"> </w:t>
      </w:r>
      <w:r w:rsidR="00852F71" w:rsidRPr="00476B18">
        <w:rPr>
          <w:u w:val="single"/>
        </w:rPr>
        <w:t>chief administrator</w:t>
      </w:r>
      <w:r w:rsidRPr="00476B18">
        <w:t xml:space="preserve"> shall waive the requirement of notice upon a showing of good cause by an operator.  A bus withheld</w:t>
      </w:r>
      <w:r>
        <w:t xml:space="preserve"> from an examiner pursuant to this section shall be inspected within 30 days of the date of the originally scheduled inspection, unless otherwise agreed by the operator and the </w:t>
      </w:r>
      <w:r w:rsidR="00852F71" w:rsidRPr="00852F71">
        <w:rPr>
          <w:rFonts w:ascii="Albertus Extra Bold" w:hAnsi="Albertus Extra Bold"/>
          <w:b/>
        </w:rPr>
        <w:t>[</w:t>
      </w:r>
      <w:r>
        <w:t>director</w:t>
      </w:r>
      <w:r w:rsidR="00852F71" w:rsidRPr="00852F71">
        <w:rPr>
          <w:rFonts w:ascii="Albertus Extra Bold" w:hAnsi="Albertus Extra Bold"/>
          <w:b/>
        </w:rPr>
        <w:t>]</w:t>
      </w:r>
      <w:r w:rsidR="00852F71">
        <w:t xml:space="preserve"> </w:t>
      </w:r>
      <w:r w:rsidR="00852F71">
        <w:rPr>
          <w:u w:val="single"/>
        </w:rPr>
        <w:t>chief administrator</w:t>
      </w:r>
      <w:r>
        <w:t>. The operator shall be responsible for all fines.</w:t>
      </w:r>
    </w:p>
    <w:p w14:paraId="0E153360" w14:textId="2EC5F412" w:rsidR="001143E8" w:rsidRDefault="001143E8" w:rsidP="001143E8">
      <w:r>
        <w:lastRenderedPageBreak/>
        <w:tab/>
        <w:t>Nothing in this subsection shall be deemed to preclude any other enforcement actions provided by law.</w:t>
      </w:r>
    </w:p>
    <w:p w14:paraId="7B311F37" w14:textId="03E9E671" w:rsidR="00F00DEF" w:rsidRPr="00F00DEF" w:rsidRDefault="00F00DEF" w:rsidP="001143E8">
      <w:pPr>
        <w:rPr>
          <w:u w:val="single"/>
        </w:rPr>
      </w:pPr>
      <w:r>
        <w:tab/>
      </w:r>
      <w:r>
        <w:rPr>
          <w:u w:val="single"/>
        </w:rPr>
        <w:t>N</w:t>
      </w:r>
      <w:r w:rsidR="00067DB6">
        <w:rPr>
          <w:u w:val="single"/>
        </w:rPr>
        <w:t>othing in this subsection</w:t>
      </w:r>
      <w:r>
        <w:rPr>
          <w:u w:val="single"/>
        </w:rPr>
        <w:t xml:space="preserve"> shall be deemed to allow an operator to withhold a school bus from an unscheduled school bus inspection.</w:t>
      </w:r>
    </w:p>
    <w:p w14:paraId="5E60957B" w14:textId="77777777" w:rsidR="001143E8" w:rsidRDefault="001143E8" w:rsidP="001143E8">
      <w:r>
        <w:tab/>
        <w:t>b.</w:t>
      </w:r>
      <w:r>
        <w:tab/>
        <w:t xml:space="preserve">Any fine imposed pursuant to the provisions of this section may be collected, with costs, in a summary proceeding pursuant to </w:t>
      </w:r>
      <w:r w:rsidR="00852F71" w:rsidRPr="00852F71">
        <w:rPr>
          <w:rFonts w:ascii="Albertus Extra Bold" w:hAnsi="Albertus Extra Bold"/>
          <w:b/>
        </w:rPr>
        <w:t>[</w:t>
      </w:r>
      <w:r>
        <w:t>"the penalty enforcement law," N.J.S.2A:58-1 et seq</w:t>
      </w:r>
      <w:r w:rsidR="00852F71" w:rsidRPr="00852F71">
        <w:rPr>
          <w:rFonts w:ascii="Albertus Extra Bold" w:hAnsi="Albertus Extra Bold"/>
          <w:b/>
        </w:rPr>
        <w:t>]</w:t>
      </w:r>
      <w:r w:rsidR="00852F71">
        <w:t xml:space="preserve"> </w:t>
      </w:r>
      <w:r w:rsidR="00852F71">
        <w:rPr>
          <w:u w:val="single"/>
        </w:rPr>
        <w:t>the “Penalty Enforcement Law of 1999,” P.L.1999, c.274 (C.2A:58:10 et seq.)</w:t>
      </w:r>
      <w:r>
        <w:t xml:space="preserve">.  The Superior Court or municipal court of the county or municipality in which the violation occurs or in which the operator resides or has a place of business or principal office in this State, shall have jurisdiction to enforce the provisions of </w:t>
      </w:r>
      <w:r w:rsidR="00852F71" w:rsidRPr="00852F71">
        <w:rPr>
          <w:rFonts w:ascii="Albertus Extra Bold" w:hAnsi="Albertus Extra Bold"/>
          <w:b/>
        </w:rPr>
        <w:t>[</w:t>
      </w:r>
      <w:r>
        <w:t>"the penalty enforcement law"</w:t>
      </w:r>
      <w:r w:rsidR="00852F71" w:rsidRPr="00852F71">
        <w:rPr>
          <w:rFonts w:ascii="Albertus Extra Bold" w:hAnsi="Albertus Extra Bold"/>
          <w:b/>
        </w:rPr>
        <w:t>]</w:t>
      </w:r>
      <w:r w:rsidR="00852F71">
        <w:t xml:space="preserve"> </w:t>
      </w:r>
      <w:r w:rsidR="00852F71">
        <w:rPr>
          <w:u w:val="single"/>
        </w:rPr>
        <w:t>the “Penalty Enforcement Law of 1999,” P.L.1999, c.274 (C.2A:58-10 et seq.)</w:t>
      </w:r>
      <w:r>
        <w:t xml:space="preserve"> in connection with any violation of </w:t>
      </w:r>
      <w:r w:rsidR="00852F71" w:rsidRPr="00852F71">
        <w:rPr>
          <w:rFonts w:ascii="Albertus Extra Bold" w:hAnsi="Albertus Extra Bold"/>
          <w:b/>
        </w:rPr>
        <w:t>[</w:t>
      </w:r>
      <w:r>
        <w:t>this act</w:t>
      </w:r>
      <w:r w:rsidR="00852F71" w:rsidRPr="00852F71">
        <w:rPr>
          <w:rFonts w:ascii="Albertus Extra Bold" w:hAnsi="Albertus Extra Bold"/>
          <w:b/>
        </w:rPr>
        <w:t>]</w:t>
      </w:r>
      <w:r w:rsidR="00852F71">
        <w:t xml:space="preserve"> </w:t>
      </w:r>
      <w:r w:rsidR="00852F71">
        <w:rPr>
          <w:u w:val="single"/>
        </w:rPr>
        <w:t>the “School Bus Enhanced Safety Inspection Act,” P.L.1999, c.5 (C.39:3B-18 et seq.)</w:t>
      </w:r>
      <w:r>
        <w:t>.</w:t>
      </w:r>
    </w:p>
    <w:p w14:paraId="3A5384F2" w14:textId="2668B148" w:rsidR="001143E8" w:rsidRDefault="001143E8" w:rsidP="001143E8">
      <w:r>
        <w:tab/>
        <w:t xml:space="preserve">The </w:t>
      </w:r>
      <w:r w:rsidR="00E97E40" w:rsidRPr="00E97E40">
        <w:rPr>
          <w:rFonts w:ascii="Albertus Extra Bold" w:hAnsi="Albertus Extra Bold"/>
          <w:b/>
        </w:rPr>
        <w:t>[</w:t>
      </w:r>
      <w:r>
        <w:t>director</w:t>
      </w:r>
      <w:r w:rsidR="00E97E40" w:rsidRPr="00E97E40">
        <w:rPr>
          <w:rFonts w:ascii="Albertus Extra Bold" w:hAnsi="Albertus Extra Bold"/>
          <w:b/>
        </w:rPr>
        <w:t>]</w:t>
      </w:r>
      <w:r w:rsidR="00E97E40">
        <w:t xml:space="preserve"> </w:t>
      </w:r>
      <w:r w:rsidR="00E97E40">
        <w:rPr>
          <w:u w:val="single"/>
        </w:rPr>
        <w:t>chief administrator</w:t>
      </w:r>
      <w:r>
        <w:t xml:space="preserve"> or any duly authorized representative of the </w:t>
      </w:r>
      <w:r w:rsidR="00E97E40" w:rsidRPr="00E97E40">
        <w:rPr>
          <w:rFonts w:ascii="Albertus Extra Bold" w:hAnsi="Albertus Extra Bold"/>
          <w:b/>
        </w:rPr>
        <w:t>[</w:t>
      </w:r>
      <w:r>
        <w:t>director</w:t>
      </w:r>
      <w:r w:rsidR="00E97E40" w:rsidRPr="00E97E40">
        <w:rPr>
          <w:rFonts w:ascii="Albertus Extra Bold" w:hAnsi="Albertus Extra Bold"/>
          <w:b/>
        </w:rPr>
        <w:t>]</w:t>
      </w:r>
      <w:r w:rsidR="00E97E40">
        <w:t xml:space="preserve"> </w:t>
      </w:r>
      <w:r w:rsidR="00E97E40">
        <w:rPr>
          <w:u w:val="single"/>
        </w:rPr>
        <w:t>chief administrator</w:t>
      </w:r>
      <w:r>
        <w:t xml:space="preserve"> may issue a summons and complaint returnable in any court of competent jurisdiction for a violation of </w:t>
      </w:r>
      <w:r w:rsidR="00E97E40" w:rsidRPr="00E97E40">
        <w:rPr>
          <w:rFonts w:ascii="Albertus Extra Bold" w:hAnsi="Albertus Extra Bold"/>
          <w:b/>
        </w:rPr>
        <w:t>[</w:t>
      </w:r>
      <w:r>
        <w:t>this act</w:t>
      </w:r>
      <w:r w:rsidR="00E97E40" w:rsidRPr="00E97E40">
        <w:rPr>
          <w:rFonts w:ascii="Albertus Extra Bold" w:hAnsi="Albertus Extra Bold"/>
          <w:b/>
        </w:rPr>
        <w:t>]</w:t>
      </w:r>
      <w:r w:rsidR="00E97E40">
        <w:t xml:space="preserve"> </w:t>
      </w:r>
      <w:r w:rsidR="00E97E40">
        <w:rPr>
          <w:u w:val="single"/>
        </w:rPr>
        <w:t>the “School Bus Enhanced Safety Inspection Act,” P.L.1999, c.5 (C.39:3B-18 et seq.)</w:t>
      </w:r>
      <w:r>
        <w:t xml:space="preserve"> or any rule or regulation adopted pursuant to </w:t>
      </w:r>
      <w:r w:rsidR="00E97E40" w:rsidRPr="00E97E40">
        <w:rPr>
          <w:rFonts w:ascii="Albertus Extra Bold" w:hAnsi="Albertus Extra Bold"/>
          <w:b/>
        </w:rPr>
        <w:t>[</w:t>
      </w:r>
      <w:r>
        <w:t>this act</w:t>
      </w:r>
      <w:r w:rsidR="00E97E40" w:rsidRPr="00E97E40">
        <w:rPr>
          <w:rFonts w:ascii="Albertus Extra Bold" w:hAnsi="Albertus Extra Bold"/>
          <w:b/>
        </w:rPr>
        <w:t>]</w:t>
      </w:r>
      <w:r w:rsidR="00E97E40">
        <w:t xml:space="preserve"> </w:t>
      </w:r>
      <w:r w:rsidR="00E97E40">
        <w:rPr>
          <w:u w:val="single"/>
        </w:rPr>
        <w:t>the “School Bus Enhanced Safety Inspection Act,” P</w:t>
      </w:r>
      <w:r w:rsidR="00F07BC8">
        <w:rPr>
          <w:u w:val="single"/>
        </w:rPr>
        <w:t>.L.1999, c.5 (C.39:3B-18 et seq.</w:t>
      </w:r>
      <w:r w:rsidR="00E97E40">
        <w:rPr>
          <w:u w:val="single"/>
        </w:rPr>
        <w:t>)</w:t>
      </w:r>
      <w:r>
        <w:t xml:space="preserve">.  A municipal, county, or State prosecutor is authorized to assist the </w:t>
      </w:r>
      <w:r w:rsidR="00B112E2" w:rsidRPr="00B112E2">
        <w:rPr>
          <w:rFonts w:ascii="Albertus Extra Bold" w:hAnsi="Albertus Extra Bold"/>
          <w:b/>
        </w:rPr>
        <w:t>[</w:t>
      </w:r>
      <w:r>
        <w:t>director</w:t>
      </w:r>
      <w:r w:rsidR="00B112E2" w:rsidRPr="00B112E2">
        <w:rPr>
          <w:rFonts w:ascii="Albertus Extra Bold" w:hAnsi="Albertus Extra Bold"/>
          <w:b/>
        </w:rPr>
        <w:t>]</w:t>
      </w:r>
      <w:r w:rsidR="00B112E2">
        <w:t xml:space="preserve"> </w:t>
      </w:r>
      <w:r w:rsidR="00B112E2">
        <w:rPr>
          <w:u w:val="single"/>
        </w:rPr>
        <w:t>chief administrator</w:t>
      </w:r>
      <w:r>
        <w:t xml:space="preserve"> in the enforcement of </w:t>
      </w:r>
      <w:r w:rsidR="00B112E2" w:rsidRPr="00B112E2">
        <w:rPr>
          <w:rFonts w:ascii="Albertus Extra Bold" w:hAnsi="Albertus Extra Bold"/>
          <w:b/>
        </w:rPr>
        <w:t>[</w:t>
      </w:r>
      <w:r>
        <w:t>this act</w:t>
      </w:r>
      <w:r w:rsidR="00B112E2" w:rsidRPr="00B112E2">
        <w:rPr>
          <w:rFonts w:ascii="Albertus Extra Bold" w:hAnsi="Albertus Extra Bold"/>
          <w:b/>
        </w:rPr>
        <w:t>]</w:t>
      </w:r>
      <w:r w:rsidR="00B112E2">
        <w:t xml:space="preserve"> </w:t>
      </w:r>
      <w:r w:rsidR="00B112E2">
        <w:rPr>
          <w:u w:val="single"/>
        </w:rPr>
        <w:t>the “School Bus Enhanced Safety Inspection Act,” P.L.1999, c.5 (C.39:3B-18 et seq.)</w:t>
      </w:r>
      <w:r>
        <w:t xml:space="preserve">.  The </w:t>
      </w:r>
      <w:r w:rsidR="00B112E2" w:rsidRPr="00B112E2">
        <w:rPr>
          <w:rFonts w:ascii="Albertus Extra Bold" w:hAnsi="Albertus Extra Bold"/>
          <w:b/>
        </w:rPr>
        <w:t>[</w:t>
      </w:r>
      <w:r>
        <w:t>director</w:t>
      </w:r>
      <w:r w:rsidR="00B112E2" w:rsidRPr="00B112E2">
        <w:rPr>
          <w:rFonts w:ascii="Albertus Extra Bold" w:hAnsi="Albertus Extra Bold"/>
          <w:b/>
        </w:rPr>
        <w:t>]</w:t>
      </w:r>
      <w:r w:rsidR="00B112E2">
        <w:t xml:space="preserve"> </w:t>
      </w:r>
      <w:r w:rsidR="00B112E2">
        <w:rPr>
          <w:u w:val="single"/>
        </w:rPr>
        <w:t>chief administrator</w:t>
      </w:r>
      <w:r>
        <w:t xml:space="preserve"> may institute an action in the Superior Court for injunctive relief to prevent or restrain any violation of </w:t>
      </w:r>
      <w:r w:rsidR="00B112E2" w:rsidRPr="00B112E2">
        <w:rPr>
          <w:rFonts w:ascii="Albertus Extra Bold" w:hAnsi="Albertus Extra Bold"/>
          <w:b/>
        </w:rPr>
        <w:t>[</w:t>
      </w:r>
      <w:r>
        <w:t>this act</w:t>
      </w:r>
      <w:r w:rsidR="00B112E2" w:rsidRPr="00B112E2">
        <w:rPr>
          <w:rFonts w:ascii="Albertus Extra Bold" w:hAnsi="Albertus Extra Bold"/>
          <w:b/>
        </w:rPr>
        <w:t>]</w:t>
      </w:r>
      <w:r w:rsidR="00B112E2">
        <w:t xml:space="preserve"> </w:t>
      </w:r>
      <w:r w:rsidR="00B112E2">
        <w:rPr>
          <w:u w:val="single"/>
        </w:rPr>
        <w:t>the “School Bus Enhanced Safety Inspection Act,” P.L.1999, c.5 (C.39:3B-18 et seq.)</w:t>
      </w:r>
      <w:r>
        <w:t xml:space="preserve">, or any rule or regulation adopted, or any administrative or judicial order issued, pursuant to </w:t>
      </w:r>
      <w:r w:rsidR="00B112E2" w:rsidRPr="00B112E2">
        <w:rPr>
          <w:rFonts w:ascii="Albertus Extra Bold" w:hAnsi="Albertus Extra Bold"/>
          <w:b/>
        </w:rPr>
        <w:t>[</w:t>
      </w:r>
      <w:r>
        <w:t>this act</w:t>
      </w:r>
      <w:r w:rsidR="00B112E2" w:rsidRPr="00B112E2">
        <w:rPr>
          <w:rFonts w:ascii="Albertus Extra Bold" w:hAnsi="Albertus Extra Bold"/>
          <w:b/>
        </w:rPr>
        <w:t>]</w:t>
      </w:r>
      <w:r w:rsidR="00B112E2">
        <w:t xml:space="preserve"> </w:t>
      </w:r>
      <w:r w:rsidR="00B112E2">
        <w:rPr>
          <w:u w:val="single"/>
        </w:rPr>
        <w:t>the “School Bus Enhanced Safety Inspection Act,” P.L.1999, c.5 (C.39:3B-18 et seq.)</w:t>
      </w:r>
      <w:r>
        <w:t>.</w:t>
      </w:r>
    </w:p>
    <w:p w14:paraId="31201C05" w14:textId="2B308249" w:rsidR="001143E8" w:rsidRDefault="001143E8" w:rsidP="001143E8">
      <w:r>
        <w:tab/>
        <w:t>c.</w:t>
      </w:r>
      <w:r>
        <w:tab/>
        <w:t xml:space="preserve">Any officer charged with the enforcement of State and municipal laws is authorized to assist the </w:t>
      </w:r>
      <w:r w:rsidR="00997244" w:rsidRPr="00997244">
        <w:rPr>
          <w:rFonts w:ascii="Albertus Extra Bold" w:hAnsi="Albertus Extra Bold"/>
          <w:b/>
        </w:rPr>
        <w:t>[</w:t>
      </w:r>
      <w:r>
        <w:t>director</w:t>
      </w:r>
      <w:r w:rsidR="00997244" w:rsidRPr="00997244">
        <w:rPr>
          <w:rFonts w:ascii="Albertus Extra Bold" w:hAnsi="Albertus Extra Bold"/>
          <w:b/>
        </w:rPr>
        <w:t>]</w:t>
      </w:r>
      <w:r w:rsidR="00997244">
        <w:t xml:space="preserve"> </w:t>
      </w:r>
      <w:r w:rsidR="00997244">
        <w:rPr>
          <w:u w:val="single"/>
        </w:rPr>
        <w:t>chief administrator</w:t>
      </w:r>
      <w:r>
        <w:t xml:space="preserve"> or any duly authorized representative of the </w:t>
      </w:r>
      <w:r w:rsidR="00997244" w:rsidRPr="00997244">
        <w:rPr>
          <w:rFonts w:ascii="Albertus Extra Bold" w:hAnsi="Albertus Extra Bold"/>
          <w:b/>
        </w:rPr>
        <w:t>[</w:t>
      </w:r>
      <w:r>
        <w:t>director</w:t>
      </w:r>
      <w:r w:rsidR="00997244" w:rsidRPr="00997244">
        <w:rPr>
          <w:rFonts w:ascii="Albertus Extra Bold" w:hAnsi="Albertus Extra Bold"/>
          <w:b/>
        </w:rPr>
        <w:t>]</w:t>
      </w:r>
      <w:r w:rsidR="00997244">
        <w:t xml:space="preserve"> </w:t>
      </w:r>
      <w:r w:rsidR="00997244">
        <w:rPr>
          <w:u w:val="single"/>
        </w:rPr>
        <w:t>chief administrator</w:t>
      </w:r>
      <w:r>
        <w:t xml:space="preserve"> in the enforcement of the provisions of </w:t>
      </w:r>
      <w:r w:rsidR="00997244" w:rsidRPr="00997244">
        <w:rPr>
          <w:rFonts w:ascii="Albertus Extra Bold" w:hAnsi="Albertus Extra Bold"/>
          <w:b/>
        </w:rPr>
        <w:t>[</w:t>
      </w:r>
      <w:r>
        <w:t>this act</w:t>
      </w:r>
      <w:r w:rsidR="00997244" w:rsidRPr="00997244">
        <w:rPr>
          <w:rFonts w:ascii="Albertus Extra Bold" w:hAnsi="Albertus Extra Bold"/>
          <w:b/>
        </w:rPr>
        <w:t>]</w:t>
      </w:r>
      <w:r w:rsidR="00997244">
        <w:t xml:space="preserve"> </w:t>
      </w:r>
      <w:r w:rsidR="00997244">
        <w:rPr>
          <w:u w:val="single"/>
        </w:rPr>
        <w:t>the “School Bus Enhanced Safety Inspection Act,” P.L.1999, c.5 (C.39:3B-18 et seq.)</w:t>
      </w:r>
      <w:r>
        <w:t xml:space="preserve">, or any rule or regulation adopted, or any administrative or judicial order issued, pursuant to </w:t>
      </w:r>
      <w:r w:rsidR="00997244" w:rsidRPr="00997244">
        <w:rPr>
          <w:rFonts w:ascii="Albertus Extra Bold" w:hAnsi="Albertus Extra Bold"/>
          <w:b/>
        </w:rPr>
        <w:t>[</w:t>
      </w:r>
      <w:r>
        <w:t>this act</w:t>
      </w:r>
      <w:r w:rsidR="00997244" w:rsidRPr="00997244">
        <w:rPr>
          <w:rFonts w:ascii="Albertus Extra Bold" w:hAnsi="Albertus Extra Bold"/>
          <w:b/>
        </w:rPr>
        <w:t>]</w:t>
      </w:r>
      <w:r w:rsidR="00997244">
        <w:t xml:space="preserve"> </w:t>
      </w:r>
      <w:r w:rsidR="00997244">
        <w:rPr>
          <w:u w:val="single"/>
        </w:rPr>
        <w:t>the “School Bus Enhanced Safety Inspection Act,” P.L.1999, c.5 (C.39:3B-18 et seq.)</w:t>
      </w:r>
      <w:r>
        <w:t>.</w:t>
      </w:r>
    </w:p>
    <w:p w14:paraId="1CCBA56F" w14:textId="74528B72" w:rsidR="001143E8" w:rsidRDefault="001143E8" w:rsidP="00686AEB">
      <w:r>
        <w:t>(cf: P.L.1999, c.5, s.5)</w:t>
      </w:r>
      <w:r w:rsidR="00453226">
        <w:br w:type="page"/>
      </w:r>
    </w:p>
    <w:p w14:paraId="4B964826" w14:textId="77777777" w:rsidR="001143E8" w:rsidRDefault="001143E8" w:rsidP="00686AEB">
      <w:r>
        <w:lastRenderedPageBreak/>
        <w:tab/>
        <w:t>4.  Section 6 of P.L.1999, c.5 (C.39:3B-23) is amended to read as follows:</w:t>
      </w:r>
    </w:p>
    <w:p w14:paraId="5F5AB5D1" w14:textId="03C03BB4" w:rsidR="001143E8" w:rsidRDefault="001143E8" w:rsidP="001143E8">
      <w:r>
        <w:tab/>
      </w:r>
      <w:r w:rsidRPr="004F1851">
        <w:t>6.</w:t>
      </w:r>
      <w:r w:rsidRPr="004F1851">
        <w:tab/>
        <w:t xml:space="preserve">Any school bus that fails an inspection based on out-of-service criteria as established by the </w:t>
      </w:r>
      <w:r w:rsidR="00966862" w:rsidRPr="00966862">
        <w:rPr>
          <w:rFonts w:ascii="Albertus Extra Bold" w:hAnsi="Albertus Extra Bold"/>
          <w:b/>
        </w:rPr>
        <w:t>[</w:t>
      </w:r>
      <w:r w:rsidRPr="004F1851">
        <w:t>director</w:t>
      </w:r>
      <w:r w:rsidR="00966862" w:rsidRPr="00966862">
        <w:rPr>
          <w:rFonts w:ascii="Albertus Extra Bold" w:hAnsi="Albertus Extra Bold"/>
          <w:b/>
        </w:rPr>
        <w:t>]</w:t>
      </w:r>
      <w:r w:rsidR="00966862">
        <w:t xml:space="preserve"> </w:t>
      </w:r>
      <w:r w:rsidR="00966862">
        <w:rPr>
          <w:u w:val="single"/>
        </w:rPr>
        <w:t>chief administrator</w:t>
      </w:r>
      <w:r w:rsidRPr="004F1851">
        <w:t xml:space="preserve"> shall be immediately removed from service</w:t>
      </w:r>
      <w:r w:rsidR="00966862">
        <w:rPr>
          <w:u w:val="single"/>
        </w:rPr>
        <w:t>, including any school bus inspected pursuant to the unscheduled school bus inspection program</w:t>
      </w:r>
      <w:r w:rsidR="00E8242F">
        <w:rPr>
          <w:u w:val="single"/>
        </w:rPr>
        <w:t xml:space="preserve"> that fails an inspection based on out-of-service criteria</w:t>
      </w:r>
      <w:r w:rsidR="000E7EB3">
        <w:rPr>
          <w:u w:val="single"/>
        </w:rPr>
        <w:t xml:space="preserve"> established by the chief administrator</w:t>
      </w:r>
      <w:r w:rsidRPr="004F1851">
        <w:t>.</w:t>
      </w:r>
    </w:p>
    <w:p w14:paraId="35FDEEDD" w14:textId="77777777" w:rsidR="001143E8" w:rsidRDefault="001143E8" w:rsidP="00686AEB">
      <w:r>
        <w:t>(cf: P.L.1999, c.5, s.6)</w:t>
      </w:r>
    </w:p>
    <w:p w14:paraId="69C16940" w14:textId="77777777" w:rsidR="001143E8" w:rsidRPr="00D71D68" w:rsidRDefault="001143E8" w:rsidP="00686AEB"/>
    <w:p w14:paraId="3BEFBBB4" w14:textId="77777777" w:rsidR="000355C5" w:rsidRDefault="00686AEB" w:rsidP="00686AEB">
      <w:r>
        <w:tab/>
      </w:r>
      <w:r w:rsidR="001143E8">
        <w:t>5</w:t>
      </w:r>
      <w:r w:rsidR="00250DA5">
        <w:t>.</w:t>
      </w:r>
      <w:r w:rsidR="00250DA5">
        <w:tab/>
      </w:r>
      <w:r w:rsidR="000355C5">
        <w:t>(New section)  Six years after the effective date of P.L.    , c.    (C.        ) (pending before the Legislature as this bill), the Chief Administrator of the New Jersey Motor Vehicle Commission shall prepare and submit a report to the Governor, and pursuant to section 2 of P.L.1991, c.164 (C.52:14-19.1), to the Legislature detailing the results of the unscheduled school bu</w:t>
      </w:r>
      <w:r w:rsidR="007721CF">
        <w:t>s inspection program and providing</w:t>
      </w:r>
      <w:r w:rsidR="000355C5">
        <w:t xml:space="preserve"> recommendations to improve the program.</w:t>
      </w:r>
    </w:p>
    <w:p w14:paraId="7700C11A" w14:textId="77777777" w:rsidR="000355C5" w:rsidRDefault="000355C5" w:rsidP="00686AEB"/>
    <w:p w14:paraId="72FD050B" w14:textId="77777777" w:rsidR="00686AEB" w:rsidRPr="00AA7880" w:rsidRDefault="001143E8" w:rsidP="00686AEB">
      <w:r>
        <w:tab/>
        <w:t>6</w:t>
      </w:r>
      <w:r w:rsidR="000355C5">
        <w:t>.</w:t>
      </w:r>
      <w:r w:rsidR="000355C5">
        <w:tab/>
      </w:r>
      <w:r w:rsidR="00E82C64">
        <w:t>This act shall take effect</w:t>
      </w:r>
      <w:r w:rsidR="00250DA5">
        <w:t xml:space="preserve"> immediately.</w:t>
      </w:r>
    </w:p>
    <w:p w14:paraId="6FB767E9" w14:textId="77777777" w:rsidR="00686AEB" w:rsidRDefault="00686AEB" w:rsidP="00686AEB"/>
    <w:p w14:paraId="6A1A4BA8" w14:textId="77777777" w:rsidR="000925E4" w:rsidRPr="00CE7BD8" w:rsidRDefault="000925E4" w:rsidP="00686AEB"/>
    <w:p w14:paraId="0DD5492C" w14:textId="77777777" w:rsidR="00686AEB" w:rsidRPr="00AA7880" w:rsidRDefault="00686AEB" w:rsidP="00686AEB">
      <w:pPr>
        <w:jc w:val="center"/>
      </w:pPr>
      <w:r w:rsidRPr="00D71D68">
        <w:t>STATEMENT</w:t>
      </w:r>
    </w:p>
    <w:p w14:paraId="4A64C7FE" w14:textId="77777777" w:rsidR="00686AEB" w:rsidRDefault="00686AEB" w:rsidP="00686AEB"/>
    <w:p w14:paraId="6FECB4A5" w14:textId="77777777" w:rsidR="0077692C" w:rsidRDefault="0077692C" w:rsidP="0077692C">
      <w:r>
        <w:tab/>
        <w:t>This bill amends the “School Bus Enhanced Safety Inspection Act” to require the Chief Administrator of the New Jersey Motor Vehicle Commission (commission) to establish an unscheduled school bus inspection program in addition to an in-terminal school bus inspection program.  Under the bill, the commission is required to conduct unannounced inspections of a certain percentage of all school buses per calendar year as follows:</w:t>
      </w:r>
    </w:p>
    <w:p w14:paraId="66DB0B2F" w14:textId="77777777" w:rsidR="0077692C" w:rsidRDefault="0077692C" w:rsidP="0077692C">
      <w:pPr>
        <w:pStyle w:val="ListParagraph"/>
        <w:numPr>
          <w:ilvl w:val="0"/>
          <w:numId w:val="1"/>
        </w:numPr>
      </w:pPr>
      <w:r>
        <w:t>five percent of all school buses in the first calendar year;</w:t>
      </w:r>
    </w:p>
    <w:p w14:paraId="7C4903FB" w14:textId="77777777" w:rsidR="0077692C" w:rsidRDefault="0077692C" w:rsidP="0077692C">
      <w:pPr>
        <w:pStyle w:val="ListParagraph"/>
        <w:numPr>
          <w:ilvl w:val="0"/>
          <w:numId w:val="1"/>
        </w:numPr>
      </w:pPr>
      <w:r>
        <w:t>10 percent of all school buses in the second calendar year;</w:t>
      </w:r>
    </w:p>
    <w:p w14:paraId="182AA255" w14:textId="77777777" w:rsidR="0077692C" w:rsidRDefault="0077692C" w:rsidP="0077692C">
      <w:pPr>
        <w:pStyle w:val="ListParagraph"/>
        <w:numPr>
          <w:ilvl w:val="0"/>
          <w:numId w:val="1"/>
        </w:numPr>
      </w:pPr>
      <w:r>
        <w:t>15 percent of all school buses in the third calendar year;</w:t>
      </w:r>
    </w:p>
    <w:p w14:paraId="36A24AF4" w14:textId="77777777" w:rsidR="0077692C" w:rsidRDefault="0077692C" w:rsidP="0077692C">
      <w:pPr>
        <w:pStyle w:val="ListParagraph"/>
        <w:numPr>
          <w:ilvl w:val="0"/>
          <w:numId w:val="1"/>
        </w:numPr>
      </w:pPr>
      <w:r>
        <w:t>20 percent of all school buses in the fourth calendar year;</w:t>
      </w:r>
    </w:p>
    <w:p w14:paraId="0B2255B3" w14:textId="77777777" w:rsidR="0077692C" w:rsidRDefault="0077692C" w:rsidP="0077692C">
      <w:pPr>
        <w:pStyle w:val="ListParagraph"/>
        <w:numPr>
          <w:ilvl w:val="0"/>
          <w:numId w:val="1"/>
        </w:numPr>
      </w:pPr>
      <w:r>
        <w:t>25 percent of all school buses in the fifth calendar year; and</w:t>
      </w:r>
    </w:p>
    <w:p w14:paraId="3F3E6C73" w14:textId="69CB972C" w:rsidR="0077692C" w:rsidRPr="007C1457" w:rsidRDefault="0077692C" w:rsidP="0077692C">
      <w:pPr>
        <w:pStyle w:val="ListParagraph"/>
        <w:numPr>
          <w:ilvl w:val="0"/>
          <w:numId w:val="1"/>
        </w:numPr>
      </w:pPr>
      <w:r>
        <w:t>an amount to be determined by the chief a</w:t>
      </w:r>
      <w:r w:rsidR="00127988">
        <w:t>dministrator</w:t>
      </w:r>
      <w:r>
        <w:t xml:space="preserve"> in the </w:t>
      </w:r>
      <w:r w:rsidRPr="007C1457">
        <w:t>sixth calendar year and thereafter, but the commission is r</w:t>
      </w:r>
      <w:r w:rsidR="00C657A6" w:rsidRPr="007C1457">
        <w:t>equired to inspect at least 25</w:t>
      </w:r>
      <w:r w:rsidRPr="007C1457">
        <w:t xml:space="preserve"> percent of all school buses under the unscheduled school bus inspection program in the sixth calendar year and thereafter.</w:t>
      </w:r>
    </w:p>
    <w:p w14:paraId="2E0FEBDB" w14:textId="4E7010D0" w:rsidR="00C657A6" w:rsidRDefault="0077692C" w:rsidP="0077692C">
      <w:r w:rsidRPr="007C1457">
        <w:tab/>
        <w:t>The commis</w:t>
      </w:r>
      <w:r w:rsidR="00373804" w:rsidRPr="007C1457">
        <w:t>sion is not required to conduct</w:t>
      </w:r>
      <w:r w:rsidR="00C657A6" w:rsidRPr="007C1457">
        <w:t xml:space="preserve"> or prohibited from conducting</w:t>
      </w:r>
      <w:r w:rsidRPr="007C1457">
        <w:t xml:space="preserve"> unscheduled school bus inspections at the facility of the school bus operator.  Under</w:t>
      </w:r>
      <w:r>
        <w:t xml:space="preserve"> the bill, certain records are to be made available to commission inspectors during each unscheduled school bus inspection, in addition to each in-terminal inspection</w:t>
      </w:r>
      <w:r w:rsidR="00DE7604">
        <w:t xml:space="preserve">, and </w:t>
      </w:r>
      <w:r w:rsidR="00426813">
        <w:t>an unscheduled inspection is</w:t>
      </w:r>
      <w:r w:rsidR="00DE7604">
        <w:t xml:space="preserve"> to include </w:t>
      </w:r>
      <w:r w:rsidR="00426813">
        <w:t xml:space="preserve">an </w:t>
      </w:r>
      <w:r w:rsidR="00DE7604">
        <w:t>emissions inspectio</w:t>
      </w:r>
      <w:r w:rsidR="00426813">
        <w:t>n</w:t>
      </w:r>
      <w:r>
        <w:t xml:space="preserve">.  </w:t>
      </w:r>
    </w:p>
    <w:p w14:paraId="3C41E48A" w14:textId="5BD5AAA8" w:rsidR="00C657A6" w:rsidRPr="006C7712" w:rsidRDefault="00C657A6" w:rsidP="0077692C">
      <w:r>
        <w:tab/>
      </w:r>
      <w:r w:rsidRPr="007C1457">
        <w:t>The bill changes the fine for certain violations under the “School Bus Enhanced Safety Inspection Act” from</w:t>
      </w:r>
      <w:r w:rsidR="0002108F" w:rsidRPr="007C1457">
        <w:t xml:space="preserve"> a fine of</w:t>
      </w:r>
      <w:r w:rsidR="00287F78" w:rsidRPr="007C1457">
        <w:t xml:space="preserve"> not less than </w:t>
      </w:r>
      <w:r w:rsidR="00287F78" w:rsidRPr="007C1457">
        <w:lastRenderedPageBreak/>
        <w:t>$50 or</w:t>
      </w:r>
      <w:r w:rsidRPr="007C1457">
        <w:t xml:space="preserve"> </w:t>
      </w:r>
      <w:r w:rsidRPr="006C7712">
        <w:t xml:space="preserve">more than $500 per violation to an amount to be determined by the chief administrator.  The bill also provides that </w:t>
      </w:r>
      <w:r w:rsidR="0002108F" w:rsidRPr="006C7712">
        <w:t>if a</w:t>
      </w:r>
      <w:r w:rsidRPr="006C7712">
        <w:t xml:space="preserve"> school bus operator provides </w:t>
      </w:r>
      <w:r w:rsidR="00AB5BE3" w:rsidRPr="006C7712">
        <w:t>pupil transportation services under</w:t>
      </w:r>
      <w:r w:rsidRPr="006C7712">
        <w:t xml:space="preserve"> contract </w:t>
      </w:r>
      <w:r w:rsidR="00AB5BE3" w:rsidRPr="006C7712">
        <w:t>with</w:t>
      </w:r>
      <w:r w:rsidRPr="006C7712">
        <w:t xml:space="preserve"> a board of education, the fine for </w:t>
      </w:r>
      <w:r w:rsidR="007C1457" w:rsidRPr="006C7712">
        <w:t>a first v</w:t>
      </w:r>
      <w:r w:rsidR="000E23AA" w:rsidRPr="006C7712">
        <w:t>iolation is to be not more than one</w:t>
      </w:r>
      <w:r w:rsidR="007C1457" w:rsidRPr="006C7712">
        <w:t xml:space="preserve"> percent of the value of the contract, the fine for a second </w:t>
      </w:r>
      <w:r w:rsidR="00280365" w:rsidRPr="006C7712">
        <w:t xml:space="preserve">occurrence of the same </w:t>
      </w:r>
      <w:r w:rsidR="007C1457" w:rsidRPr="006C7712">
        <w:t>violation</w:t>
      </w:r>
      <w:r w:rsidR="0081216D" w:rsidRPr="006C7712">
        <w:t xml:space="preserve"> </w:t>
      </w:r>
      <w:r w:rsidR="007C1457" w:rsidRPr="006C7712">
        <w:t xml:space="preserve">is to be not more than five percent of the value of the contract, and the fine for a third and any subsequent </w:t>
      </w:r>
      <w:r w:rsidR="00042B2E" w:rsidRPr="006C7712">
        <w:t>occurrence</w:t>
      </w:r>
      <w:r w:rsidR="00280365" w:rsidRPr="006C7712">
        <w:t xml:space="preserve"> of the same </w:t>
      </w:r>
      <w:r w:rsidR="007C1457" w:rsidRPr="006C7712">
        <w:t>violation</w:t>
      </w:r>
      <w:r w:rsidR="0081216D" w:rsidRPr="006C7712">
        <w:t xml:space="preserve"> </w:t>
      </w:r>
      <w:r w:rsidR="007C1457" w:rsidRPr="006C7712">
        <w:t>is to be not more than 10</w:t>
      </w:r>
      <w:r w:rsidRPr="006C7712">
        <w:t xml:space="preserve"> percent of the value of the contract.</w:t>
      </w:r>
    </w:p>
    <w:p w14:paraId="58D34900" w14:textId="6A849F1F" w:rsidR="0077692C" w:rsidRDefault="00C657A6" w:rsidP="0077692C">
      <w:r w:rsidRPr="006C7712">
        <w:tab/>
      </w:r>
      <w:r w:rsidR="0077692C" w:rsidRPr="006C7712">
        <w:t>The bill clarifies that an operator is prohibited</w:t>
      </w:r>
      <w:r w:rsidR="0077692C">
        <w:t xml:space="preserve"> from withholding a school bus from an unscheduled inspection and provides that a school bus that is inspected pursuant to the unscheduled school bus inspection program that fails the inspection based on out-of-service criteria is to be immediately removed from service.</w:t>
      </w:r>
    </w:p>
    <w:p w14:paraId="3CA45AF1" w14:textId="77777777" w:rsidR="0077692C" w:rsidRDefault="0077692C" w:rsidP="0077692C">
      <w:r>
        <w:tab/>
        <w:t>The bill requires the chief administrator to prepare and submit a report to the Governor and Legislature six years after the effective date of the bill.  The report is to detail the results of the unscheduled school bus inspection program and provide recommendations to improve the program.</w:t>
      </w:r>
    </w:p>
    <w:sectPr w:rsidR="0077692C" w:rsidSect="00453226">
      <w:headerReference w:type="default" r:id="rId15"/>
      <w:footerReference w:type="default" r:id="rId16"/>
      <w:headerReference w:type="first" r:id="rId17"/>
      <w:footerReference w:type="first" r:id="rId18"/>
      <w:pgSz w:w="12240" w:h="20160" w:code="5"/>
      <w:pgMar w:top="1440" w:right="2520" w:bottom="1872" w:left="2880" w:header="1181" w:footer="1146"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1037CBB" w14:textId="77777777" w:rsidR="006D31A0" w:rsidRDefault="006D31A0">
      <w:r>
        <w:separator/>
      </w:r>
    </w:p>
  </w:endnote>
  <w:endnote w:type="continuationSeparator" w:id="0">
    <w:p w14:paraId="3C4EDDA3" w14:textId="77777777" w:rsidR="006D31A0" w:rsidRDefault="006D31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3B96C6" w14:textId="7C76786B" w:rsidR="00D53389" w:rsidRDefault="00D53389" w:rsidP="00D53389">
    <w:pPr>
      <w:pStyle w:val="sponUdate"/>
    </w:pPr>
    <w:r>
      <w:t>(Sponsorship Updated As Of: 3/22/2021)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24BEC9"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F66558" w14:textId="77777777" w:rsidR="00E82C64" w:rsidRPr="00921C91" w:rsidRDefault="00E82C6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479AC0A7" w14:textId="77777777" w:rsidR="00E82C64" w:rsidRPr="00921C91" w:rsidRDefault="00E82C64">
    <w:pPr>
      <w:pStyle w:val="Footer"/>
      <w:rPr>
        <w:szCs w:val="18"/>
      </w:rPr>
    </w:pPr>
  </w:p>
  <w:p w14:paraId="16DD9EC9" w14:textId="77777777" w:rsidR="00E82C64" w:rsidRPr="00921C91" w:rsidRDefault="00E82C6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609FD19" w14:textId="77777777" w:rsidR="006D31A0" w:rsidRDefault="006D31A0">
      <w:r>
        <w:separator/>
      </w:r>
    </w:p>
  </w:footnote>
  <w:footnote w:type="continuationSeparator" w:id="0">
    <w:p w14:paraId="18B57D68" w14:textId="77777777" w:rsidR="006D31A0" w:rsidRDefault="006D31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5804D8" w14:textId="77777777" w:rsidR="00665CBC" w:rsidRDefault="00E00FC7">
    <w:pPr>
      <w:pStyle w:val="Header"/>
    </w:pPr>
    <w:r>
      <w:rPr>
        <w:noProof/>
      </w:rPr>
      <w:pict w14:anchorId="6395028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018C22" w14:textId="082A3E22"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DA57CB" w14:textId="56256A9F" w:rsidR="00665CBC" w:rsidRDefault="00665CBC" w:rsidP="00686AEB">
    <w:pPr>
      <w:pStyle w:val="Header"/>
      <w:jc w:val="center"/>
      <w:rPr>
        <w:rStyle w:val="PageNumber"/>
      </w:rPr>
    </w:pPr>
  </w:p>
  <w:p w14:paraId="7478428E" w14:textId="50B58232" w:rsidR="0015001C" w:rsidRDefault="0015001C" w:rsidP="0015001C">
    <w:pPr>
      <w:pStyle w:val="bpuHeadSpon"/>
    </w:pPr>
    <w:r w:rsidRPr="0015001C">
      <w:rPr>
        <w:rStyle w:val="bpuHeadSponChar"/>
      </w:rPr>
      <w:t>A5526</w:t>
    </w:r>
    <w:r>
      <w:t xml:space="preserve"> </w:t>
    </w:r>
    <w:r w:rsidR="00C12830">
      <w:t>DANCER</w:t>
    </w:r>
    <w:r w:rsidR="00911865">
      <w:t>, BENSON</w:t>
    </w:r>
  </w:p>
  <w:p w14:paraId="17138B6B" w14:textId="6BF99EF2" w:rsidR="0015001C" w:rsidRDefault="0015001C" w:rsidP="0015001C">
    <w:pPr>
      <w:pStyle w:val="bpuHeadSpon"/>
    </w:pPr>
    <w:r>
      <w:fldChar w:fldCharType="begin"/>
    </w:r>
    <w:r>
      <w:instrText xml:space="preserve"> PAGE  \* MERGEFORMAT </w:instrText>
    </w:r>
    <w:r>
      <w:fldChar w:fldCharType="separate"/>
    </w:r>
    <w:r w:rsidR="00E00FC7">
      <w:rPr>
        <w:noProof/>
      </w:rPr>
      <w:t>7</w:t>
    </w:r>
    <w:r>
      <w:fldChar w:fldCharType="end"/>
    </w:r>
  </w:p>
  <w:p w14:paraId="57762C41" w14:textId="77777777" w:rsidR="0015001C" w:rsidRDefault="0015001C" w:rsidP="0015001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59B155" w14:textId="1250707B" w:rsidR="00665CBC" w:rsidRDefault="00665CBC">
    <w:pPr>
      <w:pStyle w:val="Header"/>
    </w:pPr>
  </w:p>
  <w:p w14:paraId="32F7D53C" w14:textId="4A2CA370" w:rsidR="0015001C" w:rsidRDefault="0015001C" w:rsidP="0015001C">
    <w:pPr>
      <w:pStyle w:val="bpuHeadSpon"/>
    </w:pPr>
    <w:r w:rsidRPr="0015001C">
      <w:rPr>
        <w:rStyle w:val="bpuHeadSponChar"/>
      </w:rPr>
      <w:t>A5526</w:t>
    </w:r>
    <w:r w:rsidR="00C12830">
      <w:rPr>
        <w:rStyle w:val="bpuHeadSponChar"/>
      </w:rPr>
      <w:t xml:space="preserve"> </w:t>
    </w:r>
    <w:r w:rsidR="00C12830">
      <w:t>DANCER</w:t>
    </w:r>
    <w:r w:rsidR="00911865">
      <w:t>, BENSON</w:t>
    </w:r>
  </w:p>
  <w:p w14:paraId="035A55ED" w14:textId="7943E8A9" w:rsidR="0015001C" w:rsidRDefault="0015001C" w:rsidP="0015001C">
    <w:pPr>
      <w:pStyle w:val="bpuHeadSpon"/>
    </w:pPr>
    <w:r>
      <w:fldChar w:fldCharType="begin"/>
    </w:r>
    <w:r>
      <w:instrText xml:space="preserve"> PAGE  \* MERGEFORMAT </w:instrText>
    </w:r>
    <w:r>
      <w:fldChar w:fldCharType="separate"/>
    </w:r>
    <w:r w:rsidR="00E00FC7">
      <w:rPr>
        <w:noProof/>
      </w:rPr>
      <w:t>2</w:t>
    </w:r>
    <w:r>
      <w:fldChar w:fldCharType="end"/>
    </w:r>
  </w:p>
  <w:p w14:paraId="165E86EA" w14:textId="77777777" w:rsidR="0015001C" w:rsidRDefault="0015001C" w:rsidP="0015001C">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3BD7363"/>
    <w:multiLevelType w:val="hybridMultilevel"/>
    <w:tmpl w:val="C91CDB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31A0"/>
    <w:rsid w:val="000051BD"/>
    <w:rsid w:val="000160A5"/>
    <w:rsid w:val="0002108F"/>
    <w:rsid w:val="0002335B"/>
    <w:rsid w:val="0003421D"/>
    <w:rsid w:val="0003549A"/>
    <w:rsid w:val="000355C5"/>
    <w:rsid w:val="000367AE"/>
    <w:rsid w:val="00042B2E"/>
    <w:rsid w:val="00043B22"/>
    <w:rsid w:val="0005202C"/>
    <w:rsid w:val="00054975"/>
    <w:rsid w:val="00057D20"/>
    <w:rsid w:val="0006197C"/>
    <w:rsid w:val="0006281F"/>
    <w:rsid w:val="00062E28"/>
    <w:rsid w:val="00067DB6"/>
    <w:rsid w:val="000760DE"/>
    <w:rsid w:val="0008141C"/>
    <w:rsid w:val="00090C3C"/>
    <w:rsid w:val="000925E4"/>
    <w:rsid w:val="00092A8E"/>
    <w:rsid w:val="00092F6B"/>
    <w:rsid w:val="00094A55"/>
    <w:rsid w:val="000A44A7"/>
    <w:rsid w:val="000B1054"/>
    <w:rsid w:val="000B3411"/>
    <w:rsid w:val="000C054C"/>
    <w:rsid w:val="000C12C2"/>
    <w:rsid w:val="000C5038"/>
    <w:rsid w:val="000D11AF"/>
    <w:rsid w:val="000D6255"/>
    <w:rsid w:val="000D6262"/>
    <w:rsid w:val="000D7B4A"/>
    <w:rsid w:val="000E23AA"/>
    <w:rsid w:val="000E4006"/>
    <w:rsid w:val="000E7EB3"/>
    <w:rsid w:val="000F3DA2"/>
    <w:rsid w:val="000F5FDE"/>
    <w:rsid w:val="000F7466"/>
    <w:rsid w:val="00110B3C"/>
    <w:rsid w:val="001143E8"/>
    <w:rsid w:val="00127988"/>
    <w:rsid w:val="0013000E"/>
    <w:rsid w:val="00133F81"/>
    <w:rsid w:val="00135943"/>
    <w:rsid w:val="0014664C"/>
    <w:rsid w:val="0015001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51D6"/>
    <w:rsid w:val="001E6213"/>
    <w:rsid w:val="001F14C7"/>
    <w:rsid w:val="001F7405"/>
    <w:rsid w:val="00205533"/>
    <w:rsid w:val="00212B8D"/>
    <w:rsid w:val="002206C8"/>
    <w:rsid w:val="002207A0"/>
    <w:rsid w:val="00222983"/>
    <w:rsid w:val="002370D0"/>
    <w:rsid w:val="00250DA5"/>
    <w:rsid w:val="00255958"/>
    <w:rsid w:val="00257FA2"/>
    <w:rsid w:val="002612DC"/>
    <w:rsid w:val="0026574A"/>
    <w:rsid w:val="002660BB"/>
    <w:rsid w:val="002720E8"/>
    <w:rsid w:val="00275293"/>
    <w:rsid w:val="002776B0"/>
    <w:rsid w:val="00280365"/>
    <w:rsid w:val="00286C7E"/>
    <w:rsid w:val="00287F78"/>
    <w:rsid w:val="002A1029"/>
    <w:rsid w:val="002A3A1A"/>
    <w:rsid w:val="002A4692"/>
    <w:rsid w:val="002A51BA"/>
    <w:rsid w:val="002B2E26"/>
    <w:rsid w:val="002B3FE6"/>
    <w:rsid w:val="002C2D81"/>
    <w:rsid w:val="002C461E"/>
    <w:rsid w:val="002C6CEC"/>
    <w:rsid w:val="002C70BF"/>
    <w:rsid w:val="002E09CE"/>
    <w:rsid w:val="002E69D1"/>
    <w:rsid w:val="002F3BA6"/>
    <w:rsid w:val="00315320"/>
    <w:rsid w:val="00322A6C"/>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3804"/>
    <w:rsid w:val="00382F1F"/>
    <w:rsid w:val="003840E5"/>
    <w:rsid w:val="00391DA4"/>
    <w:rsid w:val="003A3C64"/>
    <w:rsid w:val="003A3F83"/>
    <w:rsid w:val="003B65FE"/>
    <w:rsid w:val="003C1D3D"/>
    <w:rsid w:val="003C43EF"/>
    <w:rsid w:val="003C5A6B"/>
    <w:rsid w:val="003C7FB2"/>
    <w:rsid w:val="003D24DE"/>
    <w:rsid w:val="003E26D4"/>
    <w:rsid w:val="003E47BA"/>
    <w:rsid w:val="003F3B37"/>
    <w:rsid w:val="0040195A"/>
    <w:rsid w:val="00402DC0"/>
    <w:rsid w:val="00416C4B"/>
    <w:rsid w:val="0041751E"/>
    <w:rsid w:val="004211E5"/>
    <w:rsid w:val="00422091"/>
    <w:rsid w:val="00422408"/>
    <w:rsid w:val="00426813"/>
    <w:rsid w:val="0043386C"/>
    <w:rsid w:val="00436F2D"/>
    <w:rsid w:val="00436F5D"/>
    <w:rsid w:val="00441B42"/>
    <w:rsid w:val="004424EA"/>
    <w:rsid w:val="0045118A"/>
    <w:rsid w:val="00453226"/>
    <w:rsid w:val="00455D51"/>
    <w:rsid w:val="00456BF9"/>
    <w:rsid w:val="00461057"/>
    <w:rsid w:val="004704A8"/>
    <w:rsid w:val="00471102"/>
    <w:rsid w:val="00471F18"/>
    <w:rsid w:val="00474AF7"/>
    <w:rsid w:val="00476B18"/>
    <w:rsid w:val="00477A15"/>
    <w:rsid w:val="00483401"/>
    <w:rsid w:val="00484144"/>
    <w:rsid w:val="00484C19"/>
    <w:rsid w:val="00485866"/>
    <w:rsid w:val="00492076"/>
    <w:rsid w:val="00493B1D"/>
    <w:rsid w:val="00496591"/>
    <w:rsid w:val="00497037"/>
    <w:rsid w:val="004A3009"/>
    <w:rsid w:val="004A6940"/>
    <w:rsid w:val="004A77A4"/>
    <w:rsid w:val="004C742C"/>
    <w:rsid w:val="004D5AE6"/>
    <w:rsid w:val="004E1F3E"/>
    <w:rsid w:val="004F21BD"/>
    <w:rsid w:val="004F4121"/>
    <w:rsid w:val="004F4F1D"/>
    <w:rsid w:val="004F74DD"/>
    <w:rsid w:val="00501317"/>
    <w:rsid w:val="0050219D"/>
    <w:rsid w:val="0050495C"/>
    <w:rsid w:val="00505DC9"/>
    <w:rsid w:val="00506E1E"/>
    <w:rsid w:val="00513C81"/>
    <w:rsid w:val="00527BFB"/>
    <w:rsid w:val="00532A32"/>
    <w:rsid w:val="00540B0B"/>
    <w:rsid w:val="00540ED9"/>
    <w:rsid w:val="0054460F"/>
    <w:rsid w:val="005536CD"/>
    <w:rsid w:val="00554051"/>
    <w:rsid w:val="00557240"/>
    <w:rsid w:val="005629A4"/>
    <w:rsid w:val="00563409"/>
    <w:rsid w:val="005651F3"/>
    <w:rsid w:val="00572184"/>
    <w:rsid w:val="00577A15"/>
    <w:rsid w:val="00580533"/>
    <w:rsid w:val="0059131D"/>
    <w:rsid w:val="005B3F92"/>
    <w:rsid w:val="005B479C"/>
    <w:rsid w:val="005B561E"/>
    <w:rsid w:val="005C07E4"/>
    <w:rsid w:val="005C2124"/>
    <w:rsid w:val="005C336F"/>
    <w:rsid w:val="005C5915"/>
    <w:rsid w:val="005C7F3C"/>
    <w:rsid w:val="005E017C"/>
    <w:rsid w:val="005E50C6"/>
    <w:rsid w:val="005E7496"/>
    <w:rsid w:val="005F2A97"/>
    <w:rsid w:val="005F399B"/>
    <w:rsid w:val="006019F8"/>
    <w:rsid w:val="00602126"/>
    <w:rsid w:val="00602754"/>
    <w:rsid w:val="00605B20"/>
    <w:rsid w:val="0061156F"/>
    <w:rsid w:val="00613FF5"/>
    <w:rsid w:val="00614ABA"/>
    <w:rsid w:val="006155A8"/>
    <w:rsid w:val="00621076"/>
    <w:rsid w:val="00621B94"/>
    <w:rsid w:val="00626239"/>
    <w:rsid w:val="00635316"/>
    <w:rsid w:val="00635449"/>
    <w:rsid w:val="006378C5"/>
    <w:rsid w:val="00645E6A"/>
    <w:rsid w:val="006475B3"/>
    <w:rsid w:val="00665CBC"/>
    <w:rsid w:val="00667A5C"/>
    <w:rsid w:val="00677316"/>
    <w:rsid w:val="00681DEB"/>
    <w:rsid w:val="00686AEB"/>
    <w:rsid w:val="006B7897"/>
    <w:rsid w:val="006B7FA7"/>
    <w:rsid w:val="006C086A"/>
    <w:rsid w:val="006C21C1"/>
    <w:rsid w:val="006C7327"/>
    <w:rsid w:val="006C7712"/>
    <w:rsid w:val="006D00E5"/>
    <w:rsid w:val="006D31A0"/>
    <w:rsid w:val="006D791B"/>
    <w:rsid w:val="006E2895"/>
    <w:rsid w:val="006F180D"/>
    <w:rsid w:val="006F4334"/>
    <w:rsid w:val="006F47AF"/>
    <w:rsid w:val="006F6B8A"/>
    <w:rsid w:val="00707CD3"/>
    <w:rsid w:val="007131BC"/>
    <w:rsid w:val="00713F3B"/>
    <w:rsid w:val="00716BB9"/>
    <w:rsid w:val="007256D1"/>
    <w:rsid w:val="007279FD"/>
    <w:rsid w:val="007502CB"/>
    <w:rsid w:val="00752D79"/>
    <w:rsid w:val="00752E20"/>
    <w:rsid w:val="0075597F"/>
    <w:rsid w:val="00756EDE"/>
    <w:rsid w:val="00764456"/>
    <w:rsid w:val="007721CF"/>
    <w:rsid w:val="0077692C"/>
    <w:rsid w:val="00781B4D"/>
    <w:rsid w:val="007824BF"/>
    <w:rsid w:val="00783B8D"/>
    <w:rsid w:val="00791692"/>
    <w:rsid w:val="007949C6"/>
    <w:rsid w:val="00794B94"/>
    <w:rsid w:val="00794BD4"/>
    <w:rsid w:val="007A2F73"/>
    <w:rsid w:val="007A3061"/>
    <w:rsid w:val="007A5A0B"/>
    <w:rsid w:val="007A6F93"/>
    <w:rsid w:val="007B237A"/>
    <w:rsid w:val="007C0E14"/>
    <w:rsid w:val="007C1457"/>
    <w:rsid w:val="007C7DE4"/>
    <w:rsid w:val="007D40CB"/>
    <w:rsid w:val="007D5796"/>
    <w:rsid w:val="007D59C0"/>
    <w:rsid w:val="007D7C98"/>
    <w:rsid w:val="007D7D9C"/>
    <w:rsid w:val="007F3D42"/>
    <w:rsid w:val="007F485D"/>
    <w:rsid w:val="007F6050"/>
    <w:rsid w:val="007F6A95"/>
    <w:rsid w:val="00803848"/>
    <w:rsid w:val="00811EC0"/>
    <w:rsid w:val="0081216D"/>
    <w:rsid w:val="00813627"/>
    <w:rsid w:val="008250A0"/>
    <w:rsid w:val="00832816"/>
    <w:rsid w:val="00837109"/>
    <w:rsid w:val="00840365"/>
    <w:rsid w:val="008406A3"/>
    <w:rsid w:val="00841D2C"/>
    <w:rsid w:val="008436C0"/>
    <w:rsid w:val="00845F3C"/>
    <w:rsid w:val="008461B8"/>
    <w:rsid w:val="008462F1"/>
    <w:rsid w:val="00847EF1"/>
    <w:rsid w:val="00852F71"/>
    <w:rsid w:val="008538FA"/>
    <w:rsid w:val="008573B0"/>
    <w:rsid w:val="00866563"/>
    <w:rsid w:val="00867AC2"/>
    <w:rsid w:val="00867F18"/>
    <w:rsid w:val="0087056E"/>
    <w:rsid w:val="008735D5"/>
    <w:rsid w:val="00875402"/>
    <w:rsid w:val="00884D51"/>
    <w:rsid w:val="008916EC"/>
    <w:rsid w:val="00891E4F"/>
    <w:rsid w:val="008A31C5"/>
    <w:rsid w:val="008A39AB"/>
    <w:rsid w:val="008A4F9A"/>
    <w:rsid w:val="008B2850"/>
    <w:rsid w:val="008C30EC"/>
    <w:rsid w:val="008C79B3"/>
    <w:rsid w:val="008D77BD"/>
    <w:rsid w:val="008E27BE"/>
    <w:rsid w:val="008E454C"/>
    <w:rsid w:val="008F1E5A"/>
    <w:rsid w:val="00901BDA"/>
    <w:rsid w:val="00911865"/>
    <w:rsid w:val="009121D8"/>
    <w:rsid w:val="00912D9C"/>
    <w:rsid w:val="009159D2"/>
    <w:rsid w:val="00916F7A"/>
    <w:rsid w:val="00917FE3"/>
    <w:rsid w:val="009276F7"/>
    <w:rsid w:val="009318C7"/>
    <w:rsid w:val="00931C09"/>
    <w:rsid w:val="009348C2"/>
    <w:rsid w:val="00942E3E"/>
    <w:rsid w:val="009440D0"/>
    <w:rsid w:val="009523A3"/>
    <w:rsid w:val="009529A7"/>
    <w:rsid w:val="009530D6"/>
    <w:rsid w:val="00960958"/>
    <w:rsid w:val="00963A46"/>
    <w:rsid w:val="00965D03"/>
    <w:rsid w:val="00966862"/>
    <w:rsid w:val="00966A3E"/>
    <w:rsid w:val="00970927"/>
    <w:rsid w:val="00971493"/>
    <w:rsid w:val="00971AD9"/>
    <w:rsid w:val="00973069"/>
    <w:rsid w:val="00973523"/>
    <w:rsid w:val="00976C28"/>
    <w:rsid w:val="00980766"/>
    <w:rsid w:val="009835D4"/>
    <w:rsid w:val="009865D4"/>
    <w:rsid w:val="00997152"/>
    <w:rsid w:val="00997244"/>
    <w:rsid w:val="009972CD"/>
    <w:rsid w:val="009A0E9C"/>
    <w:rsid w:val="009A45DA"/>
    <w:rsid w:val="009B06D2"/>
    <w:rsid w:val="009B34EC"/>
    <w:rsid w:val="009B5D67"/>
    <w:rsid w:val="009B6176"/>
    <w:rsid w:val="009C0D22"/>
    <w:rsid w:val="009C2DD9"/>
    <w:rsid w:val="009C3E09"/>
    <w:rsid w:val="009C5630"/>
    <w:rsid w:val="009D0E5D"/>
    <w:rsid w:val="009D0F63"/>
    <w:rsid w:val="009D479E"/>
    <w:rsid w:val="009D7934"/>
    <w:rsid w:val="009D7CCF"/>
    <w:rsid w:val="009E098C"/>
    <w:rsid w:val="009E5961"/>
    <w:rsid w:val="009F4FAC"/>
    <w:rsid w:val="009F534F"/>
    <w:rsid w:val="00A017C0"/>
    <w:rsid w:val="00A11228"/>
    <w:rsid w:val="00A222C2"/>
    <w:rsid w:val="00A22648"/>
    <w:rsid w:val="00A305D6"/>
    <w:rsid w:val="00A31AA5"/>
    <w:rsid w:val="00A342C4"/>
    <w:rsid w:val="00A50F6B"/>
    <w:rsid w:val="00A52237"/>
    <w:rsid w:val="00A551D6"/>
    <w:rsid w:val="00A6251B"/>
    <w:rsid w:val="00A653B4"/>
    <w:rsid w:val="00A6754E"/>
    <w:rsid w:val="00A70F58"/>
    <w:rsid w:val="00A72987"/>
    <w:rsid w:val="00A7346B"/>
    <w:rsid w:val="00A84C4F"/>
    <w:rsid w:val="00A932A1"/>
    <w:rsid w:val="00A96E06"/>
    <w:rsid w:val="00AA6197"/>
    <w:rsid w:val="00AA6C70"/>
    <w:rsid w:val="00AB16FD"/>
    <w:rsid w:val="00AB4813"/>
    <w:rsid w:val="00AB5BE3"/>
    <w:rsid w:val="00AB7A92"/>
    <w:rsid w:val="00AC4BBE"/>
    <w:rsid w:val="00AC6466"/>
    <w:rsid w:val="00AC7639"/>
    <w:rsid w:val="00AD08BB"/>
    <w:rsid w:val="00AD0EC0"/>
    <w:rsid w:val="00AD70D6"/>
    <w:rsid w:val="00AD75BC"/>
    <w:rsid w:val="00AD7BB0"/>
    <w:rsid w:val="00AD7BC9"/>
    <w:rsid w:val="00AE1871"/>
    <w:rsid w:val="00AE60AE"/>
    <w:rsid w:val="00AF0DB9"/>
    <w:rsid w:val="00AF1A8C"/>
    <w:rsid w:val="00B0116D"/>
    <w:rsid w:val="00B01173"/>
    <w:rsid w:val="00B02F35"/>
    <w:rsid w:val="00B05A3C"/>
    <w:rsid w:val="00B07100"/>
    <w:rsid w:val="00B112E2"/>
    <w:rsid w:val="00B1138C"/>
    <w:rsid w:val="00B21AD9"/>
    <w:rsid w:val="00B2574A"/>
    <w:rsid w:val="00B26611"/>
    <w:rsid w:val="00B35D8A"/>
    <w:rsid w:val="00B44825"/>
    <w:rsid w:val="00B45B34"/>
    <w:rsid w:val="00B57047"/>
    <w:rsid w:val="00B616C0"/>
    <w:rsid w:val="00B61D86"/>
    <w:rsid w:val="00B6342D"/>
    <w:rsid w:val="00B726BD"/>
    <w:rsid w:val="00B732BC"/>
    <w:rsid w:val="00B902E2"/>
    <w:rsid w:val="00B90E33"/>
    <w:rsid w:val="00B96042"/>
    <w:rsid w:val="00B9676B"/>
    <w:rsid w:val="00BA1504"/>
    <w:rsid w:val="00BA2EA5"/>
    <w:rsid w:val="00BA364B"/>
    <w:rsid w:val="00BB1190"/>
    <w:rsid w:val="00BB2019"/>
    <w:rsid w:val="00BB31D0"/>
    <w:rsid w:val="00BB3A11"/>
    <w:rsid w:val="00BB4DDB"/>
    <w:rsid w:val="00BB5D79"/>
    <w:rsid w:val="00BB5F02"/>
    <w:rsid w:val="00BC1882"/>
    <w:rsid w:val="00BC7892"/>
    <w:rsid w:val="00BE24D6"/>
    <w:rsid w:val="00BE7EFA"/>
    <w:rsid w:val="00BF06AD"/>
    <w:rsid w:val="00BF2C67"/>
    <w:rsid w:val="00BF65D1"/>
    <w:rsid w:val="00C04F4D"/>
    <w:rsid w:val="00C12830"/>
    <w:rsid w:val="00C12E48"/>
    <w:rsid w:val="00C13D14"/>
    <w:rsid w:val="00C15F53"/>
    <w:rsid w:val="00C22ACB"/>
    <w:rsid w:val="00C23F09"/>
    <w:rsid w:val="00C24100"/>
    <w:rsid w:val="00C25356"/>
    <w:rsid w:val="00C27142"/>
    <w:rsid w:val="00C328D0"/>
    <w:rsid w:val="00C46BC1"/>
    <w:rsid w:val="00C5235F"/>
    <w:rsid w:val="00C54CE2"/>
    <w:rsid w:val="00C657A6"/>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C2478"/>
    <w:rsid w:val="00CC2767"/>
    <w:rsid w:val="00CC7236"/>
    <w:rsid w:val="00CD0F93"/>
    <w:rsid w:val="00CD1BD1"/>
    <w:rsid w:val="00CD528D"/>
    <w:rsid w:val="00CE78BF"/>
    <w:rsid w:val="00CF4974"/>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3389"/>
    <w:rsid w:val="00D6090A"/>
    <w:rsid w:val="00D62FA3"/>
    <w:rsid w:val="00D63B6F"/>
    <w:rsid w:val="00D64A90"/>
    <w:rsid w:val="00D771F2"/>
    <w:rsid w:val="00D85131"/>
    <w:rsid w:val="00D9410B"/>
    <w:rsid w:val="00D961C3"/>
    <w:rsid w:val="00D9695B"/>
    <w:rsid w:val="00DA2417"/>
    <w:rsid w:val="00DA5585"/>
    <w:rsid w:val="00DA7D0C"/>
    <w:rsid w:val="00DB02AC"/>
    <w:rsid w:val="00DB6AA2"/>
    <w:rsid w:val="00DC4A99"/>
    <w:rsid w:val="00DC64D5"/>
    <w:rsid w:val="00DE0696"/>
    <w:rsid w:val="00DE10D1"/>
    <w:rsid w:val="00DE15B6"/>
    <w:rsid w:val="00DE2514"/>
    <w:rsid w:val="00DE6851"/>
    <w:rsid w:val="00DE7604"/>
    <w:rsid w:val="00DF03EE"/>
    <w:rsid w:val="00E00FC7"/>
    <w:rsid w:val="00E01B71"/>
    <w:rsid w:val="00E05CC9"/>
    <w:rsid w:val="00E05D4F"/>
    <w:rsid w:val="00E07522"/>
    <w:rsid w:val="00E15573"/>
    <w:rsid w:val="00E25A5B"/>
    <w:rsid w:val="00E31A50"/>
    <w:rsid w:val="00E373C7"/>
    <w:rsid w:val="00E416C2"/>
    <w:rsid w:val="00E4267B"/>
    <w:rsid w:val="00E42F13"/>
    <w:rsid w:val="00E452DF"/>
    <w:rsid w:val="00E53BFD"/>
    <w:rsid w:val="00E543CF"/>
    <w:rsid w:val="00E546FD"/>
    <w:rsid w:val="00E57B4B"/>
    <w:rsid w:val="00E608F1"/>
    <w:rsid w:val="00E611B9"/>
    <w:rsid w:val="00E7144F"/>
    <w:rsid w:val="00E73823"/>
    <w:rsid w:val="00E73D74"/>
    <w:rsid w:val="00E76A79"/>
    <w:rsid w:val="00E80692"/>
    <w:rsid w:val="00E80C24"/>
    <w:rsid w:val="00E8242F"/>
    <w:rsid w:val="00E82C64"/>
    <w:rsid w:val="00E93836"/>
    <w:rsid w:val="00E97E40"/>
    <w:rsid w:val="00EA7C16"/>
    <w:rsid w:val="00EB6AED"/>
    <w:rsid w:val="00EC4F22"/>
    <w:rsid w:val="00EC5281"/>
    <w:rsid w:val="00EC791D"/>
    <w:rsid w:val="00EC7CA6"/>
    <w:rsid w:val="00ED3C5D"/>
    <w:rsid w:val="00ED4553"/>
    <w:rsid w:val="00F00D08"/>
    <w:rsid w:val="00F00DEF"/>
    <w:rsid w:val="00F07BC8"/>
    <w:rsid w:val="00F1350D"/>
    <w:rsid w:val="00F15583"/>
    <w:rsid w:val="00F1717A"/>
    <w:rsid w:val="00F17C18"/>
    <w:rsid w:val="00F200EE"/>
    <w:rsid w:val="00F22481"/>
    <w:rsid w:val="00F2542E"/>
    <w:rsid w:val="00F26DD1"/>
    <w:rsid w:val="00F27278"/>
    <w:rsid w:val="00F344E3"/>
    <w:rsid w:val="00F34D58"/>
    <w:rsid w:val="00F40FC9"/>
    <w:rsid w:val="00F41A9D"/>
    <w:rsid w:val="00F44314"/>
    <w:rsid w:val="00F54B9C"/>
    <w:rsid w:val="00F56E96"/>
    <w:rsid w:val="00F573DD"/>
    <w:rsid w:val="00F614CD"/>
    <w:rsid w:val="00F61E59"/>
    <w:rsid w:val="00F63D99"/>
    <w:rsid w:val="00F6426B"/>
    <w:rsid w:val="00F7098C"/>
    <w:rsid w:val="00F709B3"/>
    <w:rsid w:val="00F71A5E"/>
    <w:rsid w:val="00F803D5"/>
    <w:rsid w:val="00F80AAC"/>
    <w:rsid w:val="00F94EC6"/>
    <w:rsid w:val="00FA0AFC"/>
    <w:rsid w:val="00FA1C82"/>
    <w:rsid w:val="00FA2ED1"/>
    <w:rsid w:val="00FA4A52"/>
    <w:rsid w:val="00FB4045"/>
    <w:rsid w:val="00FB4D8E"/>
    <w:rsid w:val="00FC0D0A"/>
    <w:rsid w:val="00FC1B0B"/>
    <w:rsid w:val="00FD2F97"/>
    <w:rsid w:val="00FE0516"/>
    <w:rsid w:val="00FE08DA"/>
    <w:rsid w:val="00FF2355"/>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F306D59"/>
  <w15:docId w15:val="{B03FA495-8721-46CD-9F8F-E525F4ED79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ListParagraph">
    <w:name w:val="List Paragraph"/>
    <w:basedOn w:val="Normal"/>
    <w:uiPriority w:val="34"/>
    <w:qFormat/>
    <w:rsid w:val="000925E4"/>
    <w:pPr>
      <w:ind w:left="720"/>
      <w:contextualSpacing/>
    </w:pPr>
  </w:style>
  <w:style w:type="character" w:styleId="CommentReference">
    <w:name w:val="annotation reference"/>
    <w:basedOn w:val="DefaultParagraphFont"/>
    <w:semiHidden/>
    <w:unhideWhenUsed/>
    <w:rsid w:val="00D961C3"/>
    <w:rPr>
      <w:sz w:val="16"/>
      <w:szCs w:val="16"/>
    </w:rPr>
  </w:style>
  <w:style w:type="paragraph" w:styleId="CommentText">
    <w:name w:val="annotation text"/>
    <w:basedOn w:val="Normal"/>
    <w:link w:val="CommentTextChar"/>
    <w:semiHidden/>
    <w:unhideWhenUsed/>
    <w:rsid w:val="00D961C3"/>
    <w:pPr>
      <w:spacing w:line="240" w:lineRule="auto"/>
    </w:pPr>
    <w:rPr>
      <w:sz w:val="20"/>
      <w:szCs w:val="20"/>
    </w:rPr>
  </w:style>
  <w:style w:type="character" w:customStyle="1" w:styleId="CommentTextChar">
    <w:name w:val="Comment Text Char"/>
    <w:basedOn w:val="DefaultParagraphFont"/>
    <w:link w:val="CommentText"/>
    <w:semiHidden/>
    <w:rsid w:val="00D961C3"/>
    <w:rPr>
      <w:spacing w:val="4"/>
    </w:rPr>
  </w:style>
  <w:style w:type="paragraph" w:styleId="CommentSubject">
    <w:name w:val="annotation subject"/>
    <w:basedOn w:val="CommentText"/>
    <w:next w:val="CommentText"/>
    <w:link w:val="CommentSubjectChar"/>
    <w:semiHidden/>
    <w:unhideWhenUsed/>
    <w:rsid w:val="00D961C3"/>
    <w:rPr>
      <w:b/>
      <w:bCs/>
    </w:rPr>
  </w:style>
  <w:style w:type="character" w:customStyle="1" w:styleId="CommentSubjectChar">
    <w:name w:val="Comment Subject Char"/>
    <w:basedOn w:val="CommentTextChar"/>
    <w:link w:val="CommentSubject"/>
    <w:semiHidden/>
    <w:rsid w:val="00D961C3"/>
    <w:rPr>
      <w:b/>
      <w:bCs/>
      <w:spacing w:val="4"/>
    </w:rPr>
  </w:style>
  <w:style w:type="paragraph" w:styleId="BalloonText">
    <w:name w:val="Balloon Text"/>
    <w:basedOn w:val="Normal"/>
    <w:link w:val="BalloonTextChar"/>
    <w:semiHidden/>
    <w:unhideWhenUsed/>
    <w:rsid w:val="00D961C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961C3"/>
    <w:rPr>
      <w:rFonts w:ascii="Segoe UI" w:hAnsi="Segoe UI" w:cs="Segoe UI"/>
      <w:spacing w:val="4"/>
      <w:sz w:val="18"/>
      <w:szCs w:val="18"/>
    </w:rPr>
  </w:style>
  <w:style w:type="character" w:styleId="LineNumber">
    <w:name w:val="line number"/>
    <w:basedOn w:val="DefaultParagraphFont"/>
    <w:semiHidden/>
    <w:unhideWhenUsed/>
    <w:rsid w:val="001500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oleObject" Target="embeddings/oleObject2.bin"/><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408568-BB14-430B-8EAF-647D7DA4D9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7</Pages>
  <Words>2269</Words>
  <Characters>12220</Characters>
  <Application>Microsoft Office Word</Application>
  <DocSecurity>0</DocSecurity>
  <Lines>276</Lines>
  <Paragraphs>60</Paragraphs>
  <ScaleCrop>false</ScaleCrop>
  <HeadingPairs>
    <vt:vector size="2" baseType="variant">
      <vt:variant>
        <vt:lpstr>Title</vt:lpstr>
      </vt:variant>
      <vt:variant>
        <vt:i4>1</vt:i4>
      </vt:variant>
    </vt:vector>
  </HeadingPairs>
  <TitlesOfParts>
    <vt:vector size="1" baseType="lpstr">
      <vt:lpstr>A5526</vt:lpstr>
    </vt:vector>
  </TitlesOfParts>
  <Manager>R229</Manager>
  <Company>NJ Office of Legislative Services</Company>
  <LinksUpToDate>false</LinksUpToDate>
  <CharactersWithSpaces>14603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A5526</dc:title>
  <dc:subject>Asm Dancer; School bus inspections</dc:subject>
  <dc:creator>Assemblyman DANCER</dc:creator>
  <cp:keywords>A5526|7|AU |278|270|323|F|0|</cp:keywords>
  <dc:description>INTRODUCED MARCH 22, 2021</dc:description>
  <cp:lastModifiedBy>Siracusa, Nicole</cp:lastModifiedBy>
  <cp:revision>2</cp:revision>
  <cp:lastPrinted>2021-03-23T15:00:00Z</cp:lastPrinted>
  <dcterms:created xsi:type="dcterms:W3CDTF">2021-04-07T19:57:00Z</dcterms:created>
  <dcterms:modified xsi:type="dcterms:W3CDTF">2021-04-07T19:57:00Z</dcterms:modified>
  <cp:category>s.5: T&amp;E; s.6: Eff. date to 2021/26_x000d_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