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022" w:rsidRDefault="00DC3022" w:rsidP="00DC3022">
      <w:pPr>
        <w:pStyle w:val="bpuBill"/>
      </w:pPr>
      <w:bookmarkStart w:id="0" w:name="bpuFrontPg"/>
      <w:bookmarkEnd w:id="0"/>
      <w:r>
        <w:t xml:space="preserve">ASSEMBLY, No. 5535 </w:t>
      </w:r>
    </w:p>
    <w:p w:rsidR="00DC3022" w:rsidRPr="009D38FF" w:rsidRDefault="00DC3022" w:rsidP="00DC30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2943" r:id="rId7"/>
        </w:object>
      </w:r>
    </w:p>
    <w:p w:rsidR="00DC3022" w:rsidRDefault="00DC3022" w:rsidP="00DC3022">
      <w:pPr>
        <w:pStyle w:val="bpuState"/>
      </w:pPr>
      <w:r>
        <w:t>STATE OF NEW JERSEY</w:t>
      </w:r>
    </w:p>
    <w:p w:rsidR="00DC3022" w:rsidRDefault="00DC3022" w:rsidP="00DC3022">
      <w:pPr>
        <w:pStyle w:val="bpuLegislature"/>
      </w:pPr>
      <w:r>
        <w:t>219th LEGISLATURE</w:t>
      </w:r>
    </w:p>
    <w:p w:rsidR="00DC3022" w:rsidRDefault="00DC3022" w:rsidP="00DC3022">
      <w:pPr>
        <w:pStyle w:val="bpuWpGraphic"/>
      </w:pPr>
      <w:r>
        <w:object w:dxaOrig="8985" w:dyaOrig="255">
          <v:shape id="_x0000_i1026" type="#_x0000_t75" style="width:6in;height:12pt" o:ole="">
            <v:imagedata r:id="rId6" o:title=""/>
          </v:shape>
          <o:OLEObject Type="Embed" ProgID="WPWin6.1" ShapeID="_x0000_i1026" DrawAspect="Content" ObjectID="_1678522944" r:id="rId8"/>
        </w:object>
      </w:r>
      <w:r>
        <w:t xml:space="preserve">  </w:t>
      </w:r>
    </w:p>
    <w:p w:rsidR="00DC3022" w:rsidRDefault="00DC3022" w:rsidP="00DC3022">
      <w:pPr>
        <w:pStyle w:val="bpuIntro"/>
      </w:pPr>
      <w:r>
        <w:t>INTRODUCED MARCH 25, 2021</w:t>
      </w:r>
    </w:p>
    <w:p w:rsidR="00DC3022" w:rsidRDefault="00DC3022" w:rsidP="00DC3022">
      <w:pPr>
        <w:pStyle w:val="bpuIntro"/>
      </w:pPr>
    </w:p>
    <w:p w:rsidR="00DC3022" w:rsidRDefault="00DC3022" w:rsidP="00DC3022">
      <w:pPr>
        <w:pStyle w:val="bpuIntro"/>
        <w:sectPr w:rsidR="00DC3022" w:rsidSect="009A002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C3022" w:rsidRDefault="00DC3022" w:rsidP="00DC3022">
      <w:pPr>
        <w:pStyle w:val="bpuIntro"/>
      </w:pPr>
    </w:p>
    <w:p w:rsidR="00DC3022" w:rsidRDefault="00DC3022" w:rsidP="00DC3022">
      <w:pPr>
        <w:pStyle w:val="bpuSponsor"/>
      </w:pPr>
      <w:r>
        <w:t>Sponsored by:</w:t>
      </w:r>
    </w:p>
    <w:p w:rsidR="00DC3022" w:rsidRDefault="00DC3022" w:rsidP="00DC3022">
      <w:pPr>
        <w:pStyle w:val="bpuSponsor"/>
      </w:pPr>
      <w:r>
        <w:t>Assemblyman  SEAN T. KEAN</w:t>
      </w:r>
    </w:p>
    <w:p w:rsidR="00DC3022" w:rsidRDefault="00DC3022" w:rsidP="00DC3022">
      <w:pPr>
        <w:pStyle w:val="bpuSponsor"/>
      </w:pPr>
      <w:r>
        <w:t>District 30 (Monmouth and Ocean)</w:t>
      </w:r>
    </w:p>
    <w:p w:rsidR="00DC3022" w:rsidRDefault="009A002E" w:rsidP="009A002E">
      <w:pPr>
        <w:pStyle w:val="bpuSponsor"/>
      </w:pPr>
      <w:r>
        <w:t>Assemblyman  RONALD S. DANCER</w:t>
      </w:r>
    </w:p>
    <w:p w:rsidR="009A002E" w:rsidRDefault="009A002E" w:rsidP="009A002E">
      <w:pPr>
        <w:pStyle w:val="bpuSponsor"/>
      </w:pPr>
      <w:r>
        <w:t>District 12 (Burlington, Middlesex, Monmouth and Ocean)</w:t>
      </w:r>
    </w:p>
    <w:p w:rsidR="009A002E" w:rsidRDefault="00F54F9E" w:rsidP="00F54F9E">
      <w:pPr>
        <w:pStyle w:val="bpuSponsor"/>
      </w:pPr>
      <w:r>
        <w:t>Assemblyman  RALPH R. CAPUTO</w:t>
      </w:r>
    </w:p>
    <w:p w:rsidR="00F54F9E" w:rsidRDefault="00F54F9E" w:rsidP="00F54F9E">
      <w:pPr>
        <w:pStyle w:val="bpuSponsor"/>
      </w:pPr>
      <w:r>
        <w:t>District 28 (Essex)</w:t>
      </w:r>
    </w:p>
    <w:p w:rsidR="00F54F9E" w:rsidRPr="00F54F9E" w:rsidRDefault="00F54F9E" w:rsidP="00F54F9E">
      <w:pPr>
        <w:pStyle w:val="bpuSponsor"/>
      </w:pPr>
      <w:bookmarkStart w:id="1" w:name="_GoBack"/>
      <w:bookmarkEnd w:id="1"/>
    </w:p>
    <w:p w:rsidR="00DC3022" w:rsidRDefault="00DC3022" w:rsidP="00DC3022">
      <w:pPr>
        <w:pStyle w:val="bpuSponsor"/>
      </w:pPr>
    </w:p>
    <w:p w:rsidR="00DC3022" w:rsidRDefault="00DC3022" w:rsidP="00DC3022">
      <w:pPr>
        <w:pStyle w:val="bpuSponsor"/>
      </w:pPr>
    </w:p>
    <w:p w:rsidR="00DC3022" w:rsidRDefault="00DC3022" w:rsidP="00DC3022">
      <w:pPr>
        <w:pStyle w:val="bpuSponsor"/>
      </w:pPr>
    </w:p>
    <w:p w:rsidR="00DC3022" w:rsidRDefault="00DC3022" w:rsidP="00DC3022">
      <w:pPr>
        <w:pStyle w:val="bpuSponsor"/>
      </w:pPr>
      <w:r>
        <w:t>SYNOPSIS</w:t>
      </w:r>
    </w:p>
    <w:p w:rsidR="00DC3022" w:rsidRDefault="00DC3022" w:rsidP="003A0E2A">
      <w:r>
        <w:tab/>
        <w:t xml:space="preserve">Requires written notification to parent or guardian of underage person who unlawfully purchases or possesses alcoholic beverages or cannabis; repeals police liability for law enforcement encounters with underage persons under certain circumstances. </w:t>
      </w:r>
    </w:p>
    <w:p w:rsidR="00DC3022" w:rsidRDefault="00DC3022" w:rsidP="00DC3022">
      <w:pPr>
        <w:pStyle w:val="bpuNormText"/>
      </w:pPr>
    </w:p>
    <w:p w:rsidR="00DC3022" w:rsidRDefault="00DC3022" w:rsidP="00DC3022">
      <w:pPr>
        <w:pStyle w:val="bpuSponsor"/>
      </w:pPr>
      <w:r>
        <w:t xml:space="preserve">CURRENT VERSION OF TEXT </w:t>
      </w:r>
    </w:p>
    <w:p w:rsidR="00DC3022" w:rsidRDefault="00DC3022" w:rsidP="00DC3022">
      <w:pPr>
        <w:pStyle w:val="bpuNormText"/>
      </w:pPr>
      <w:r>
        <w:tab/>
        <w:t>As introduced.</w:t>
      </w:r>
    </w:p>
    <w:p w:rsidR="00DC3022" w:rsidRDefault="00DC3022" w:rsidP="00DC30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3022" w:rsidRDefault="00DC3022" w:rsidP="008916EC">
      <w:pPr>
        <w:pStyle w:val="FronterPage"/>
        <w:tabs>
          <w:tab w:val="clear" w:pos="720"/>
          <w:tab w:val="clear" w:pos="1440"/>
          <w:tab w:val="clear" w:pos="2160"/>
          <w:tab w:val="clear" w:pos="2880"/>
          <w:tab w:val="clear" w:pos="3600"/>
          <w:tab w:val="clear" w:pos="4320"/>
          <w:tab w:val="clear" w:pos="5040"/>
        </w:tabs>
        <w:sectPr w:rsidR="00DC3022" w:rsidSect="00DC3022">
          <w:type w:val="continuous"/>
          <w:pgSz w:w="12240" w:h="20160" w:code="5"/>
          <w:pgMar w:top="1440" w:right="2275" w:bottom="1440" w:left="2275" w:header="72" w:footer="720" w:gutter="0"/>
          <w:pgNumType w:start="1"/>
          <w:cols w:space="720"/>
          <w:docGrid w:linePitch="360"/>
        </w:sectPr>
      </w:pPr>
    </w:p>
    <w:p w:rsidR="0071409B" w:rsidRDefault="00BB5868" w:rsidP="00B15EAA">
      <w:pPr>
        <w:pStyle w:val="HangingAnAct"/>
        <w:rPr>
          <w:rStyle w:val="HangingAnActChar"/>
        </w:rPr>
      </w:pPr>
      <w:r>
        <w:rPr>
          <w:rStyle w:val="BillHead"/>
        </w:rPr>
        <w:lastRenderedPageBreak/>
        <w:t>An Act</w:t>
      </w:r>
      <w:r w:rsidR="00686AEB" w:rsidRPr="006B7FA7">
        <w:rPr>
          <w:rStyle w:val="HangingAnActChar"/>
        </w:rPr>
        <w:t xml:space="preserve"> </w:t>
      </w:r>
      <w:r w:rsidR="00B15EAA" w:rsidRPr="002F6289">
        <w:rPr>
          <w:rStyle w:val="HangingAnActChar"/>
        </w:rPr>
        <w:t xml:space="preserve">concerning </w:t>
      </w:r>
      <w:r w:rsidR="00B15EAA">
        <w:rPr>
          <w:rStyle w:val="HangingAnActChar"/>
        </w:rPr>
        <w:t xml:space="preserve">enforcement of </w:t>
      </w:r>
      <w:r w:rsidR="00B15EAA" w:rsidRPr="002F6289">
        <w:rPr>
          <w:rStyle w:val="HangingAnActChar"/>
        </w:rPr>
        <w:t xml:space="preserve">minors’ alcohol and cannabis </w:t>
      </w:r>
      <w:r w:rsidR="00B15EAA">
        <w:rPr>
          <w:rStyle w:val="HangingAnActChar"/>
        </w:rPr>
        <w:t>u</w:t>
      </w:r>
      <w:r w:rsidR="0071409B">
        <w:rPr>
          <w:rStyle w:val="HangingAnActChar"/>
        </w:rPr>
        <w:t xml:space="preserve">se under certain circumstances, </w:t>
      </w:r>
      <w:r w:rsidR="00B15EAA" w:rsidRPr="002F6289">
        <w:rPr>
          <w:rStyle w:val="HangingAnActChar"/>
        </w:rPr>
        <w:t xml:space="preserve">amending </w:t>
      </w:r>
      <w:r w:rsidR="0071409B">
        <w:t xml:space="preserve">P.L.1979, c.264, and repealing </w:t>
      </w:r>
      <w:r w:rsidR="0071409B">
        <w:rPr>
          <w:rStyle w:val="BillLanguage"/>
          <w:i w:val="0"/>
        </w:rPr>
        <w:t xml:space="preserve">P.L.2021 c.25.  </w:t>
      </w:r>
    </w:p>
    <w:p w:rsidR="000B1054" w:rsidRPr="00D71D68" w:rsidRDefault="000B1054" w:rsidP="000B1054"/>
    <w:p w:rsidR="00686AEB" w:rsidRDefault="00686AEB" w:rsidP="00686AEB">
      <w:pPr>
        <w:rPr>
          <w:rStyle w:val="BillLanguage"/>
        </w:rPr>
      </w:pPr>
      <w:r>
        <w:tab/>
      </w:r>
      <w:r w:rsidR="00BB5868">
        <w:rPr>
          <w:rStyle w:val="BillHeading2"/>
        </w:rPr>
        <w:t>Be It Enacted</w:t>
      </w:r>
      <w:r>
        <w:rPr>
          <w:rStyle w:val="BillHeading2"/>
        </w:rPr>
        <w:t xml:space="preserve"> </w:t>
      </w:r>
      <w:r w:rsidR="00BB5868">
        <w:rPr>
          <w:rStyle w:val="BillLanguage"/>
        </w:rPr>
        <w:t>by the Senate and General Assembly of the State of New Jersey:</w:t>
      </w:r>
    </w:p>
    <w:p w:rsidR="00B15EAA" w:rsidRDefault="00B15EAA" w:rsidP="00686AEB">
      <w:pPr>
        <w:rPr>
          <w:rStyle w:val="BillLanguage"/>
        </w:rPr>
      </w:pPr>
    </w:p>
    <w:p w:rsidR="00B15EAA" w:rsidRDefault="00B15EAA" w:rsidP="00B15EAA">
      <w:r>
        <w:tab/>
        <w:t>1.</w:t>
      </w:r>
      <w:r>
        <w:tab/>
        <w:t>Section 1 of P.L.1979, c.264 (C.2C:33-15) is amended to read as follows:</w:t>
      </w:r>
    </w:p>
    <w:p w:rsidR="00B15EAA" w:rsidRPr="00DC0F86" w:rsidRDefault="00B15EAA" w:rsidP="00B15EAA">
      <w:r>
        <w:tab/>
        <w:t>1.</w:t>
      </w:r>
      <w:r>
        <w:tab/>
      </w:r>
      <w:r w:rsidRPr="00DC0F86">
        <w:t>a.  (1)  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 shall be subject to the following consequences:</w:t>
      </w:r>
    </w:p>
    <w:p w:rsidR="002250E6" w:rsidRPr="00B65C2D" w:rsidRDefault="00B15EAA" w:rsidP="00B15EAA">
      <w:pPr>
        <w:rPr>
          <w:u w:val="single"/>
        </w:rPr>
      </w:pPr>
      <w:r>
        <w:tab/>
        <w:t>(a)</w:t>
      </w:r>
      <w:r>
        <w:tab/>
      </w:r>
      <w:r w:rsidRPr="00DC0F86">
        <w:t>for a first violation, a written warning issued by a law enforcement officer to the underage person</w:t>
      </w:r>
      <w:r>
        <w:t xml:space="preserve"> </w:t>
      </w:r>
      <w:r>
        <w:rPr>
          <w:u w:val="single"/>
        </w:rPr>
        <w:t xml:space="preserve">and, if the underage person is under 18 years of age, </w:t>
      </w:r>
      <w:r w:rsidRPr="005315B3">
        <w:rPr>
          <w:u w:val="single"/>
        </w:rPr>
        <w:t>a written warning issued by a law enforcement officer to the parent,</w:t>
      </w:r>
      <w:r>
        <w:rPr>
          <w:u w:val="single"/>
        </w:rPr>
        <w:t xml:space="preserve"> guardian, or other person having legal custody of the underage person</w:t>
      </w:r>
      <w:r w:rsidRPr="00DC0F86">
        <w:t xml:space="preserve">.  The written warning shall include the person’s name, address, and date of birth, and a copy of the warning containing this information, plus a sworn statement that includes 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 (b) or (c) of this paragraph.  </w:t>
      </w:r>
      <w:r w:rsidR="002250E6" w:rsidRPr="00B60FCB">
        <w:rPr>
          <w:rFonts w:ascii="Albertus Extra Bold" w:hAnsi="Albertus Extra Bold"/>
          <w:b/>
        </w:rPr>
        <w:t>[</w:t>
      </w:r>
      <w:r w:rsidR="002250E6" w:rsidRPr="00B60FCB">
        <w:t>Notwithstanding the provisions of</w:t>
      </w:r>
      <w:r w:rsidR="002250E6">
        <w:rPr>
          <w:rFonts w:ascii="Albertus Extra Bold" w:hAnsi="Albertus Extra Bold"/>
          <w:b/>
        </w:rPr>
        <w:t xml:space="preserve"> </w:t>
      </w:r>
      <w:r w:rsidR="002250E6" w:rsidRPr="00B60FCB">
        <w:t xml:space="preserve"> section 3 of P.L.1991, c.169 (C.33:1-81.1a)</w:t>
      </w:r>
      <w:r w:rsidR="002250E6">
        <w:rPr>
          <w:rFonts w:ascii="Albertus Extra Bold" w:hAnsi="Albertus Extra Bold"/>
          <w:b/>
        </w:rPr>
        <w:t xml:space="preserve"> </w:t>
      </w:r>
      <w:r w:rsidR="002250E6" w:rsidRPr="00B60FCB">
        <w:t>concerning</w:t>
      </w:r>
      <w:r w:rsidR="002250E6" w:rsidRPr="00E71D4E">
        <w:rPr>
          <w:rFonts w:ascii="Albertus Extra Bold" w:hAnsi="Albertus Extra Bold"/>
          <w:b/>
          <w:vertAlign w:val="superscript"/>
        </w:rPr>
        <w:t xml:space="preserve"> </w:t>
      </w:r>
      <w:r w:rsidR="002250E6" w:rsidRPr="00B60FCB">
        <w:t xml:space="preserve"> written notification of a</w:t>
      </w:r>
      <w:r w:rsidR="002250E6" w:rsidRPr="00E71D4E">
        <w:rPr>
          <w:rFonts w:ascii="Albertus Extra Bold" w:hAnsi="Albertus Extra Bold"/>
          <w:b/>
        </w:rPr>
        <w:t>]</w:t>
      </w:r>
      <w:r w:rsidR="002250E6">
        <w:t xml:space="preserve"> </w:t>
      </w:r>
      <w:r w:rsidR="002250E6">
        <w:rPr>
          <w:u w:val="single"/>
        </w:rPr>
        <w:t>If the</w:t>
      </w:r>
      <w:r w:rsidR="002250E6" w:rsidRPr="00B60FCB">
        <w:t xml:space="preserve"> violation of this section</w:t>
      </w:r>
      <w:r w:rsidR="002250E6">
        <w:t xml:space="preserve"> </w:t>
      </w:r>
      <w:r w:rsidR="002250E6">
        <w:rPr>
          <w:u w:val="single"/>
        </w:rPr>
        <w:t>is committed</w:t>
      </w:r>
      <w:r w:rsidR="002250E6">
        <w:rPr>
          <w:rFonts w:ascii="Albertus Extra Bold" w:hAnsi="Albertus Extra Bold"/>
          <w:b/>
          <w:vertAlign w:val="superscript"/>
        </w:rPr>
        <w:t xml:space="preserve"> </w:t>
      </w:r>
      <w:r w:rsidR="002250E6" w:rsidRPr="00B60FCB">
        <w:t>by a person under 18 years of age</w:t>
      </w:r>
      <w:r w:rsidR="002250E6">
        <w:t xml:space="preserve"> </w:t>
      </w:r>
      <w:r w:rsidR="002250E6">
        <w:rPr>
          <w:u w:val="single"/>
        </w:rPr>
        <w:t>, a written notification concerning the violation shall be provided</w:t>
      </w:r>
      <w:r w:rsidR="002250E6" w:rsidRPr="00B60FCB">
        <w:t xml:space="preserve"> to the parent, guardian or other person having legal custody of the</w:t>
      </w:r>
      <w:r w:rsidR="002250E6" w:rsidRPr="00B60FCB">
        <w:rPr>
          <w:rFonts w:ascii="Albertus Extra Bold" w:hAnsi="Albertus Extra Bold"/>
          <w:b/>
        </w:rPr>
        <w:t xml:space="preserve"> </w:t>
      </w:r>
      <w:r w:rsidR="002250E6" w:rsidRPr="00B60FCB">
        <w:t>underage person</w:t>
      </w:r>
      <w:r w:rsidR="002250E6">
        <w:t xml:space="preserve"> </w:t>
      </w:r>
      <w:r w:rsidR="002250E6" w:rsidRPr="00B60FCB">
        <w:rPr>
          <w:rFonts w:ascii="Albertus Extra Bold" w:hAnsi="Albertus Extra Bold"/>
          <w:b/>
        </w:rPr>
        <w:t>[</w:t>
      </w:r>
      <w:r w:rsidR="002250E6" w:rsidRPr="00B60FCB">
        <w:t>, a written notification</w:t>
      </w:r>
      <w:r w:rsidR="002250E6">
        <w:rPr>
          <w:rFonts w:ascii="Albertus Extra Bold" w:hAnsi="Albertus Extra Bold"/>
          <w:b/>
        </w:rPr>
        <w:t xml:space="preserve"> </w:t>
      </w:r>
      <w:r w:rsidR="002250E6">
        <w:t xml:space="preserve">shall </w:t>
      </w:r>
      <w:r w:rsidR="002250E6" w:rsidRPr="00B60FCB">
        <w:t>not</w:t>
      </w:r>
      <w:r w:rsidR="002250E6">
        <w:rPr>
          <w:rFonts w:ascii="Albertus Extra Bold" w:hAnsi="Albertus Extra Bold"/>
          <w:b/>
        </w:rPr>
        <w:t xml:space="preserve"> </w:t>
      </w:r>
      <w:r w:rsidR="002250E6" w:rsidRPr="00B60FCB">
        <w:t>be provided</w:t>
      </w:r>
      <w:r w:rsidR="002250E6">
        <w:rPr>
          <w:rFonts w:ascii="Albertus Extra Bold" w:hAnsi="Albertus Extra Bold"/>
          <w:b/>
        </w:rPr>
        <w:t xml:space="preserve"> </w:t>
      </w:r>
      <w:r w:rsidR="002250E6" w:rsidRPr="00B60FCB">
        <w:t>pursuant to that section</w:t>
      </w:r>
      <w:r w:rsidR="002250E6">
        <w:rPr>
          <w:rFonts w:ascii="Albertus Extra Bold" w:hAnsi="Albertus Extra Bold"/>
          <w:b/>
        </w:rPr>
        <w:t xml:space="preserve"> </w:t>
      </w:r>
      <w:r w:rsidR="002250E6">
        <w:t>for</w:t>
      </w:r>
      <w:r w:rsidR="002250E6" w:rsidRPr="00B60FCB">
        <w:t xml:space="preserve"> a first</w:t>
      </w:r>
      <w:r w:rsidR="002250E6">
        <w:rPr>
          <w:rFonts w:ascii="Albertus Extra Bold" w:hAnsi="Albertus Extra Bold"/>
          <w:b/>
        </w:rPr>
        <w:t xml:space="preserve"> </w:t>
      </w:r>
      <w:r w:rsidR="002250E6" w:rsidRPr="00B60FCB">
        <w:t>violation of this paragraph</w:t>
      </w:r>
      <w:r w:rsidR="002250E6" w:rsidRPr="00CF6662">
        <w:rPr>
          <w:rFonts w:ascii="Albertus Extra Bold" w:hAnsi="Albertus Extra Bold"/>
          <w:b/>
        </w:rPr>
        <w:t>]</w:t>
      </w:r>
      <w:r w:rsidR="002250E6">
        <w:t xml:space="preserve"> </w:t>
      </w:r>
      <w:r w:rsidR="002250E6">
        <w:rPr>
          <w:u w:val="single"/>
        </w:rPr>
        <w:t>in accordance with section 3 of P.L.1991, c.169 (C.33:1-81.1a)</w:t>
      </w:r>
      <w:r w:rsidR="002250E6" w:rsidRPr="00B60FCB">
        <w:t>.</w:t>
      </w:r>
    </w:p>
    <w:p w:rsidR="002250E6" w:rsidRDefault="00B15EAA" w:rsidP="002250E6">
      <w:r w:rsidRPr="00B65C2D">
        <w:tab/>
      </w:r>
      <w:r w:rsidRPr="00DC0F86">
        <w:t xml:space="preserve">(b) </w:t>
      </w:r>
      <w:r w:rsidR="002250E6">
        <w:t xml:space="preserve">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second violation  </w:t>
      </w:r>
      <w:r w:rsidR="002250E6" w:rsidRPr="002250E6">
        <w:rPr>
          <w:rFonts w:ascii="Albertus Extra Bold" w:hAnsi="Albertus Extra Bold"/>
          <w:b/>
        </w:rPr>
        <w:t>[</w:t>
      </w:r>
      <w:r w:rsidR="002250E6">
        <w:t>, along with a copy of the written warning for the person’s first violation,</w:t>
      </w:r>
      <w:r w:rsidR="002250E6" w:rsidRPr="002250E6">
        <w:rPr>
          <w:rFonts w:ascii="Albertus Extra Bold" w:hAnsi="Albertus Extra Bold"/>
          <w:b/>
        </w:rPr>
        <w:t>]</w:t>
      </w:r>
      <w:r w:rsidR="002250E6">
        <w:t xml:space="preserve"> shall be provided to the parent, guardian or other person having legal custody of the underage person in accordance with section 3 of P.L.1991, c.169 (C.33:1-81.1a).  The written notification shall include the same or similar informational materials about how to access community services provided by public or private agencies and organizations as those provided directly by a law enforcement officer to a person 18 years of age or older who commits a second violation of this paragraph.  A copy of the second written warning to the underage person, and, if applicable, the written notification to the parent, guardian or other person having legal custody of the underage person concerning the second warning, plus a sworn statement that includes a description of the relevant facts and circumstances that support the officer’s determination that the person committed the second violation, shall be temporarily maintained in accordance with this section only for the purposes of determining a subsequent violation subject to the consequences set forth in subparagraph (c) of this paragraph.</w:t>
      </w:r>
    </w:p>
    <w:p w:rsidR="002250E6" w:rsidRDefault="002250E6" w:rsidP="002250E6">
      <w:r>
        <w:tab/>
        <w:t>(c)</w:t>
      </w:r>
      <w:r>
        <w:tab/>
        <w:t xml:space="preserve">for a third or subsequent violation, a write-up issued by a law enforcement officer to the underage person indicating that a third or subsequent violation has occurred, which includes the person’s name, address, and date of birth.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third or subsequent violation shall be provided to the parent, guardian or other person having legal custody of the underage person in accordance with section 3 of P.L.1991, c.169 (C.33:1-81.1a).  The written notification shall include a referral for the person and the parent, guardian or other person having legal custody of the underage person for accessing community services provided by a public or private agency or organization, and provide notice to that agency or organization of the referral which may also then be used to initiate contact with both persons, and the agency or organization shall offer assistance to both with opportunities to access further social services, including counseling, tutoring programs, mentoring services, and faith-based or other community initiatives.  A copy of a write-up for a third or subsequent violation, the written notification to the parent, guardian or other person having legal custody of the underage person, if applicable, and accompanying referrals, plus a sworn statement that includes a description of the relevant facts and circumstances that support the officer’s determination that the person committed the third or subsequent violation, shall be temporarily maintained in accordance with this section only to the extent necessary to track referrals to agencies and organizations, as well as for the purposes of determining a subsequent violation subject to the consequences set forth in this subparagraph. </w:t>
      </w:r>
    </w:p>
    <w:p w:rsidR="002250E6" w:rsidRDefault="002250E6" w:rsidP="002250E6">
      <w:r>
        <w:tab/>
        <w:t>The failure of a person under the legal age to purchase alcoholic beverages or 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r>
        <w:tab/>
      </w:r>
    </w:p>
    <w:p w:rsidR="002250E6" w:rsidRDefault="002250E6" w:rsidP="002250E6">
      <w:r>
        <w:tab/>
        <w:t>(2)</w:t>
      </w:r>
      <w:r>
        <w:tab/>
        <w:t>(a) A person under the legal age to purchase alcoholic beverages or cannabis items is not capable of giving lawful consent to a search to determine a violation of this section, and a law enforcement officer shall not request that a person consent to a search for that purpose.</w:t>
      </w:r>
    </w:p>
    <w:p w:rsidR="0053262A" w:rsidRDefault="002250E6" w:rsidP="002250E6">
      <w:r>
        <w:tab/>
        <w:t>(b)</w:t>
      </w:r>
      <w:r>
        <w:tab/>
        <w:t xml:space="preserve">The odor of an alcoholic beverage, marijuana, hashish, cannabis, or cannabis item, or  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  </w:t>
      </w:r>
    </w:p>
    <w:p w:rsidR="00B15EAA" w:rsidRPr="00DC0F86" w:rsidRDefault="00B15EAA" w:rsidP="002250E6">
      <w:r>
        <w:tab/>
        <w:t>(3)</w:t>
      </w:r>
      <w:r>
        <w:tab/>
      </w:r>
      <w:r w:rsidRPr="00DC0F86">
        <w:t>A person under the legal age to purchase alcoholic beverages or cannabis items who violates paragraph (1) of this subsection for possessing or consuming an alcoholic beverage, marijuana, hashish, or a cannabis item shall not be subject to arrest, and shall not be subject to detention or otherwise be taken into custody by a law enforcement officer except to the extent required to issue a written warning or write-up,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 , unless the person is being arrested, detained, or otherwise taken into custody for also committing another violation of law for which that action is legally permitted or required.</w:t>
      </w:r>
      <w:r w:rsidRPr="00DC0F86">
        <w:tab/>
      </w:r>
    </w:p>
    <w:p w:rsidR="00B15EAA" w:rsidRPr="00DC0F86" w:rsidRDefault="00B15EAA" w:rsidP="00B15EAA">
      <w:pPr>
        <w:tabs>
          <w:tab w:val="clear" w:pos="720"/>
          <w:tab w:val="left" w:pos="810"/>
        </w:tabs>
        <w:rPr>
          <w:bCs/>
        </w:rPr>
      </w:pPr>
      <w:r>
        <w:tab/>
        <w:t>(4)</w:t>
      </w:r>
      <w:r>
        <w:tab/>
      </w:r>
      <w:r w:rsidRPr="00DC0F86">
        <w:rPr>
          <w:bCs/>
        </w:rPr>
        <w:t xml:space="preserve">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 </w:t>
      </w:r>
      <w:r w:rsidRPr="00DC0F86">
        <w:rPr>
          <w:bCs/>
          <w:sz w:val="26"/>
        </w:rPr>
        <w:t xml:space="preserve">(1) </w:t>
      </w:r>
      <w:r w:rsidRPr="00DC0F86">
        <w:rPr>
          <w:bCs/>
        </w:rPr>
        <w:t xml:space="preserve">of this subsection for possessing or consuming </w:t>
      </w:r>
      <w:r w:rsidRPr="00DC0F86">
        <w:t xml:space="preserve">an alcoholic beverage, </w:t>
      </w:r>
      <w:r w:rsidRPr="00DC0F86">
        <w:rPr>
          <w:bCs/>
        </w:rPr>
        <w:t xml:space="preserve">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w:t>
      </w:r>
      <w:r w:rsidRPr="00DC0F86">
        <w:t>(1)</w:t>
      </w:r>
      <w:r w:rsidRPr="00DC0F86">
        <w:rPr>
          <w:bCs/>
        </w:rPr>
        <w:t>of this subsection.</w:t>
      </w:r>
    </w:p>
    <w:p w:rsidR="00B15EAA" w:rsidRPr="00DC0F86" w:rsidRDefault="00B15EAA" w:rsidP="00B15EAA">
      <w:pPr>
        <w:tabs>
          <w:tab w:val="clear" w:pos="720"/>
          <w:tab w:val="left" w:pos="810"/>
        </w:tabs>
        <w:rPr>
          <w:bCs/>
        </w:rPr>
      </w:pPr>
      <w:r w:rsidRPr="00DC0F86">
        <w:rPr>
          <w:bCs/>
        </w:rPr>
        <w:tab/>
      </w:r>
      <w:r w:rsidRPr="00DC0F86">
        <w:t>(5)</w:t>
      </w:r>
      <w:r>
        <w:tab/>
      </w:r>
      <w:r w:rsidRPr="00DC0F86">
        <w:rPr>
          <w:bCs/>
        </w:rPr>
        <w:t xml:space="preserve">As part of the process for the issuance of a written warning </w:t>
      </w:r>
      <w:r w:rsidRPr="00DC0F86">
        <w:t xml:space="preserve">or write-up </w:t>
      </w:r>
      <w:r w:rsidRPr="00DC0F86">
        <w:rPr>
          <w:bCs/>
        </w:rPr>
        <w:t xml:space="preserve">to a person for a violation of paragraph </w:t>
      </w:r>
      <w:r w:rsidRPr="00DC0F86">
        <w:t>(1)</w:t>
      </w:r>
      <w:r w:rsidRPr="00DC0F86">
        <w:rPr>
          <w:bCs/>
        </w:rPr>
        <w:t xml:space="preserve">of this subsection, the law enforcement officer </w:t>
      </w:r>
      <w:r w:rsidRPr="00DC0F86">
        <w:t xml:space="preserve">shall </w:t>
      </w:r>
      <w:r w:rsidRPr="00DC0F86">
        <w:rPr>
          <w:bCs/>
        </w:rPr>
        <w:t xml:space="preserve">take possession of any </w:t>
      </w:r>
      <w:r w:rsidRPr="00DC0F86">
        <w:t>alcoholic beverage,</w:t>
      </w:r>
      <w:r w:rsidRPr="00DC0F86">
        <w:rPr>
          <w:bCs/>
        </w:rPr>
        <w:t xml:space="preserve"> marijuana, hashish, or cannabis item from the person, and any drug or cannabis paraphernalia for use with </w:t>
      </w:r>
      <w:r w:rsidRPr="00DC0F86">
        <w:t xml:space="preserve">any </w:t>
      </w:r>
      <w:r w:rsidRPr="00DC0F86">
        <w:rPr>
          <w:bCs/>
        </w:rPr>
        <w:t xml:space="preserve">marijuana, hashish, or cannabis item.  The existence and description of the </w:t>
      </w:r>
      <w:r w:rsidRPr="00DC0F86">
        <w:t xml:space="preserve">alcoholic beverage, </w:t>
      </w:r>
      <w:r w:rsidRPr="00DC0F86">
        <w:rPr>
          <w:bCs/>
        </w:rPr>
        <w:t xml:space="preserve">marijuana, hashish, or cannabis item, and any drug or cannabis paraphernalia shall be included in the </w:t>
      </w:r>
      <w:r w:rsidRPr="00DC0F86">
        <w:t xml:space="preserve">sworn statement that includes a description of the </w:t>
      </w:r>
      <w:r w:rsidRPr="00DC0F86">
        <w:rPr>
          <w:bCs/>
        </w:rPr>
        <w:t xml:space="preserve">relevant facts and circumstances </w:t>
      </w:r>
      <w:r w:rsidRPr="00DC0F86">
        <w:t xml:space="preserve">that support </w:t>
      </w:r>
      <w:r w:rsidRPr="00DC0F86">
        <w:rPr>
          <w:bCs/>
        </w:rPr>
        <w:t xml:space="preserve">the </w:t>
      </w:r>
      <w:r w:rsidRPr="00DC0F86">
        <w:t xml:space="preserve">officer’s </w:t>
      </w:r>
      <w:r w:rsidRPr="00DC0F86">
        <w:rPr>
          <w:bCs/>
        </w:rPr>
        <w:t xml:space="preserve">determination </w:t>
      </w:r>
      <w:r w:rsidRPr="00DC0F86">
        <w:t xml:space="preserve">that the person committed a violation, and which </w:t>
      </w:r>
      <w:r w:rsidRPr="00DC0F86">
        <w:rPr>
          <w:bCs/>
        </w:rPr>
        <w:t xml:space="preserve">record </w:t>
      </w:r>
      <w:r w:rsidRPr="00DC0F86">
        <w:t xml:space="preserve">is </w:t>
      </w:r>
      <w:r w:rsidRPr="00DC0F86">
        <w:rPr>
          <w:bCs/>
        </w:rPr>
        <w:t xml:space="preserve">temporarily maintained in accordance with this section to determine subsequent possession or consumption violations, and </w:t>
      </w:r>
      <w:r w:rsidRPr="00DC0F86">
        <w:t>track referrals for accessing community services provided by a public or private agency or organization due to a third or subsequent violation</w:t>
      </w:r>
      <w:r w:rsidRPr="00DC0F86">
        <w:rPr>
          <w:bCs/>
        </w:rPr>
        <w:t xml:space="preserve">.  Any </w:t>
      </w:r>
      <w:r w:rsidRPr="00DC0F86">
        <w:t xml:space="preserve">alcoholic beverage, </w:t>
      </w:r>
      <w:r w:rsidRPr="00DC0F86">
        <w:rPr>
          <w:bCs/>
        </w:rPr>
        <w:t>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B15EAA" w:rsidRPr="00DC0F86" w:rsidRDefault="00B15EAA" w:rsidP="00B15EAA">
      <w:r w:rsidRPr="00DC0F86">
        <w:tab/>
        <w:t>(6) With respect to any violation of paragraph (1) of this subsection concerning the possession or consumption of an alcoholic beverage, marijuana, hashish, or any cannabis item:</w:t>
      </w:r>
    </w:p>
    <w:p w:rsidR="00B15EAA" w:rsidRPr="00DC0F86" w:rsidRDefault="00B15EAA" w:rsidP="00B15EAA">
      <w:r>
        <w:tab/>
        <w:t>(a)</w:t>
      </w:r>
      <w:r>
        <w:tab/>
      </w:r>
      <w:r w:rsidRPr="00DC0F86">
        <w:t>a person under the legal age to purchase alcoholic beverages or cannabis items shall not be photographed or fingerprinted, notwithstanding any provisions of section 2 of P.L.1982, c.79 (C.2A:4A-61) to the contrary;</w:t>
      </w:r>
    </w:p>
    <w:p w:rsidR="00B15EAA" w:rsidRPr="00DC0F86" w:rsidRDefault="00B15EAA" w:rsidP="00B15EAA">
      <w:r>
        <w:tab/>
        <w:t>(b)</w:t>
      </w:r>
      <w:r>
        <w:tab/>
      </w:r>
      <w:r w:rsidRPr="00DC0F86">
        <w:t>(</w:t>
      </w:r>
      <w:proofErr w:type="spellStart"/>
      <w:r w:rsidRPr="00DC0F86">
        <w:t>i</w:t>
      </w:r>
      <w:proofErr w:type="spellEnd"/>
      <w:r w:rsidRPr="00DC0F86">
        <w:t>)</w:t>
      </w:r>
      <w:r>
        <w:t xml:space="preserve">  </w:t>
      </w:r>
      <w:r w:rsidRPr="00DC0F86">
        <w:t>any copy of any written warning or write-up issued to a person under the legal age to purchase alcoholic beverages or 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 or referrals for accessing community services provided by a public or private agency or organization pertaining to a third or subsequent violation 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B15EAA" w:rsidRPr="00DC0F86" w:rsidRDefault="00B15EAA" w:rsidP="00B15EAA">
      <w:r w:rsidRPr="00DC0F86">
        <w:tab/>
        <w:t>The Attorney General may use the records described herein</w:t>
      </w:r>
      <w:r>
        <w:t xml:space="preserve"> </w:t>
      </w:r>
      <w:r w:rsidRPr="00DC0F86">
        <w:t>to generate the number of occurrences and other statistics concerning first, second, third and subsequent violations of paragraph (1)</w:t>
      </w:r>
      <w:r>
        <w:t xml:space="preserve"> </w:t>
      </w:r>
      <w:r w:rsidRPr="00DC0F86">
        <w:t>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 4 of P.L.</w:t>
      </w:r>
      <w:r w:rsidRPr="003054A5">
        <w:t xml:space="preserve"> </w:t>
      </w:r>
      <w:r w:rsidRPr="00DC0F86">
        <w:t>P.L.</w:t>
      </w:r>
      <w:r>
        <w:t>2021, c.25</w:t>
      </w:r>
      <w:r w:rsidRPr="00DC0F86">
        <w:t xml:space="preserve"> (C.        ).  The identity of any person named in a record shall not be revealed or included in the information to be compiled and made available in accordance with that section.</w:t>
      </w:r>
    </w:p>
    <w:p w:rsidR="00B15EAA" w:rsidRPr="00DC0F86" w:rsidRDefault="00B15EAA" w:rsidP="00B15EAA">
      <w:r w:rsidRPr="00DC0F86">
        <w:tab/>
        <w:t>The records of violations shall only be maintained temporarily and shall be destroyed or permanently deleted as set forth in subparagraph (c) of this paragraph.</w:t>
      </w:r>
    </w:p>
    <w:p w:rsidR="00B15EAA" w:rsidRPr="00DC0F86" w:rsidRDefault="00B15EAA" w:rsidP="00B15EAA">
      <w:r w:rsidRPr="00DC0F86">
        <w:tab/>
        <w:t>(ii) 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B15EAA" w:rsidRPr="00DC0F86" w:rsidRDefault="00B15EAA" w:rsidP="00B15EAA">
      <w:r w:rsidRPr="00DC0F86">
        <w:tab/>
        <w:t xml:space="preserve">(c) all of the records maintained by a law enforcement agency and reported to the Attorney General as described in </w:t>
      </w:r>
      <w:proofErr w:type="spellStart"/>
      <w:r w:rsidRPr="00DC0F86">
        <w:t>subsubparagraph</w:t>
      </w:r>
      <w:proofErr w:type="spellEnd"/>
      <w:r w:rsidRPr="00DC0F86">
        <w:t xml:space="preserve"> (</w:t>
      </w:r>
      <w:proofErr w:type="spellStart"/>
      <w:r w:rsidRPr="00DC0F86">
        <w:t>i</w:t>
      </w:r>
      <w:proofErr w:type="spellEnd"/>
      <w:r w:rsidRPr="00DC0F86">
        <w:t>) of subparagraph (b) of this paragraph 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record, or not later than the last day of the month in which that birthday falls, whichever date occurs sooner, 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B15EAA" w:rsidRPr="00DC0F86" w:rsidRDefault="00B15EAA" w:rsidP="00B15EAA">
      <w:r w:rsidRPr="00DC0F86">
        <w:tab/>
        <w:t>(d)</w:t>
      </w:r>
      <w:r w:rsidRPr="00DC0F86">
        <w:tab/>
        <w:t>A law enforcement officer shall be guilty of the crime of official deprivation of civil rights as set forth in section 3 of P.L.</w:t>
      </w:r>
      <w:r>
        <w:t>2021</w:t>
      </w:r>
      <w:r w:rsidRPr="00DC0F86">
        <w:t>, c.</w:t>
      </w:r>
      <w:r>
        <w:t xml:space="preserve">25 </w:t>
      </w:r>
      <w:r w:rsidRPr="00DC0F86">
        <w:t xml:space="preserve"> (C.  </w:t>
      </w:r>
      <w:r>
        <w:t xml:space="preserve"> </w:t>
      </w:r>
      <w:r w:rsidRPr="00DC0F86">
        <w:t xml:space="preserve">      ) for violating the provisions of paragraph (1) of this subsection that address law enforcement actions involving persons who are under the legal age to purchase alcoholic beverages or cannabis items.</w:t>
      </w:r>
      <w:r w:rsidRPr="00DC0F86">
        <w:tab/>
      </w:r>
    </w:p>
    <w:p w:rsidR="00B15EAA" w:rsidRPr="00DC0F86" w:rsidRDefault="00B15EAA" w:rsidP="00B15EAA">
      <w:r w:rsidRPr="00DC0F86">
        <w:tab/>
        <w:t>b.</w:t>
      </w:r>
      <w:r w:rsidRPr="00DC0F86">
        <w:tab/>
        <w:t>(Deleted by amendment, P.L.</w:t>
      </w:r>
      <w:r>
        <w:t>2021</w:t>
      </w:r>
      <w:r w:rsidRPr="00DC0F86">
        <w:t>, c.</w:t>
      </w:r>
      <w:r>
        <w:t>25)</w:t>
      </w:r>
      <w:r w:rsidRPr="00DC0F86">
        <w:tab/>
      </w:r>
    </w:p>
    <w:p w:rsidR="00B15EAA" w:rsidRPr="00DC0F86" w:rsidRDefault="00B15EAA" w:rsidP="00B15EAA">
      <w:r w:rsidRPr="00DC0F86">
        <w:tab/>
        <w:t>c.</w:t>
      </w:r>
      <w:r w:rsidRPr="00DC0F86">
        <w:tab/>
        <w:t>(Deleted by amendment, P.L.</w:t>
      </w:r>
      <w:r>
        <w:t>2021</w:t>
      </w:r>
      <w:r w:rsidRPr="00DC0F86">
        <w:t>, c.</w:t>
      </w:r>
      <w:r>
        <w:t>25)</w:t>
      </w:r>
    </w:p>
    <w:p w:rsidR="00B15EAA" w:rsidRPr="00DC0F86" w:rsidRDefault="00B15EAA" w:rsidP="00B15EAA">
      <w:r w:rsidRPr="00DC0F86">
        <w:tab/>
        <w:t>d.</w:t>
      </w:r>
      <w:r w:rsidRPr="00DC0F86">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 and Marketplace Modernization Act,” P.L.</w:t>
      </w:r>
      <w:r>
        <w:t>2021</w:t>
      </w:r>
      <w:r w:rsidRPr="00DC0F86">
        <w:t>, c.</w:t>
      </w:r>
      <w:r>
        <w:t>16</w:t>
      </w:r>
      <w:r w:rsidRPr="00DC0F86">
        <w:t>.</w:t>
      </w:r>
    </w:p>
    <w:p w:rsidR="00B15EAA" w:rsidRPr="00DC0F86" w:rsidRDefault="00B15EAA" w:rsidP="00B15EAA">
      <w:r w:rsidRPr="00DC0F86">
        <w:tab/>
        <w:t>e.</w:t>
      </w:r>
      <w:r w:rsidRPr="00DC0F86">
        <w:tab/>
        <w:t xml:space="preserve">Except as otherwise provided in this section, the provisions of section 3 of P.L.1991, c.169 (C.33:1-81.1a) shall apply to a parent, guardian or other person with legal custody of a person under 18 years of age who is found to be in violation of this section. </w:t>
      </w:r>
    </w:p>
    <w:p w:rsidR="00B15EAA" w:rsidRPr="00DC0F86" w:rsidRDefault="00B15EAA" w:rsidP="00B15EAA">
      <w:r w:rsidRPr="00DC0F86">
        <w:tab/>
        <w:t>f.</w:t>
      </w:r>
      <w:r w:rsidRPr="00DC0F86">
        <w:tab/>
        <w:t>An underage person and one or two other persons shall be immune from prosecution under this section if:</w:t>
      </w:r>
    </w:p>
    <w:p w:rsidR="00B15EAA" w:rsidRPr="00DC0F86" w:rsidRDefault="00B15EAA" w:rsidP="00B15EAA">
      <w:r w:rsidRPr="00DC0F86">
        <w:tab/>
        <w:t>(1)</w:t>
      </w:r>
      <w:r w:rsidRPr="00DC0F86">
        <w:tab/>
        <w:t xml:space="preserve">one of the underage persons called 9-1-1 and reported that another underage person was in need of medical assistance due to alcohol consumption , or the consumption of marijuana, hashish, or a cannabis item; </w:t>
      </w:r>
    </w:p>
    <w:p w:rsidR="00B15EAA" w:rsidRPr="00DC0F86" w:rsidRDefault="00B15EAA" w:rsidP="00B15EAA">
      <w:r w:rsidRPr="00DC0F86">
        <w:tab/>
        <w:t>(2)</w:t>
      </w:r>
      <w:r w:rsidRPr="00DC0F86">
        <w:tab/>
        <w:t xml:space="preserve">the underage person who called 9-1-1 and, if applicable, one or two other persons acting in concert with the underage person who called 9-1-1 provided each of their names to the 9-1-1 operator; </w:t>
      </w:r>
    </w:p>
    <w:p w:rsidR="00B15EAA" w:rsidRPr="00DC0F86" w:rsidRDefault="00B15EAA" w:rsidP="00B15EAA">
      <w:r w:rsidRPr="00DC0F86">
        <w:tab/>
        <w:t>(3)</w:t>
      </w:r>
      <w:r w:rsidRPr="00DC0F86">
        <w:tab/>
        <w:t>the underage person was the first person to make the 9-1-1 report; and</w:t>
      </w:r>
    </w:p>
    <w:p w:rsidR="00B15EAA" w:rsidRPr="00DC0F86" w:rsidRDefault="00B15EAA" w:rsidP="00B15EAA">
      <w:r w:rsidRPr="00DC0F86">
        <w:tab/>
        <w:t>(4)</w:t>
      </w:r>
      <w:r w:rsidRPr="00DC0F86">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B15EAA" w:rsidRPr="00DC0F86" w:rsidRDefault="00B15EAA" w:rsidP="00B15EAA">
      <w:r w:rsidRPr="00DC0F86">
        <w:tab/>
        <w:t>The underage person who received medical assistance also shall be immune from prosecution under this section.</w:t>
      </w:r>
    </w:p>
    <w:p w:rsidR="00B15EAA" w:rsidRPr="00DC0F86" w:rsidRDefault="00B15EAA" w:rsidP="00B15EAA">
      <w:r w:rsidRPr="00DC0F86">
        <w:tab/>
        <w:t>g.</w:t>
      </w:r>
      <w:r w:rsidRPr="00DC0F86">
        <w:tab/>
        <w:t>For purposes of this section, an alcoholic beverage includes powdered alcohol as defined by R.S.33:1-1, a cannabis item includes any item available for lawful consumption pursuant to the “New Jersey Cannabis Regulatory, Enforcement Assistance, and Marketplace Modernization Act,” P.L.</w:t>
      </w:r>
      <w:r>
        <w:t>2021</w:t>
      </w:r>
      <w:r w:rsidRPr="00DC0F86">
        <w:t>, c.</w:t>
      </w:r>
      <w:r>
        <w:t>16</w:t>
      </w:r>
      <w:r w:rsidRPr="00DC0F86">
        <w:t>, and the terms “marijuana” and “hashish” have the same meaning as set forth in N.J.S.2C:35-2, and the terms “drug paraphernalia” and “cannabis paraphernalia” have the same meaning as set forth in N.J.S.2C:36-1 and section 3 of P.L.</w:t>
      </w:r>
      <w:r>
        <w:t>2021</w:t>
      </w:r>
      <w:r w:rsidRPr="00DC0F86">
        <w:t>, c.</w:t>
      </w:r>
      <w:r>
        <w:t>16 (C.        )</w:t>
      </w:r>
      <w:r w:rsidRPr="00DC0F86">
        <w:t>, respectively.</w:t>
      </w:r>
    </w:p>
    <w:p w:rsidR="0071409B" w:rsidRDefault="00B15EAA" w:rsidP="0071409B">
      <w:pPr>
        <w:tabs>
          <w:tab w:val="left" w:pos="450"/>
        </w:tabs>
      </w:pPr>
      <w:r w:rsidRPr="00DC0F86">
        <w:t>(</w:t>
      </w:r>
      <w:proofErr w:type="spellStart"/>
      <w:r w:rsidRPr="00DC0F86">
        <w:t>cf</w:t>
      </w:r>
      <w:proofErr w:type="spellEnd"/>
      <w:r w:rsidRPr="00DC0F86">
        <w:t>: P.L.2021, c.25, s.2</w:t>
      </w:r>
      <w:r>
        <w:t>)</w:t>
      </w:r>
      <w:r>
        <w:tab/>
      </w:r>
    </w:p>
    <w:p w:rsidR="0071409B" w:rsidRDefault="0071409B" w:rsidP="0071409B">
      <w:pPr>
        <w:tabs>
          <w:tab w:val="left" w:pos="450"/>
        </w:tabs>
      </w:pPr>
    </w:p>
    <w:p w:rsidR="0053262A" w:rsidRDefault="0071409B" w:rsidP="0053262A">
      <w:pPr>
        <w:tabs>
          <w:tab w:val="left" w:pos="450"/>
        </w:tabs>
        <w:rPr>
          <w:bCs/>
          <w:spacing w:val="0"/>
        </w:rPr>
      </w:pPr>
      <w:r>
        <w:tab/>
      </w:r>
      <w:r w:rsidR="00977B9C">
        <w:t>2.</w:t>
      </w:r>
      <w:r w:rsidR="00977B9C">
        <w:tab/>
      </w:r>
      <w:r w:rsidR="002919EA">
        <w:rPr>
          <w:rStyle w:val="BillLanguage"/>
          <w:i w:val="0"/>
        </w:rPr>
        <w:t xml:space="preserve">Section 3 of P.L.2021 c.25 </w:t>
      </w:r>
      <w:r w:rsidR="002919EA">
        <w:rPr>
          <w:bCs/>
          <w:spacing w:val="0"/>
        </w:rPr>
        <w:t>(</w:t>
      </w:r>
      <w:r w:rsidR="002919EA" w:rsidRPr="000864C2">
        <w:rPr>
          <w:bCs/>
          <w:spacing w:val="0"/>
        </w:rPr>
        <w:t>C.2C:30-6.1</w:t>
      </w:r>
      <w:r w:rsidR="002919EA">
        <w:rPr>
          <w:bCs/>
          <w:spacing w:val="0"/>
        </w:rPr>
        <w:t xml:space="preserve">) is repealed.  </w:t>
      </w:r>
      <w:r w:rsidR="0053262A">
        <w:rPr>
          <w:bCs/>
          <w:spacing w:val="0"/>
        </w:rPr>
        <w:br w:type="page"/>
      </w:r>
    </w:p>
    <w:p w:rsidR="00B15EAA" w:rsidRPr="00AA7880" w:rsidRDefault="00977B9C" w:rsidP="00B15EAA">
      <w:r>
        <w:tab/>
        <w:t>3.</w:t>
      </w:r>
      <w:r>
        <w:tab/>
      </w:r>
      <w:r w:rsidR="00B15EAA">
        <w:t>This act shall take effect immediately.</w:t>
      </w:r>
    </w:p>
    <w:p w:rsidR="00686AEB" w:rsidRDefault="00686AEB" w:rsidP="00686AEB"/>
    <w:p w:rsidR="00977B9C" w:rsidRPr="00CE7BD8" w:rsidRDefault="00977B9C" w:rsidP="00686AEB"/>
    <w:p w:rsidR="00686AEB" w:rsidRPr="00AA7880" w:rsidRDefault="00686AEB" w:rsidP="00686AEB">
      <w:pPr>
        <w:jc w:val="center"/>
      </w:pPr>
      <w:r w:rsidRPr="00D71D68">
        <w:t>STATEMENT</w:t>
      </w:r>
    </w:p>
    <w:p w:rsidR="00686AEB" w:rsidRDefault="00686AEB" w:rsidP="00686AEB"/>
    <w:p w:rsidR="002919EA" w:rsidRDefault="002919EA" w:rsidP="002919EA">
      <w:r>
        <w:tab/>
        <w:t xml:space="preserve">This bill provides that if a person under the age of 18 violates the law by purchasing or possessing alcoholic beverages or cannabis and receives a written warning from a law enforcement officer, the law enforcement officer would also be required to provide a written notice </w:t>
      </w:r>
      <w:r w:rsidRPr="002C4580">
        <w:t xml:space="preserve">to the parent, guardian, or other person having legal custody of the </w:t>
      </w:r>
      <w:r>
        <w:t>minor.  The bill also removes from current law criminal liability imp</w:t>
      </w:r>
      <w:r w:rsidR="004C4BE4">
        <w:t>osed on law enforcement officer who has</w:t>
      </w:r>
      <w:r>
        <w:t xml:space="preserve"> a law enforcement or investigative encounter </w:t>
      </w:r>
      <w:r w:rsidR="004C4BE4">
        <w:t xml:space="preserve">with a person </w:t>
      </w:r>
      <w:r>
        <w:t>u</w:t>
      </w:r>
      <w:r w:rsidR="0071409B">
        <w:t>nder 21 years of age who purchases or possesses</w:t>
      </w:r>
      <w:r w:rsidR="004C4BE4">
        <w:t xml:space="preserve"> or has</w:t>
      </w:r>
      <w:r>
        <w:t xml:space="preserve"> consumed alcoholic beverages or certain cannabis products.  </w:t>
      </w:r>
    </w:p>
    <w:p w:rsidR="002919EA" w:rsidRDefault="002919EA" w:rsidP="002919EA">
      <w:r>
        <w:tab/>
        <w:t>P.L.2021, c.25 established certain consequences for persons who purchase or possess alcoholic beverages or cannabis items when under the legal age to do so.  These consequences include, for a second or third violation where the person is under age 18, a notification to the minor’s parent, guardian, or other person having legal custody of the minor.  However, P.L.2021, c.25 does not provide that a parent, guardian, or other person having custody would be notified about the minor’s first violation.  This bill would require</w:t>
      </w:r>
      <w:r w:rsidR="003B07DE">
        <w:t xml:space="preserve"> parental notification for first and subsequent violations</w:t>
      </w:r>
      <w:r>
        <w:t>.</w:t>
      </w:r>
    </w:p>
    <w:p w:rsidR="002919EA" w:rsidRPr="00F46208" w:rsidRDefault="002919EA" w:rsidP="002919EA">
      <w:pPr>
        <w:rPr>
          <w:color w:val="000000"/>
        </w:rPr>
      </w:pPr>
      <w:r>
        <w:rPr>
          <w:color w:val="000000"/>
        </w:rPr>
        <w:tab/>
      </w:r>
      <w:r>
        <w:rPr>
          <w:rStyle w:val="BillLanguage"/>
          <w:i w:val="0"/>
        </w:rPr>
        <w:t xml:space="preserve">Section 3 of P.L.2021 c.25 </w:t>
      </w:r>
      <w:r>
        <w:rPr>
          <w:bCs/>
          <w:spacing w:val="0"/>
        </w:rPr>
        <w:t>(</w:t>
      </w:r>
      <w:r w:rsidRPr="000864C2">
        <w:rPr>
          <w:bCs/>
          <w:spacing w:val="0"/>
        </w:rPr>
        <w:t>C.2C:30-6.1</w:t>
      </w:r>
      <w:r>
        <w:rPr>
          <w:bCs/>
          <w:spacing w:val="0"/>
        </w:rPr>
        <w:t xml:space="preserve">) </w:t>
      </w:r>
      <w:r>
        <w:t xml:space="preserve">also imposes criminal liability on law enforcement officers who have a law enforcement or investigative encounter with a minor who possesses or consumes alcoholic beverages or certain cannabis products.  </w:t>
      </w:r>
      <w:r w:rsidRPr="00F46208">
        <w:rPr>
          <w:color w:val="000000"/>
        </w:rPr>
        <w:t xml:space="preserve">Under current law, a law enforcement officer, when responding to a call for service or upon the initiation of any other law enforcement or investigative encounter related to unlawful possession or consumption of alcoholic beverages, marijuana, hashish, or any cannabis item by a person under the legal age to purchase alcoholic beverages or cannabis items, may be guilty of a crime of official deprivation of civil rights under certain circumstances.  Current law imposes criminal liability regardless of whether the officer’s act was done with the purpose to intimidate or discriminate against a person or group of persons because of race, color, religion, gender, handicap, sexual orientation or ethnicity, which motivation is required to be proven for other criminal deprivations of civil rights under section 2 of P.L.2003, c.31 (C.2C:30-6).  </w:t>
      </w:r>
      <w:r>
        <w:rPr>
          <w:color w:val="000000"/>
        </w:rPr>
        <w:t>This bill repeals s</w:t>
      </w:r>
      <w:r>
        <w:rPr>
          <w:rStyle w:val="BillLanguage"/>
          <w:i w:val="0"/>
        </w:rPr>
        <w:t xml:space="preserve">ection 3 of P.L.2021 c.25 </w:t>
      </w:r>
      <w:r>
        <w:rPr>
          <w:bCs/>
          <w:spacing w:val="0"/>
        </w:rPr>
        <w:t>(</w:t>
      </w:r>
      <w:r w:rsidRPr="000864C2">
        <w:rPr>
          <w:bCs/>
          <w:spacing w:val="0"/>
        </w:rPr>
        <w:t>C.2C:30-6.1</w:t>
      </w:r>
      <w:r>
        <w:rPr>
          <w:bCs/>
          <w:spacing w:val="0"/>
        </w:rPr>
        <w:t xml:space="preserve">) and removes criminal liability imposed on law enforcement officers.  </w:t>
      </w:r>
    </w:p>
    <w:sectPr w:rsidR="002919EA" w:rsidRPr="00F46208" w:rsidSect="0053262A">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79A" w:rsidRDefault="0099579A">
      <w:r>
        <w:separator/>
      </w:r>
    </w:p>
  </w:endnote>
  <w:endnote w:type="continuationSeparator" w:id="0">
    <w:p w:rsidR="0099579A" w:rsidRDefault="00995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02E" w:rsidRDefault="009A002E" w:rsidP="009A002E">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868" w:rsidRPr="00921C91" w:rsidRDefault="00BB58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5868" w:rsidRPr="00921C91" w:rsidRDefault="00BB5868">
    <w:pPr>
      <w:pStyle w:val="Footer"/>
      <w:rPr>
        <w:szCs w:val="18"/>
      </w:rPr>
    </w:pPr>
  </w:p>
  <w:p w:rsidR="00BB5868" w:rsidRPr="00921C91" w:rsidRDefault="00BB58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5868" w:rsidRDefault="00BB586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79A" w:rsidRDefault="0099579A">
      <w:r>
        <w:separator/>
      </w:r>
    </w:p>
  </w:footnote>
  <w:footnote w:type="continuationSeparator" w:id="0">
    <w:p w:rsidR="0099579A" w:rsidRDefault="00995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62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3022" w:rsidRDefault="00DC3022" w:rsidP="00DC3022">
    <w:pPr>
      <w:pStyle w:val="bpuHeadSpon"/>
    </w:pPr>
    <w:r w:rsidRPr="00DC3022">
      <w:rPr>
        <w:rStyle w:val="bpuHeadSponChar"/>
      </w:rPr>
      <w:t>A5535</w:t>
    </w:r>
    <w:r>
      <w:t xml:space="preserve"> S.KEAN</w:t>
    </w:r>
    <w:r w:rsidR="009A002E">
      <w:t xml:space="preserve">, </w:t>
    </w:r>
    <w:r w:rsidR="009A002E">
      <w:t>DANCER</w:t>
    </w:r>
  </w:p>
  <w:p w:rsidR="00DC3022" w:rsidRDefault="00DC3022" w:rsidP="00DC3022">
    <w:pPr>
      <w:pStyle w:val="bpuHeadSpon"/>
    </w:pPr>
    <w:r>
      <w:fldChar w:fldCharType="begin"/>
    </w:r>
    <w:r>
      <w:instrText xml:space="preserve"> PAGE  \* MERGEFORMAT </w:instrText>
    </w:r>
    <w:r>
      <w:fldChar w:fldCharType="separate"/>
    </w:r>
    <w:r w:rsidR="005862E0">
      <w:rPr>
        <w:noProof/>
      </w:rPr>
      <w:t>9</w:t>
    </w:r>
    <w:r>
      <w:fldChar w:fldCharType="end"/>
    </w:r>
  </w:p>
  <w:p w:rsidR="00DC3022" w:rsidRDefault="00DC3022" w:rsidP="00DC30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3022" w:rsidRDefault="00DC3022" w:rsidP="00DC3022">
    <w:pPr>
      <w:pStyle w:val="bpuHeadSpon"/>
    </w:pPr>
    <w:r w:rsidRPr="00DC3022">
      <w:rPr>
        <w:rStyle w:val="bpuHeadSponChar"/>
      </w:rPr>
      <w:t>A5535</w:t>
    </w:r>
    <w:r>
      <w:t xml:space="preserve"> S.KEAN</w:t>
    </w:r>
    <w:r w:rsidR="009A002E">
      <w:t xml:space="preserve">, </w:t>
    </w:r>
    <w:r w:rsidR="009A002E">
      <w:t>DANCER</w:t>
    </w:r>
  </w:p>
  <w:p w:rsidR="00DC3022" w:rsidRDefault="00DC3022" w:rsidP="00DC3022">
    <w:pPr>
      <w:pStyle w:val="bpuHeadSpon"/>
    </w:pPr>
    <w:r>
      <w:fldChar w:fldCharType="begin"/>
    </w:r>
    <w:r>
      <w:instrText xml:space="preserve"> PAGE  \* MERGEFORMAT </w:instrText>
    </w:r>
    <w:r>
      <w:fldChar w:fldCharType="separate"/>
    </w:r>
    <w:r w:rsidR="005862E0">
      <w:rPr>
        <w:noProof/>
      </w:rPr>
      <w:t>2</w:t>
    </w:r>
    <w:r>
      <w:fldChar w:fldCharType="end"/>
    </w:r>
  </w:p>
  <w:p w:rsidR="00DC3022" w:rsidRDefault="00DC3022" w:rsidP="00DC30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79A"/>
    <w:rsid w:val="0000010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0E6"/>
    <w:rsid w:val="002370D0"/>
    <w:rsid w:val="00255958"/>
    <w:rsid w:val="00257FA2"/>
    <w:rsid w:val="0026574A"/>
    <w:rsid w:val="002660BB"/>
    <w:rsid w:val="002720E8"/>
    <w:rsid w:val="00275293"/>
    <w:rsid w:val="002776B0"/>
    <w:rsid w:val="00286C7E"/>
    <w:rsid w:val="002919E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919"/>
    <w:rsid w:val="003A0E2A"/>
    <w:rsid w:val="003A3C64"/>
    <w:rsid w:val="003A3F83"/>
    <w:rsid w:val="003B07D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33E"/>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BE4"/>
    <w:rsid w:val="004C742C"/>
    <w:rsid w:val="004E1F3E"/>
    <w:rsid w:val="004F21BD"/>
    <w:rsid w:val="004F4F1D"/>
    <w:rsid w:val="004F74DD"/>
    <w:rsid w:val="00501317"/>
    <w:rsid w:val="0050495C"/>
    <w:rsid w:val="00505DC9"/>
    <w:rsid w:val="00506E1E"/>
    <w:rsid w:val="00513C81"/>
    <w:rsid w:val="00527BFB"/>
    <w:rsid w:val="0053262A"/>
    <w:rsid w:val="00532A32"/>
    <w:rsid w:val="00540B0B"/>
    <w:rsid w:val="0054460F"/>
    <w:rsid w:val="005536CD"/>
    <w:rsid w:val="00554051"/>
    <w:rsid w:val="00557240"/>
    <w:rsid w:val="005629A4"/>
    <w:rsid w:val="005651F3"/>
    <w:rsid w:val="00572184"/>
    <w:rsid w:val="00577A15"/>
    <w:rsid w:val="00580533"/>
    <w:rsid w:val="005862E0"/>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1EA"/>
    <w:rsid w:val="00686AEB"/>
    <w:rsid w:val="006B7897"/>
    <w:rsid w:val="006B7FA7"/>
    <w:rsid w:val="006C086A"/>
    <w:rsid w:val="006C21C1"/>
    <w:rsid w:val="006C7327"/>
    <w:rsid w:val="006D00E5"/>
    <w:rsid w:val="006D791B"/>
    <w:rsid w:val="006E2895"/>
    <w:rsid w:val="006F180D"/>
    <w:rsid w:val="006F4334"/>
    <w:rsid w:val="006F47AF"/>
    <w:rsid w:val="006F6B8A"/>
    <w:rsid w:val="007019B3"/>
    <w:rsid w:val="00707CD3"/>
    <w:rsid w:val="0071409B"/>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C5C"/>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A98"/>
    <w:rsid w:val="00960958"/>
    <w:rsid w:val="00963A46"/>
    <w:rsid w:val="00966A3E"/>
    <w:rsid w:val="00971493"/>
    <w:rsid w:val="00971AD9"/>
    <w:rsid w:val="00973069"/>
    <w:rsid w:val="00973523"/>
    <w:rsid w:val="00977B9C"/>
    <w:rsid w:val="00980766"/>
    <w:rsid w:val="009835D4"/>
    <w:rsid w:val="009865D4"/>
    <w:rsid w:val="0099579A"/>
    <w:rsid w:val="00997152"/>
    <w:rsid w:val="009972CD"/>
    <w:rsid w:val="009A002E"/>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F0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3CC"/>
    <w:rsid w:val="00AB5C0E"/>
    <w:rsid w:val="00AC4BBE"/>
    <w:rsid w:val="00AC6466"/>
    <w:rsid w:val="00AC7639"/>
    <w:rsid w:val="00AD08BB"/>
    <w:rsid w:val="00AD0EC0"/>
    <w:rsid w:val="00AD70D6"/>
    <w:rsid w:val="00AD75BC"/>
    <w:rsid w:val="00AD7BB0"/>
    <w:rsid w:val="00AD7BC9"/>
    <w:rsid w:val="00AE0B73"/>
    <w:rsid w:val="00AE1871"/>
    <w:rsid w:val="00AF1A8C"/>
    <w:rsid w:val="00B0116D"/>
    <w:rsid w:val="00B01173"/>
    <w:rsid w:val="00B02F35"/>
    <w:rsid w:val="00B05A3C"/>
    <w:rsid w:val="00B07100"/>
    <w:rsid w:val="00B1138C"/>
    <w:rsid w:val="00B15EAA"/>
    <w:rsid w:val="00B2574A"/>
    <w:rsid w:val="00B35D8A"/>
    <w:rsid w:val="00B45B34"/>
    <w:rsid w:val="00B57047"/>
    <w:rsid w:val="00B61D86"/>
    <w:rsid w:val="00B6342D"/>
    <w:rsid w:val="00B726BD"/>
    <w:rsid w:val="00B732BC"/>
    <w:rsid w:val="00B90E33"/>
    <w:rsid w:val="00B9676B"/>
    <w:rsid w:val="00BA1235"/>
    <w:rsid w:val="00BA2EA5"/>
    <w:rsid w:val="00BA364B"/>
    <w:rsid w:val="00BB1190"/>
    <w:rsid w:val="00BB31D0"/>
    <w:rsid w:val="00BB3A11"/>
    <w:rsid w:val="00BB4DDB"/>
    <w:rsid w:val="00BB5868"/>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7DC"/>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022"/>
    <w:rsid w:val="00DE10D1"/>
    <w:rsid w:val="00DE2514"/>
    <w:rsid w:val="00DE52D9"/>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252"/>
    <w:rsid w:val="00F1350D"/>
    <w:rsid w:val="00F15583"/>
    <w:rsid w:val="00F200EE"/>
    <w:rsid w:val="00F22481"/>
    <w:rsid w:val="00F2542E"/>
    <w:rsid w:val="00F27278"/>
    <w:rsid w:val="00F344E3"/>
    <w:rsid w:val="00F34D58"/>
    <w:rsid w:val="00F40FC9"/>
    <w:rsid w:val="00F41A9D"/>
    <w:rsid w:val="00F44314"/>
    <w:rsid w:val="00F54B9C"/>
    <w:rsid w:val="00F54F9E"/>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6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62B860"/>
  <w15:docId w15:val="{243D83B9-9464-4AA9-BB80-3BDC1C7CE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B15EA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C3022"/>
  </w:style>
  <w:style w:type="paragraph" w:styleId="BalloonText">
    <w:name w:val="Balloon Text"/>
    <w:basedOn w:val="Normal"/>
    <w:link w:val="BalloonTextChar"/>
    <w:semiHidden/>
    <w:unhideWhenUsed/>
    <w:rsid w:val="00DE52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52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3699</Words>
  <Characters>19972</Characters>
  <Application>Microsoft Office Word</Application>
  <DocSecurity>0</DocSecurity>
  <Lines>408</Lines>
  <Paragraphs>54</Paragraphs>
  <ScaleCrop>false</ScaleCrop>
  <HeadingPairs>
    <vt:vector size="2" baseType="variant">
      <vt:variant>
        <vt:lpstr>Title</vt:lpstr>
      </vt:variant>
      <vt:variant>
        <vt:i4>1</vt:i4>
      </vt:variant>
    </vt:vector>
  </HeadingPairs>
  <TitlesOfParts>
    <vt:vector size="1" baseType="lpstr">
      <vt:lpstr>A5535</vt:lpstr>
    </vt:vector>
  </TitlesOfParts>
  <Manager>R225</Manager>
  <Company>NJ Office of Legislative Services</Company>
  <LinksUpToDate>false</LinksUpToDate>
  <CharactersWithSpaces>23736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A5535</dc:title>
  <dc:subject/>
  <dc:creator>Assemblyman  KEAN</dc:creator>
  <cp:keywords>A5535|9|LP |234|92|253|F|0|</cp:keywords>
  <dc:description>INTRODUCED MARCH 25, 2021</dc:description>
  <cp:lastModifiedBy>Todaro, Vivian</cp:lastModifiedBy>
  <cp:revision>2</cp:revision>
  <cp:lastPrinted>2021-03-29T15:35:00Z</cp:lastPrinted>
  <dcterms:created xsi:type="dcterms:W3CDTF">2021-03-29T15:35:00Z</dcterms:created>
  <dcterms:modified xsi:type="dcterms:W3CDTF">2021-03-29T15:35:00Z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