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4C9" w:rsidRDefault="00D034C9" w:rsidP="00D034C9">
      <w:pPr>
        <w:pStyle w:val="bpuBill"/>
      </w:pPr>
      <w:r>
        <w:t xml:space="preserve">ASSEMBLY, No. 5576 </w:t>
      </w:r>
    </w:p>
    <w:p w:rsidR="00D034C9" w:rsidRPr="009D38FF" w:rsidRDefault="00D034C9" w:rsidP="00D034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329069" r:id="rId8"/>
        </w:object>
      </w:r>
    </w:p>
    <w:p w:rsidR="00D034C9" w:rsidRDefault="00D034C9" w:rsidP="00D034C9">
      <w:pPr>
        <w:pStyle w:val="bpuState"/>
      </w:pPr>
      <w:r>
        <w:t>STATE OF NEW JERSEY</w:t>
      </w:r>
    </w:p>
    <w:p w:rsidR="00D034C9" w:rsidRDefault="00D034C9" w:rsidP="00D034C9">
      <w:pPr>
        <w:pStyle w:val="bpuLegislature"/>
      </w:pPr>
      <w:r>
        <w:t>219th LEGISLATURE</w:t>
      </w:r>
    </w:p>
    <w:p w:rsidR="00D034C9" w:rsidRDefault="00D034C9" w:rsidP="00D034C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329070" r:id="rId9"/>
        </w:object>
      </w:r>
      <w:r>
        <w:t xml:space="preserve">  </w:t>
      </w:r>
    </w:p>
    <w:p w:rsidR="00D034C9" w:rsidRDefault="00D034C9" w:rsidP="00D034C9">
      <w:pPr>
        <w:pStyle w:val="bpuIntro"/>
      </w:pPr>
      <w:r>
        <w:t>INTRODUCED MAY 5, 2021</w:t>
      </w:r>
    </w:p>
    <w:p w:rsidR="00D034C9" w:rsidRDefault="00D034C9" w:rsidP="00D034C9">
      <w:pPr>
        <w:pStyle w:val="bpuIntro"/>
      </w:pPr>
    </w:p>
    <w:p w:rsidR="00D034C9" w:rsidRDefault="00D034C9" w:rsidP="00D034C9">
      <w:pPr>
        <w:pStyle w:val="bpuIntro"/>
        <w:sectPr w:rsidR="00D034C9" w:rsidSect="006C5A9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034C9" w:rsidRDefault="00D034C9" w:rsidP="00D034C9">
      <w:pPr>
        <w:pStyle w:val="bpuIntro"/>
      </w:pPr>
    </w:p>
    <w:p w:rsidR="00D034C9" w:rsidRDefault="00D034C9" w:rsidP="00D034C9">
      <w:pPr>
        <w:pStyle w:val="bpuSponsor"/>
      </w:pPr>
      <w:r>
        <w:t>Sponsored by:</w:t>
      </w:r>
    </w:p>
    <w:p w:rsidR="00D034C9" w:rsidRDefault="00D034C9" w:rsidP="00D034C9">
      <w:pPr>
        <w:pStyle w:val="bpuSponsor"/>
      </w:pPr>
      <w:r>
        <w:t>Assemblywoman  MILA M. JASEY</w:t>
      </w:r>
    </w:p>
    <w:p w:rsidR="00D034C9" w:rsidRDefault="00D034C9" w:rsidP="00D034C9">
      <w:pPr>
        <w:pStyle w:val="bpuSponsor"/>
      </w:pPr>
      <w:r>
        <w:t>District 27 (Essex and Morris)</w:t>
      </w:r>
    </w:p>
    <w:p w:rsidR="00D034C9" w:rsidRDefault="006C5A94" w:rsidP="006C5A94">
      <w:pPr>
        <w:pStyle w:val="bpuSponsor"/>
      </w:pPr>
      <w:r>
        <w:t>Assemblywoman  PAMELA R. LAMPITT</w:t>
      </w:r>
    </w:p>
    <w:p w:rsidR="006C5A94" w:rsidRDefault="006C5A94" w:rsidP="006C5A94">
      <w:pPr>
        <w:pStyle w:val="bpuSponsor"/>
      </w:pPr>
      <w:r>
        <w:t>District 6 (Burlington and Camden)</w:t>
      </w:r>
    </w:p>
    <w:p w:rsidR="006C5A94" w:rsidRPr="006C5A94" w:rsidRDefault="006C5A94" w:rsidP="006C5A94">
      <w:pPr>
        <w:pStyle w:val="bpuSponsor"/>
      </w:pPr>
    </w:p>
    <w:p w:rsidR="00D034C9" w:rsidRDefault="000539C3" w:rsidP="000539C3">
      <w:pPr>
        <w:pStyle w:val="bpuSponsor"/>
      </w:pPr>
      <w:r>
        <w:t>Co-Sponsored by:</w:t>
      </w:r>
    </w:p>
    <w:p w:rsidR="000539C3" w:rsidRDefault="000539C3" w:rsidP="000539C3">
      <w:pPr>
        <w:pStyle w:val="bpuSponsor"/>
      </w:pPr>
      <w:r w:rsidRPr="000539C3">
        <w:t>Assemblyman Verrelli</w:t>
      </w:r>
    </w:p>
    <w:p w:rsidR="000539C3" w:rsidRDefault="000539C3" w:rsidP="000539C3"/>
    <w:p w:rsidR="000539C3" w:rsidRPr="000539C3" w:rsidRDefault="000539C3" w:rsidP="000539C3"/>
    <w:p w:rsidR="00D034C9" w:rsidRDefault="00D034C9" w:rsidP="00D034C9">
      <w:pPr>
        <w:pStyle w:val="bpuSponsor"/>
      </w:pPr>
    </w:p>
    <w:p w:rsidR="00D034C9" w:rsidRDefault="00D034C9" w:rsidP="00D034C9">
      <w:pPr>
        <w:pStyle w:val="bpuSponsor"/>
      </w:pPr>
    </w:p>
    <w:p w:rsidR="00D034C9" w:rsidRDefault="00D034C9" w:rsidP="00D034C9">
      <w:pPr>
        <w:pStyle w:val="bpuSponsor"/>
      </w:pPr>
      <w:r>
        <w:t>SYNOPSIS</w:t>
      </w:r>
    </w:p>
    <w:p w:rsidR="00D034C9" w:rsidRDefault="00D034C9" w:rsidP="00D034C9">
      <w:pPr>
        <w:pStyle w:val="bpuNormText"/>
      </w:pPr>
      <w:r>
        <w:tab/>
        <w:t>Permits school teacher who is retired from TPAF to return to employment during public health emergency and state of emergency for COVID-19 pandemic, for up to two years without reenrollment in TPAF.</w:t>
      </w:r>
    </w:p>
    <w:p w:rsidR="00D034C9" w:rsidRDefault="00D034C9" w:rsidP="00D034C9">
      <w:pPr>
        <w:pStyle w:val="bpuNormText"/>
      </w:pPr>
    </w:p>
    <w:p w:rsidR="00D034C9" w:rsidRDefault="00D034C9" w:rsidP="00D034C9">
      <w:pPr>
        <w:pStyle w:val="bpuSponsor"/>
      </w:pPr>
      <w:r>
        <w:t xml:space="preserve">CURRENT VERSION OF TEXT </w:t>
      </w:r>
    </w:p>
    <w:p w:rsidR="00D034C9" w:rsidRDefault="00D034C9" w:rsidP="00D034C9">
      <w:pPr>
        <w:pStyle w:val="bpuNormText"/>
      </w:pPr>
      <w:r>
        <w:tab/>
        <w:t>As introduced.</w:t>
      </w:r>
    </w:p>
    <w:p w:rsidR="00D034C9" w:rsidRDefault="00D034C9" w:rsidP="00D034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034C9" w:rsidRDefault="00D034C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034C9" w:rsidSect="00D034C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13E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D2791" w:rsidRPr="008D2791">
        <w:t>concerning a return to employment by a school teacher during the public health emergency and state of emergency for the COVID-19 pandemic after retirement from the Teachers’ Pension and Annuity Fund.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13E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13E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D2791" w:rsidRDefault="008D2791" w:rsidP="00686AEB">
      <w:r>
        <w:tab/>
        <w:t>1.</w:t>
      </w:r>
      <w:r>
        <w:tab/>
      </w:r>
      <w:r w:rsidR="004A70FE">
        <w:t>Notwithstanding the provisions of N.J.S.18A:66-53.2 to the contrary, the cancellation, reenrollment, and additional retirement allowance provisions of subsection a. of N.J.S.</w:t>
      </w:r>
      <w:bookmarkStart w:id="0" w:name="_GoBack"/>
      <w:bookmarkEnd w:id="0"/>
      <w:r w:rsidR="004A70FE">
        <w:t xml:space="preserve">18A:66-53.2 shall not apply to a former member of the Teachers’ Pension </w:t>
      </w:r>
      <w:r w:rsidR="001D3700">
        <w:t>and</w:t>
      </w:r>
      <w:r w:rsidR="006E1E82">
        <w:t xml:space="preserve"> Annuity Fund who is a certificated</w:t>
      </w:r>
      <w:r w:rsidR="004A70FE">
        <w:t xml:space="preserve"> teacher and who, after having been granted a retirement allowance, becomes employed by a board of education</w:t>
      </w:r>
      <w:r w:rsidR="0060506B">
        <w:t xml:space="preserve"> in a position of critical need as determined by the State Commissioner of Education</w:t>
      </w:r>
      <w:r w:rsidR="004A70FE">
        <w:t xml:space="preserve"> on a contractual basis for a term of not more than one year; except that the cancellation, reenrollment, and additional retirement allowance provisions shall apply if the former member becomes </w:t>
      </w:r>
      <w:r w:rsidR="0060506B">
        <w:t>employed</w:t>
      </w:r>
      <w:r w:rsidR="004A70FE">
        <w:t xml:space="preserve"> within 180 days with the employer from which the member retired.</w:t>
      </w:r>
      <w:r w:rsidR="004F6C52">
        <w:t xml:space="preserve">  Nothing herein shall preclude a former member so reemployed with a board of education from renewing a contract for one additional year; provided that the total period of employment with any individual board of education does not exceed a two-year period, unless so approved by the Commissioner of Education as being in the best interests of the school district; and provided that no such renewal shall provide the former member an election regarding whether or not to be reenrolled.</w:t>
      </w:r>
    </w:p>
    <w:p w:rsidR="004F6C52" w:rsidRDefault="004F6C52" w:rsidP="00686AEB">
      <w:r>
        <w:tab/>
        <w:t>The former member’s retirement shall have been a bona fide retirement and any employment or reemployment under this section shall not be prearranged before retirement.</w:t>
      </w:r>
    </w:p>
    <w:p w:rsidR="004F6C52" w:rsidRDefault="004F6C52" w:rsidP="00686AEB">
      <w:r>
        <w:tab/>
        <w:t xml:space="preserve">This section shall apply only with regard to a </w:t>
      </w:r>
      <w:r w:rsidR="0060506B">
        <w:t xml:space="preserve">certificated </w:t>
      </w:r>
      <w:r>
        <w:t>teacher whose reemployment with any board of election commences during the public health emergency and state of emergency declared by the Governor in Executive Order No. 103 for the COVID-19 pandemic and during any extensions of that public health emergency and state of emergency.</w:t>
      </w:r>
    </w:p>
    <w:p w:rsidR="008D2791" w:rsidRPr="00D71D68" w:rsidRDefault="008D2791" w:rsidP="00686AEB"/>
    <w:p w:rsidR="00686AEB" w:rsidRPr="00AA7880" w:rsidRDefault="00686AEB" w:rsidP="00686AEB">
      <w:r>
        <w:tab/>
      </w:r>
      <w:r w:rsidR="008D2791">
        <w:t>2.</w:t>
      </w:r>
      <w:r w:rsidR="008D2791">
        <w:tab/>
      </w:r>
      <w:r w:rsidR="00A13EA2">
        <w:t>This act shall take effect</w:t>
      </w:r>
      <w:r w:rsidR="008D2791">
        <w:t xml:space="preserve"> immediately.</w:t>
      </w:r>
    </w:p>
    <w:p w:rsidR="00686AEB" w:rsidRDefault="00686AEB" w:rsidP="00686AEB"/>
    <w:p w:rsidR="008D2791" w:rsidRPr="00CE7BD8" w:rsidRDefault="008D279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D3700" w:rsidRDefault="00E566BE" w:rsidP="001D3700">
      <w:r>
        <w:tab/>
      </w:r>
      <w:r w:rsidR="001D3700">
        <w:t>This bill would</w:t>
      </w:r>
      <w:r w:rsidR="00B53740">
        <w:t xml:space="preserve"> permit a certificated</w:t>
      </w:r>
      <w:r w:rsidR="001D3700">
        <w:t xml:space="preserve"> teacher who retired from the Teachers’ Pension and Annuity Fund (TPAF) to return to work full </w:t>
      </w:r>
      <w:r w:rsidR="00B53740">
        <w:t>time with a board of education in a position of critical need, as determined by the State Commissioner of Education,</w:t>
      </w:r>
      <w:r w:rsidR="001D3700">
        <w:t xml:space="preserve"> without being reenrolled in the TPAF if reemployment commences during the </w:t>
      </w:r>
      <w:r w:rsidR="001D3700">
        <w:lastRenderedPageBreak/>
        <w:t xml:space="preserve">period of the public health emergency and state of emergency declared due to the COVID-19 pandemic.  If the retired teacher returns to work with the former employer, it must occur more than </w:t>
      </w:r>
      <w:r w:rsidR="00B53740">
        <w:t>180</w:t>
      </w:r>
      <w:r w:rsidR="001D3700">
        <w:t xml:space="preserve"> days after the retirement.  This b</w:t>
      </w:r>
      <w:r w:rsidR="00B53740">
        <w:t>ill will permit the teacher</w:t>
      </w:r>
      <w:r w:rsidR="001D3700">
        <w:t xml:space="preserve"> to receive the TPAF retirement allowance as well as a salary.  The bill permits the return to work under a contract for one year, which may be renewed only for one additional year. The total period of reemployment with any individual board of education must not exceed a two-year period, unless so approved by the Commissioner of Education as being in the best interests of the school district. Under the bill, the former member’s retirement must have been a bona fide retirement and any employment or reemployment under the bill must not be prearranged before retirement.</w:t>
      </w:r>
    </w:p>
    <w:p w:rsidR="001D3700" w:rsidRDefault="001D3700" w:rsidP="001D3700">
      <w:r>
        <w:tab/>
        <w:t>Current law has a substantially similar provision to permit certain TPAF retirees to return to work with a board of education in a TPAF position as a certificated superintendent or certificated administrator for a limited period of time, without reenrollment in the TPAF.</w:t>
      </w:r>
    </w:p>
    <w:p w:rsidR="008D2791" w:rsidRDefault="001D3700" w:rsidP="00686AEB">
      <w:r>
        <w:tab/>
        <w:t>There may be additional requirements that would have to be met in certain circumstances for a return to work in order to comply with the laws and regulations of the federal Internal Revenue Code.</w:t>
      </w:r>
    </w:p>
    <w:p w:rsidR="000C5038" w:rsidRDefault="00B53740">
      <w:r>
        <w:tab/>
        <w:t xml:space="preserve">This bill seeks to address the anticipated need for teachers due to an expected shortage during the </w:t>
      </w:r>
      <w:r w:rsidR="001221A1">
        <w:t>f</w:t>
      </w:r>
      <w:r>
        <w:t>all 2021 academic year.</w:t>
      </w:r>
    </w:p>
    <w:sectPr w:rsidR="000C5038" w:rsidSect="00D034C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FE" w:rsidRDefault="003358FE">
      <w:r>
        <w:separator/>
      </w:r>
    </w:p>
  </w:endnote>
  <w:endnote w:type="continuationSeparator" w:id="0">
    <w:p w:rsidR="003358FE" w:rsidRDefault="0033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A94" w:rsidRDefault="006C5A94" w:rsidP="006C5A94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FE" w:rsidRDefault="003358FE">
      <w:r>
        <w:separator/>
      </w:r>
    </w:p>
  </w:footnote>
  <w:footnote w:type="continuationSeparator" w:id="0">
    <w:p w:rsidR="003358FE" w:rsidRDefault="00335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E23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034C9" w:rsidRDefault="00D034C9" w:rsidP="00D034C9">
    <w:pPr>
      <w:pStyle w:val="bpuHeadSpon"/>
    </w:pPr>
    <w:r w:rsidRPr="00D034C9">
      <w:rPr>
        <w:rStyle w:val="bpuHeadSponChar"/>
      </w:rPr>
      <w:t>A5576</w:t>
    </w:r>
    <w:r>
      <w:t xml:space="preserve"> JASEY</w:t>
    </w:r>
    <w:r w:rsidR="006C5A94">
      <w:t>, LAMPITT</w:t>
    </w:r>
  </w:p>
  <w:p w:rsidR="00D034C9" w:rsidRDefault="00D034C9" w:rsidP="00D034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233B">
      <w:rPr>
        <w:noProof/>
      </w:rPr>
      <w:t>3</w:t>
    </w:r>
    <w:r>
      <w:fldChar w:fldCharType="end"/>
    </w:r>
  </w:p>
  <w:p w:rsidR="00D034C9" w:rsidRDefault="00D034C9" w:rsidP="00D034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034C9" w:rsidRDefault="00D034C9" w:rsidP="00D034C9">
    <w:pPr>
      <w:pStyle w:val="bpuHeadSpon"/>
    </w:pPr>
    <w:r w:rsidRPr="00D034C9">
      <w:rPr>
        <w:rStyle w:val="bpuHeadSponChar"/>
      </w:rPr>
      <w:t>A5576</w:t>
    </w:r>
    <w:r>
      <w:t xml:space="preserve"> JASEY</w:t>
    </w:r>
    <w:r w:rsidR="006C5A94">
      <w:t>, LAMPITT</w:t>
    </w:r>
  </w:p>
  <w:p w:rsidR="00D034C9" w:rsidRDefault="00D034C9" w:rsidP="00D034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233B">
      <w:rPr>
        <w:noProof/>
      </w:rPr>
      <w:t>2</w:t>
    </w:r>
    <w:r>
      <w:fldChar w:fldCharType="end"/>
    </w:r>
  </w:p>
  <w:p w:rsidR="00D034C9" w:rsidRDefault="00D034C9" w:rsidP="00D034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8FE"/>
    <w:rsid w:val="000051BD"/>
    <w:rsid w:val="000160A5"/>
    <w:rsid w:val="00020311"/>
    <w:rsid w:val="0002335B"/>
    <w:rsid w:val="0003549A"/>
    <w:rsid w:val="000367AE"/>
    <w:rsid w:val="00041D92"/>
    <w:rsid w:val="00043B22"/>
    <w:rsid w:val="000539C3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672D"/>
    <w:rsid w:val="001221A1"/>
    <w:rsid w:val="0013000E"/>
    <w:rsid w:val="00133F81"/>
    <w:rsid w:val="00135943"/>
    <w:rsid w:val="0014664C"/>
    <w:rsid w:val="001645FB"/>
    <w:rsid w:val="00170F41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700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58FE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CCD"/>
    <w:rsid w:val="003F3B37"/>
    <w:rsid w:val="0040195A"/>
    <w:rsid w:val="00402DC0"/>
    <w:rsid w:val="00416176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D18"/>
    <w:rsid w:val="00483299"/>
    <w:rsid w:val="00484144"/>
    <w:rsid w:val="00484C19"/>
    <w:rsid w:val="00485866"/>
    <w:rsid w:val="00492076"/>
    <w:rsid w:val="00493B1D"/>
    <w:rsid w:val="00497037"/>
    <w:rsid w:val="004A3009"/>
    <w:rsid w:val="004A6940"/>
    <w:rsid w:val="004A70FE"/>
    <w:rsid w:val="004A77A4"/>
    <w:rsid w:val="004C742C"/>
    <w:rsid w:val="004E1F3E"/>
    <w:rsid w:val="004F21BD"/>
    <w:rsid w:val="004F4F1D"/>
    <w:rsid w:val="004F6C52"/>
    <w:rsid w:val="004F74DD"/>
    <w:rsid w:val="00501317"/>
    <w:rsid w:val="0050495C"/>
    <w:rsid w:val="00505DC9"/>
    <w:rsid w:val="00506E1E"/>
    <w:rsid w:val="00510432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0F7B"/>
    <w:rsid w:val="005C2124"/>
    <w:rsid w:val="005C336F"/>
    <w:rsid w:val="005C7E6D"/>
    <w:rsid w:val="005C7F3C"/>
    <w:rsid w:val="005E017C"/>
    <w:rsid w:val="005E50C6"/>
    <w:rsid w:val="005F2A97"/>
    <w:rsid w:val="005F399B"/>
    <w:rsid w:val="006019F8"/>
    <w:rsid w:val="00602754"/>
    <w:rsid w:val="0060506B"/>
    <w:rsid w:val="00605B20"/>
    <w:rsid w:val="0061156F"/>
    <w:rsid w:val="006127B8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028"/>
    <w:rsid w:val="006B7897"/>
    <w:rsid w:val="006B7FA7"/>
    <w:rsid w:val="006C086A"/>
    <w:rsid w:val="006C21C1"/>
    <w:rsid w:val="006C5A94"/>
    <w:rsid w:val="006C7327"/>
    <w:rsid w:val="006D00E5"/>
    <w:rsid w:val="006D791B"/>
    <w:rsid w:val="006E1E82"/>
    <w:rsid w:val="006E233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791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31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EA2"/>
    <w:rsid w:val="00A222C2"/>
    <w:rsid w:val="00A305D6"/>
    <w:rsid w:val="00A342C4"/>
    <w:rsid w:val="00A343A7"/>
    <w:rsid w:val="00A4724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089"/>
    <w:rsid w:val="00B52F17"/>
    <w:rsid w:val="00B53740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4DE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B46"/>
    <w:rsid w:val="00CD0F93"/>
    <w:rsid w:val="00CD1BD1"/>
    <w:rsid w:val="00CD528D"/>
    <w:rsid w:val="00CE78BF"/>
    <w:rsid w:val="00CF65EB"/>
    <w:rsid w:val="00CF72AD"/>
    <w:rsid w:val="00D02441"/>
    <w:rsid w:val="00D034C9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6BE"/>
    <w:rsid w:val="00E608F1"/>
    <w:rsid w:val="00E611B9"/>
    <w:rsid w:val="00E7144F"/>
    <w:rsid w:val="00E71B0C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47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13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05678FB-3B94-4934-8ECA-03297890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034C9"/>
  </w:style>
  <w:style w:type="paragraph" w:styleId="BalloonText">
    <w:name w:val="Balloon Text"/>
    <w:basedOn w:val="Normal"/>
    <w:link w:val="BalloonTextChar"/>
    <w:semiHidden/>
    <w:unhideWhenUsed/>
    <w:rsid w:val="000539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39C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B0D0B-9464-43F6-A5E7-A23EE474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693</Words>
  <Characters>3631</Characters>
  <Application>Microsoft Office Word</Application>
  <DocSecurity>0</DocSecurity>
  <Lines>101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A5576</vt:lpstr>
    </vt:vector>
  </TitlesOfParts>
  <Manager>R230</Manager>
  <Company>NJ Office of Legislative Services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A5576</dc:title>
  <dc:subject/>
  <dc:creator>Assemblywoman  JASEY</dc:creator>
  <cp:keywords>A5576|3|SG |310|76|76|N|0|</cp:keywords>
  <dc:description>INTRODUCED MAY 5, 2021</dc:description>
  <cp:lastModifiedBy>Brabson, Dawn</cp:lastModifiedBy>
  <cp:revision>2</cp:revision>
  <cp:lastPrinted>2021-05-06T21:46:00Z</cp:lastPrinted>
  <dcterms:created xsi:type="dcterms:W3CDTF">2021-05-12T16:51:00Z</dcterms:created>
  <dcterms:modified xsi:type="dcterms:W3CDTF">2021-05-12T16:51:00Z</dcterms:modified>
  <cp:category>s.1: 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