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B43" w:rsidRDefault="00893B43" w:rsidP="00893B43">
      <w:pPr>
        <w:pStyle w:val="bpuReprint"/>
      </w:pPr>
      <w:bookmarkStart w:id="0" w:name="bpuFrontPg"/>
      <w:bookmarkStart w:id="1" w:name="_GoBack"/>
      <w:bookmarkEnd w:id="0"/>
      <w:bookmarkEnd w:id="1"/>
      <w:r>
        <w:t>[First Reprint]</w:t>
      </w:r>
    </w:p>
    <w:p w:rsidR="00EC28D1" w:rsidRDefault="00EC28D1" w:rsidP="00EC28D1">
      <w:pPr>
        <w:pStyle w:val="bpuBill"/>
      </w:pPr>
      <w:r>
        <w:t xml:space="preserve">ASSEMBLY, No. 5599 </w:t>
      </w:r>
    </w:p>
    <w:p w:rsidR="00EC28D1" w:rsidRPr="009D38FF" w:rsidRDefault="00EC28D1" w:rsidP="00EC28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597173" r:id="rId8"/>
        </w:object>
      </w:r>
    </w:p>
    <w:p w:rsidR="00EC28D1" w:rsidRDefault="00EC28D1" w:rsidP="00EC28D1">
      <w:pPr>
        <w:pStyle w:val="bpuState"/>
      </w:pPr>
      <w:r>
        <w:t>STATE OF NEW JERSEY</w:t>
      </w:r>
    </w:p>
    <w:p w:rsidR="00EC28D1" w:rsidRDefault="00EC28D1" w:rsidP="00EC28D1">
      <w:pPr>
        <w:pStyle w:val="bpuLegislature"/>
      </w:pPr>
      <w:r>
        <w:t>219th LEGISLATURE</w:t>
      </w:r>
    </w:p>
    <w:p w:rsidR="00EC28D1" w:rsidRDefault="00EC28D1" w:rsidP="00EC28D1">
      <w:pPr>
        <w:pStyle w:val="bpuWpGraphic"/>
      </w:pPr>
      <w:r>
        <w:object w:dxaOrig="8985" w:dyaOrig="255">
          <v:shape id="_x0000_i1026" type="#_x0000_t75" style="width:6in;height:11.8pt" o:ole="">
            <v:imagedata r:id="rId7" o:title=""/>
          </v:shape>
          <o:OLEObject Type="Embed" ProgID="WPWin6.1" ShapeID="_x0000_i1026" DrawAspect="Content" ObjectID="_1701597174" r:id="rId9"/>
        </w:object>
      </w:r>
      <w:r>
        <w:t xml:space="preserve">  </w:t>
      </w:r>
    </w:p>
    <w:p w:rsidR="00EC28D1" w:rsidRDefault="00EC28D1" w:rsidP="00EC28D1">
      <w:pPr>
        <w:pStyle w:val="bpuIntro"/>
      </w:pPr>
      <w:r>
        <w:t>INTRODUCED MAY 5, 2021</w:t>
      </w:r>
    </w:p>
    <w:p w:rsidR="00EC28D1" w:rsidRDefault="00EC28D1" w:rsidP="00EC28D1">
      <w:pPr>
        <w:pStyle w:val="bpuIntro"/>
      </w:pPr>
    </w:p>
    <w:p w:rsidR="00EC28D1" w:rsidRDefault="00EC28D1" w:rsidP="00EC28D1">
      <w:pPr>
        <w:pStyle w:val="bpuIntro"/>
        <w:sectPr w:rsidR="00EC28D1" w:rsidSect="00E02D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28D1" w:rsidRDefault="00EC28D1" w:rsidP="00EC28D1">
      <w:pPr>
        <w:pStyle w:val="bpuIntro"/>
      </w:pPr>
    </w:p>
    <w:p w:rsidR="00EC28D1" w:rsidRDefault="00EC28D1" w:rsidP="00EC28D1">
      <w:pPr>
        <w:pStyle w:val="bpuSponsor"/>
      </w:pPr>
      <w:r>
        <w:t>Sponsored by:</w:t>
      </w:r>
    </w:p>
    <w:p w:rsidR="00EC28D1" w:rsidRDefault="00EC28D1" w:rsidP="00EC28D1">
      <w:pPr>
        <w:pStyle w:val="bpuSponsor"/>
      </w:pPr>
      <w:r>
        <w:t>Assemblyman  NICHOLAS CHIARAVALLOTI</w:t>
      </w:r>
    </w:p>
    <w:p w:rsidR="00EC28D1" w:rsidRDefault="00EC28D1" w:rsidP="00EC28D1">
      <w:pPr>
        <w:pStyle w:val="bpuSponsor"/>
      </w:pPr>
      <w:r>
        <w:t>District 31 (Hudson)</w:t>
      </w:r>
    </w:p>
    <w:p w:rsidR="00EC28D1" w:rsidRDefault="00620743" w:rsidP="00620743">
      <w:pPr>
        <w:pStyle w:val="bpuSponsor"/>
      </w:pPr>
      <w:r>
        <w:t>Assemblywoman  VALERIE VAINIERI HUTTLE</w:t>
      </w:r>
    </w:p>
    <w:p w:rsidR="00620743" w:rsidRDefault="00620743" w:rsidP="00620743">
      <w:pPr>
        <w:pStyle w:val="bpuSponsor"/>
      </w:pPr>
      <w:r>
        <w:t>District 37 (Bergen)</w:t>
      </w:r>
    </w:p>
    <w:p w:rsidR="00620743" w:rsidRDefault="00114614" w:rsidP="00114614">
      <w:pPr>
        <w:pStyle w:val="bpuSponsor"/>
      </w:pPr>
      <w:r>
        <w:t>Assemblywoman  ANGELA V. MCKNIGHT</w:t>
      </w:r>
    </w:p>
    <w:p w:rsidR="00114614" w:rsidRDefault="00114614" w:rsidP="00114614">
      <w:pPr>
        <w:pStyle w:val="bpuSponsor"/>
      </w:pPr>
      <w:r>
        <w:t>District 31 (Hudson)</w:t>
      </w:r>
    </w:p>
    <w:p w:rsidR="00114614" w:rsidRDefault="00B71DA0" w:rsidP="00B71DA0">
      <w:pPr>
        <w:pStyle w:val="bpuSponsor"/>
      </w:pPr>
      <w:r>
        <w:t>Senator  NICHOLAS P. SCUTARI</w:t>
      </w:r>
    </w:p>
    <w:p w:rsidR="00B71DA0" w:rsidRDefault="00B71DA0" w:rsidP="00B71DA0">
      <w:pPr>
        <w:pStyle w:val="bpuSponsor"/>
      </w:pPr>
      <w:r>
        <w:t>District 22 (Middlesex, Somerset and Union)</w:t>
      </w:r>
    </w:p>
    <w:p w:rsidR="00B71DA0" w:rsidRDefault="00B71DA0" w:rsidP="00B71DA0">
      <w:pPr>
        <w:pStyle w:val="bpuSponsor"/>
      </w:pPr>
      <w:r>
        <w:t>Senator  NIA H. GILL</w:t>
      </w:r>
    </w:p>
    <w:p w:rsidR="00B71DA0" w:rsidRDefault="00B71DA0" w:rsidP="00B71DA0">
      <w:pPr>
        <w:pStyle w:val="bpuSponsor"/>
      </w:pPr>
      <w:r>
        <w:t>District 34 (Essex and Passaic)</w:t>
      </w:r>
    </w:p>
    <w:p w:rsidR="00B71DA0" w:rsidRPr="00B71DA0" w:rsidRDefault="00B71DA0" w:rsidP="00B71DA0"/>
    <w:p w:rsidR="00F73909" w:rsidRDefault="00E02D43" w:rsidP="00E02D43">
      <w:pPr>
        <w:pStyle w:val="bpuSponsor"/>
      </w:pPr>
      <w:r>
        <w:t>Co-Sponsored by:</w:t>
      </w:r>
    </w:p>
    <w:p w:rsidR="00E02D43" w:rsidRPr="00E02D43" w:rsidRDefault="00E02D43" w:rsidP="00E02D43">
      <w:pPr>
        <w:pStyle w:val="bpuSponsor"/>
      </w:pPr>
      <w:r w:rsidRPr="00E02D43">
        <w:t xml:space="preserve">Assemblywoman Murphy, Assemblymen </w:t>
      </w:r>
      <w:proofErr w:type="spellStart"/>
      <w:r w:rsidRPr="00E02D43">
        <w:t>Mukherji</w:t>
      </w:r>
      <w:proofErr w:type="spellEnd"/>
      <w:r w:rsidRPr="00E02D43">
        <w:t xml:space="preserve">, </w:t>
      </w:r>
      <w:proofErr w:type="spellStart"/>
      <w:r w:rsidRPr="00E02D43">
        <w:t>Auth</w:t>
      </w:r>
      <w:proofErr w:type="spellEnd"/>
      <w:r w:rsidRPr="00E02D43">
        <w:t xml:space="preserve">, </w:t>
      </w:r>
      <w:proofErr w:type="spellStart"/>
      <w:r w:rsidRPr="00E02D43">
        <w:t>Verrelli</w:t>
      </w:r>
      <w:proofErr w:type="spellEnd"/>
      <w:r w:rsidRPr="00E02D43">
        <w:t xml:space="preserve">, </w:t>
      </w:r>
      <w:proofErr w:type="spellStart"/>
      <w:r w:rsidRPr="00E02D43">
        <w:t>Freiman</w:t>
      </w:r>
      <w:proofErr w:type="spellEnd"/>
      <w:r w:rsidRPr="00E02D43">
        <w:t xml:space="preserve">, Assemblywomen Timberlake, Swain, Assemblyman Tully, Senator </w:t>
      </w:r>
      <w:proofErr w:type="spellStart"/>
      <w:r w:rsidRPr="00E02D43">
        <w:t>Pou</w:t>
      </w:r>
      <w:proofErr w:type="spellEnd"/>
      <w:r w:rsidRPr="00E02D43">
        <w:t xml:space="preserve">, Assemblyman Stanley, Assemblywoman Speight, Assemblymen </w:t>
      </w:r>
      <w:proofErr w:type="spellStart"/>
      <w:r w:rsidRPr="00E02D43">
        <w:t>Wimberly</w:t>
      </w:r>
      <w:proofErr w:type="spellEnd"/>
      <w:r w:rsidRPr="00E02D43">
        <w:t>, Mejia and Assemblywoman Lopez</w:t>
      </w:r>
    </w:p>
    <w:p w:rsidR="006441C9" w:rsidRPr="006441C9" w:rsidRDefault="006441C9" w:rsidP="006441C9"/>
    <w:p w:rsidR="00EC28D1" w:rsidRDefault="00EC28D1" w:rsidP="00EC28D1">
      <w:pPr>
        <w:pStyle w:val="bpuSponsor"/>
      </w:pPr>
    </w:p>
    <w:p w:rsidR="00F01FEF" w:rsidRPr="00F01FEF" w:rsidRDefault="00F01FEF" w:rsidP="00F01FEF"/>
    <w:p w:rsidR="00EC28D1" w:rsidRDefault="00EC28D1" w:rsidP="00EC28D1">
      <w:pPr>
        <w:pStyle w:val="bpuSponsor"/>
      </w:pPr>
    </w:p>
    <w:p w:rsidR="00EC28D1" w:rsidRDefault="00EC28D1" w:rsidP="00EC28D1">
      <w:pPr>
        <w:pStyle w:val="bpuSponsor"/>
      </w:pPr>
      <w:r>
        <w:t>SYNOPSIS</w:t>
      </w:r>
    </w:p>
    <w:p w:rsidR="00EC28D1" w:rsidRDefault="00EC28D1" w:rsidP="00EC28D1">
      <w:pPr>
        <w:pStyle w:val="bpuNormText"/>
      </w:pPr>
      <w:r>
        <w:tab/>
      </w:r>
      <w:r w:rsidR="007F01C8">
        <w:t>Establishes order of protection for judicial officer; upgrades and clarifies harassment against judicial officer; bars firearms possession by persons against whom judicial officer order of protection is entered.</w:t>
      </w:r>
    </w:p>
    <w:p w:rsidR="007F01C8" w:rsidRDefault="007F01C8" w:rsidP="00EC28D1">
      <w:pPr>
        <w:pStyle w:val="bpuNormText"/>
      </w:pPr>
    </w:p>
    <w:p w:rsidR="00EC28D1" w:rsidRDefault="00EC28D1" w:rsidP="00EC28D1">
      <w:pPr>
        <w:pStyle w:val="bpuSponsor"/>
      </w:pPr>
      <w:r>
        <w:t xml:space="preserve">CURRENT VERSION OF TEXT </w:t>
      </w:r>
    </w:p>
    <w:p w:rsidR="00EC28D1" w:rsidRDefault="00893B43" w:rsidP="00EC28D1">
      <w:pPr>
        <w:pStyle w:val="bpuNormText"/>
      </w:pPr>
      <w:r>
        <w:tab/>
        <w:t>As amended on November 8, 2021 by the General Assembly pursuant to the Governor's recommendations.</w:t>
      </w:r>
    </w:p>
    <w:p w:rsidR="00EC28D1" w:rsidRDefault="00EC28D1" w:rsidP="00EC28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28D1" w:rsidRDefault="00EC28D1" w:rsidP="008916EC">
      <w:pPr>
        <w:pStyle w:val="FronterPage"/>
        <w:tabs>
          <w:tab w:val="clear" w:pos="720"/>
          <w:tab w:val="clear" w:pos="1440"/>
          <w:tab w:val="clear" w:pos="2160"/>
          <w:tab w:val="clear" w:pos="2880"/>
          <w:tab w:val="clear" w:pos="3600"/>
          <w:tab w:val="clear" w:pos="4320"/>
          <w:tab w:val="clear" w:pos="5040"/>
        </w:tabs>
        <w:sectPr w:rsidR="00EC28D1" w:rsidSect="00EC28D1">
          <w:type w:val="continuous"/>
          <w:pgSz w:w="12240" w:h="20160" w:code="5"/>
          <w:pgMar w:top="1440" w:right="2275" w:bottom="1440" w:left="2275" w:header="72" w:footer="720" w:gutter="0"/>
          <w:pgNumType w:start="1"/>
          <w:cols w:space="720"/>
          <w:docGrid w:linePitch="360"/>
        </w:sectPr>
      </w:pPr>
    </w:p>
    <w:p w:rsidR="00686AEB" w:rsidRPr="00677316" w:rsidRDefault="00186703" w:rsidP="003E47BA">
      <w:pPr>
        <w:pStyle w:val="HangingAnAct"/>
        <w:rPr>
          <w:rStyle w:val="HangingAnActChar"/>
        </w:rPr>
      </w:pPr>
      <w:r>
        <w:rPr>
          <w:rStyle w:val="BillHead"/>
        </w:rPr>
        <w:lastRenderedPageBreak/>
        <w:t>An Act</w:t>
      </w:r>
      <w:r w:rsidR="00686AEB" w:rsidRPr="006B7FA7">
        <w:rPr>
          <w:rStyle w:val="HangingAnActChar"/>
        </w:rPr>
        <w:t xml:space="preserve"> </w:t>
      </w:r>
      <w:r w:rsidR="00EA5BFC">
        <w:rPr>
          <w:rStyle w:val="HangingAnActChar"/>
        </w:rPr>
        <w:t xml:space="preserve">concerning security for certain </w:t>
      </w:r>
      <w:r w:rsidR="00B75699">
        <w:rPr>
          <w:rStyle w:val="HangingAnActChar"/>
        </w:rPr>
        <w:t>judges</w:t>
      </w:r>
      <w:r w:rsidR="00EA5BFC">
        <w:rPr>
          <w:rStyle w:val="HangingAnActChar"/>
        </w:rPr>
        <w:t xml:space="preserve"> and amending N.J.S.2C:33-4, N.J.S.2C:58-3 and P.L.2013, c.272 and supplementing</w:t>
      </w:r>
      <w:r w:rsidR="00557724">
        <w:rPr>
          <w:rStyle w:val="HangingAnActChar"/>
        </w:rPr>
        <w:t xml:space="preserve"> Title 2C of the New Jersey Statutes.</w:t>
      </w:r>
    </w:p>
    <w:p w:rsidR="0043225F" w:rsidRPr="00D71D68" w:rsidRDefault="0043225F" w:rsidP="000B1054"/>
    <w:p w:rsidR="00686AEB" w:rsidRPr="00AA7880" w:rsidRDefault="00686AEB" w:rsidP="00686AEB">
      <w:r>
        <w:tab/>
      </w:r>
      <w:r w:rsidR="00186703">
        <w:rPr>
          <w:rStyle w:val="BillHeading2"/>
        </w:rPr>
        <w:t>Be It Enacted</w:t>
      </w:r>
      <w:r>
        <w:rPr>
          <w:rStyle w:val="BillHeading2"/>
        </w:rPr>
        <w:t xml:space="preserve"> </w:t>
      </w:r>
      <w:r w:rsidR="00186703">
        <w:rPr>
          <w:rStyle w:val="BillLanguage"/>
        </w:rPr>
        <w:t>by the Senate and General Assembly of the State of New Jersey:</w:t>
      </w:r>
    </w:p>
    <w:p w:rsidR="00EC3DBC" w:rsidRDefault="00EC3DBC" w:rsidP="00DC37E7"/>
    <w:p w:rsidR="00DC37E7" w:rsidRDefault="00DC37E7" w:rsidP="00DC37E7">
      <w:r>
        <w:tab/>
        <w:t>1.</w:t>
      </w:r>
      <w:r>
        <w:tab/>
        <w:t>N.J.S.2C:33-4 is amended to read as follows:</w:t>
      </w:r>
    </w:p>
    <w:p w:rsidR="00DC37E7" w:rsidRDefault="00DC37E7" w:rsidP="00DC37E7">
      <w:r>
        <w:tab/>
        <w:t>2C:33-4.  Harassment.</w:t>
      </w:r>
    </w:p>
    <w:p w:rsidR="00DC37E7" w:rsidRDefault="00DC37E7" w:rsidP="00DC37E7">
      <w:r>
        <w:tab/>
        <w:t>Except as provided in subsection e., a person commits a petty disorderly persons offense if, with purpose to harass another, he:</w:t>
      </w:r>
    </w:p>
    <w:p w:rsidR="00DC37E7" w:rsidRDefault="00DC37E7" w:rsidP="00DC37E7">
      <w:r>
        <w:tab/>
        <w:t>a.</w:t>
      </w:r>
      <w:r>
        <w:tab/>
        <w:t xml:space="preserve">Makes, or causes to be made, </w:t>
      </w:r>
      <w:r w:rsidRPr="00DC37E7">
        <w:rPr>
          <w:rFonts w:ascii="Albertus Extra Bold" w:hAnsi="Albertus Extra Bold"/>
          <w:b/>
        </w:rPr>
        <w:t>[</w:t>
      </w:r>
      <w:r>
        <w:t xml:space="preserve">a </w:t>
      </w:r>
      <w:r w:rsidRPr="00DC37E7">
        <w:t>more</w:t>
      </w:r>
      <w:r>
        <w:t xml:space="preserve"> </w:t>
      </w:r>
      <w:r w:rsidRPr="00DC37E7">
        <w:t>communication</w:t>
      </w:r>
      <w:r>
        <w:t xml:space="preserve"> or</w:t>
      </w:r>
      <w:r w:rsidR="002D0395" w:rsidRPr="002D0395">
        <w:rPr>
          <w:rFonts w:ascii="Albertus Extra Bold" w:hAnsi="Albertus Extra Bold"/>
          <w:b/>
        </w:rPr>
        <w:t>]</w:t>
      </w:r>
      <w:r>
        <w:t xml:space="preserve"> </w:t>
      </w:r>
      <w:r w:rsidR="002D0395">
        <w:rPr>
          <w:u w:val="single"/>
        </w:rPr>
        <w:t>one or</w:t>
      </w:r>
      <w:r w:rsidR="002D0395" w:rsidRPr="006B5C26">
        <w:t xml:space="preserve"> </w:t>
      </w:r>
      <w:r w:rsidR="002D0395" w:rsidRPr="002D0395">
        <w:t>more</w:t>
      </w:r>
      <w:r w:rsidR="002D0395">
        <w:t xml:space="preserve"> communications </w:t>
      </w:r>
      <w:r w:rsidRPr="002D0395">
        <w:t>anonymously</w:t>
      </w:r>
      <w:r>
        <w:t xml:space="preserve"> or at extremely inconvenient hours, or in offensively coarse language, or any other manner likely to cause annoyance or alarm;</w:t>
      </w:r>
    </w:p>
    <w:p w:rsidR="00DC37E7" w:rsidRDefault="00DC37E7" w:rsidP="00DC37E7">
      <w:r>
        <w:tab/>
        <w:t>b.</w:t>
      </w:r>
      <w:r>
        <w:tab/>
        <w:t>Subjects another to striking, kicking, shoving, or other offensive touching, or threatens to do so; or</w:t>
      </w:r>
    </w:p>
    <w:p w:rsidR="00DC37E7" w:rsidRDefault="00DC37E7" w:rsidP="00DC37E7">
      <w:r>
        <w:tab/>
        <w:t>c.</w:t>
      </w:r>
      <w:r>
        <w:tab/>
        <w:t>Engages in any other course of alarming conduct or of repeatedly committed acts with purpose to alarm or seriously annoy such other person.</w:t>
      </w:r>
    </w:p>
    <w:p w:rsidR="00DC37E7" w:rsidRDefault="00DC37E7" w:rsidP="00DC37E7">
      <w:r>
        <w:tab/>
        <w:t>A communication under subsection a. may be deemed to have been made either at the place where it originated or at the place where it was received.</w:t>
      </w:r>
    </w:p>
    <w:p w:rsidR="00DC37E7" w:rsidRDefault="00DC37E7" w:rsidP="00DC37E7">
      <w:r>
        <w:tab/>
        <w:t>d.</w:t>
      </w:r>
      <w:r>
        <w:tab/>
        <w:t>(Deleted by amendment, P.L.2001, c.443).</w:t>
      </w:r>
    </w:p>
    <w:p w:rsidR="00DC37E7" w:rsidRDefault="00DC37E7" w:rsidP="00DC37E7">
      <w:r>
        <w:tab/>
        <w:t>e.</w:t>
      </w:r>
      <w:r>
        <w:tab/>
        <w:t xml:space="preserve">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 </w:t>
      </w:r>
      <w:r>
        <w:rPr>
          <w:u w:val="single"/>
        </w:rPr>
        <w:t>or he knowingly directs such action to a current or former judge that relates to the performance of the judge’s public duties</w:t>
      </w:r>
      <w:r>
        <w:t>.</w:t>
      </w:r>
    </w:p>
    <w:p w:rsidR="00DC37E7" w:rsidRDefault="00DC37E7" w:rsidP="00DC37E7">
      <w:r>
        <w:t>(</w:t>
      </w:r>
      <w:proofErr w:type="spellStart"/>
      <w:r>
        <w:t>cf</w:t>
      </w:r>
      <w:proofErr w:type="spellEnd"/>
      <w:r>
        <w:t>:</w:t>
      </w:r>
      <w:r w:rsidR="002D0395">
        <w:t xml:space="preserve"> </w:t>
      </w:r>
      <w:r>
        <w:t>P.L.2001, c.443, s.3)</w:t>
      </w:r>
    </w:p>
    <w:p w:rsidR="0074661E" w:rsidRDefault="0074661E" w:rsidP="00DC37E7"/>
    <w:p w:rsidR="00893B43" w:rsidRPr="00971725" w:rsidRDefault="00893B43" w:rsidP="00893B43">
      <w:r w:rsidRPr="00971725">
        <w:tab/>
        <w:t>2.</w:t>
      </w:r>
      <w:r w:rsidRPr="00971725">
        <w:tab/>
        <w:t>Section 1 of P.L.2013, c.272 (2C:33-4.1) is amended to read as follows:</w:t>
      </w:r>
    </w:p>
    <w:p w:rsidR="00893B43" w:rsidRPr="00971725" w:rsidRDefault="00893B43" w:rsidP="00893B43">
      <w:r>
        <w:tab/>
        <w:t>1.</w:t>
      </w:r>
      <w:r>
        <w:tab/>
      </w:r>
      <w:r w:rsidRPr="00971725">
        <w:t xml:space="preserve">a.  A person commits the crime of cyber-harassment if, while making </w:t>
      </w:r>
      <w:r w:rsidRPr="00971725">
        <w:rPr>
          <w:rFonts w:ascii="Albertus Extra Bold" w:hAnsi="Albertus Extra Bold"/>
          <w:b/>
        </w:rPr>
        <w:t>[</w:t>
      </w:r>
      <w:r w:rsidRPr="00971725">
        <w:t>a</w:t>
      </w:r>
      <w:r w:rsidRPr="00971725">
        <w:rPr>
          <w:rFonts w:ascii="Albertus Extra Bold" w:hAnsi="Albertus Extra Bold"/>
          <w:b/>
        </w:rPr>
        <w:t>]</w:t>
      </w:r>
      <w:r w:rsidRPr="00971725">
        <w:t xml:space="preserve"> </w:t>
      </w:r>
      <w:r w:rsidRPr="00971725">
        <w:rPr>
          <w:u w:val="single"/>
        </w:rPr>
        <w:t>one or more</w:t>
      </w:r>
      <w:r w:rsidRPr="00971725">
        <w:t xml:space="preserve"> </w:t>
      </w:r>
      <w:r w:rsidRPr="00971725">
        <w:rPr>
          <w:rFonts w:ascii="Albertus Extra Bold" w:hAnsi="Albertus Extra Bold"/>
          <w:b/>
        </w:rPr>
        <w:t>[</w:t>
      </w:r>
      <w:r w:rsidRPr="00971725">
        <w:t>communication</w:t>
      </w:r>
      <w:r w:rsidRPr="00971725">
        <w:rPr>
          <w:rFonts w:ascii="Albertus Extra Bold" w:hAnsi="Albertus Extra Bold"/>
          <w:b/>
        </w:rPr>
        <w:t>]</w:t>
      </w:r>
      <w:r w:rsidRPr="00971725">
        <w:t xml:space="preserve"> </w:t>
      </w:r>
      <w:r w:rsidRPr="00971725">
        <w:rPr>
          <w:u w:val="single"/>
        </w:rPr>
        <w:t>communications</w:t>
      </w:r>
      <w:r w:rsidRPr="00971725">
        <w:t xml:space="preserve"> in an online capacity via any electronic device or through a social networking site and with the purpose to harass another, the person:</w:t>
      </w:r>
    </w:p>
    <w:p w:rsidR="00893B43" w:rsidRPr="00971725" w:rsidRDefault="00893B43" w:rsidP="00893B43">
      <w:r w:rsidRPr="00971725">
        <w:tab/>
        <w:t>(1)</w:t>
      </w:r>
      <w:r w:rsidRPr="00971725">
        <w:tab/>
        <w:t>threatens to inflict injury or physical harm to any person or the property of any person;</w:t>
      </w:r>
    </w:p>
    <w:p w:rsidR="00893B43" w:rsidRPr="00971725" w:rsidRDefault="00893B43" w:rsidP="00893B43">
      <w:r w:rsidRPr="00971725">
        <w:tab/>
        <w:t>(2)</w:t>
      </w:r>
      <w:r w:rsidRPr="00971725">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893B43" w:rsidRPr="00971725" w:rsidRDefault="00893B43" w:rsidP="00893B43">
      <w:r w:rsidRPr="00971725">
        <w:tab/>
        <w:t>(3)</w:t>
      </w:r>
      <w:r w:rsidRPr="00971725">
        <w:tab/>
        <w:t>threatens to commit any crime against the person or the person's property.</w:t>
      </w:r>
    </w:p>
    <w:p w:rsidR="00893B43" w:rsidRPr="00971725" w:rsidRDefault="00893B43" w:rsidP="00893B43">
      <w:r w:rsidRPr="00971725">
        <w:tab/>
        <w:t>b.</w:t>
      </w:r>
      <w:r w:rsidRPr="00971725">
        <w:tab/>
        <w:t>Cyber-harassment is a crime of the fourth degree, unless the person is 21 years of age or older at the time of the offense and impersonates a minor for the purpose of cyber-harassing a minor, in which case it is a crime of the third degree.</w:t>
      </w:r>
    </w:p>
    <w:p w:rsidR="00893B43" w:rsidRPr="00971725" w:rsidRDefault="00893B43" w:rsidP="00893B43">
      <w:r w:rsidRPr="00971725">
        <w:tab/>
        <w:t>c.</w:t>
      </w:r>
      <w:r w:rsidRPr="00971725">
        <w:tab/>
        <w:t>If a minor under the age of 16 is adjudicated delinquent for cyber-harassment, the court may order as a condition of the sentence that the minor, accompanied by a parent or guardian, complete, in a satisfactory manner, one or both of the following:</w:t>
      </w:r>
    </w:p>
    <w:p w:rsidR="00893B43" w:rsidRPr="00971725" w:rsidRDefault="00893B43" w:rsidP="00893B43">
      <w:r w:rsidRPr="00971725">
        <w:tab/>
        <w:t>(1)</w:t>
      </w:r>
      <w:r w:rsidRPr="00971725">
        <w:tab/>
        <w:t>a class or training program intended to reduce the tendency toward cyber-harassment behavior; or</w:t>
      </w:r>
    </w:p>
    <w:p w:rsidR="00893B43" w:rsidRPr="00971725" w:rsidRDefault="00893B43" w:rsidP="00893B43">
      <w:r w:rsidRPr="00971725">
        <w:tab/>
        <w:t>(2)</w:t>
      </w:r>
      <w:r w:rsidRPr="00971725">
        <w:tab/>
        <w:t>a class or training program intended to bring awareness to the dangers associated with cyber-harassment.</w:t>
      </w:r>
    </w:p>
    <w:p w:rsidR="00893B43" w:rsidRPr="00971725" w:rsidRDefault="00893B43" w:rsidP="00893B43">
      <w:r w:rsidRPr="00971725">
        <w:tab/>
        <w:t>d.</w:t>
      </w:r>
      <w:r w:rsidRPr="00971725">
        <w:tab/>
        <w:t>A parent or guardian who fails to comply with a condition imposed by the court pursuant to subsection c. of this section is a disorderly person and shall be fined not more than $25 for a first offense and not more than $100 for each subsequent offense.</w:t>
      </w:r>
    </w:p>
    <w:p w:rsidR="00893B43" w:rsidRPr="00971725" w:rsidRDefault="00893B43" w:rsidP="00893B43">
      <w:r w:rsidRPr="00971725">
        <w:tab/>
      </w:r>
      <w:r w:rsidRPr="00971725">
        <w:rPr>
          <w:u w:val="single"/>
        </w:rPr>
        <w:t>e.</w:t>
      </w:r>
      <w:r>
        <w:tab/>
      </w:r>
      <w:r w:rsidRPr="003B2DAA">
        <w:rPr>
          <w:rFonts w:ascii="Albertus Extra Bold" w:hAnsi="Albertus Extra Bold"/>
          <w:b/>
          <w:vertAlign w:val="superscript"/>
        </w:rPr>
        <w:t>1</w:t>
      </w:r>
      <w:r w:rsidRPr="003B2DAA">
        <w:rPr>
          <w:rFonts w:ascii="Albertus Extra Bold" w:hAnsi="Albertus Extra Bold"/>
          <w:b/>
        </w:rPr>
        <w:t>[</w:t>
      </w:r>
      <w:r w:rsidRPr="00971725">
        <w:rPr>
          <w:u w:val="single"/>
        </w:rPr>
        <w:t>A person commits a crime of the fourth degree if in committing</w:t>
      </w:r>
      <w:r w:rsidRPr="003B2DAA">
        <w:rPr>
          <w:rFonts w:ascii="Albertus Extra Bold" w:hAnsi="Albertus Extra Bold"/>
          <w:b/>
        </w:rPr>
        <w:t>]</w:t>
      </w:r>
      <w:r w:rsidRPr="00B655AD">
        <w:t xml:space="preserve"> </w:t>
      </w:r>
      <w:r>
        <w:rPr>
          <w:u w:val="single"/>
        </w:rPr>
        <w:t>The trier of fact may infer that a person acted with a purpose to harass another if the person knows or should have known that any of the person’s actions constituting</w:t>
      </w:r>
      <w:r w:rsidRPr="00B655AD">
        <w:rPr>
          <w:rFonts w:ascii="Albertus Extra Bold" w:hAnsi="Albertus Extra Bold"/>
          <w:b/>
          <w:vertAlign w:val="superscript"/>
        </w:rPr>
        <w:t>1</w:t>
      </w:r>
      <w:r>
        <w:rPr>
          <w:rFonts w:ascii="Albertus Extra Bold" w:hAnsi="Albertus Extra Bold"/>
          <w:b/>
          <w:vertAlign w:val="superscript"/>
        </w:rPr>
        <w:t xml:space="preserve"> </w:t>
      </w:r>
      <w:r w:rsidRPr="00971725">
        <w:rPr>
          <w:u w:val="single"/>
        </w:rPr>
        <w:t>an offense under this section</w:t>
      </w:r>
      <w:r w:rsidRPr="00B655AD">
        <w:t xml:space="preserve"> </w:t>
      </w:r>
      <w:r w:rsidRPr="00B655AD">
        <w:rPr>
          <w:rFonts w:ascii="Albertus Extra Bold" w:hAnsi="Albertus Extra Bold"/>
          <w:b/>
          <w:vertAlign w:val="superscript"/>
        </w:rPr>
        <w:t>1</w:t>
      </w:r>
      <w:r w:rsidRPr="00B655AD">
        <w:rPr>
          <w:rFonts w:ascii="Albertus Extra Bold" w:hAnsi="Albertus Extra Bold"/>
          <w:b/>
        </w:rPr>
        <w:t>[</w:t>
      </w:r>
      <w:r w:rsidRPr="00971725">
        <w:rPr>
          <w:u w:val="single"/>
        </w:rPr>
        <w:t>he</w:t>
      </w:r>
      <w:r w:rsidRPr="00B655AD">
        <w:rPr>
          <w:rFonts w:ascii="Albertus Extra Bold" w:hAnsi="Albertus Extra Bold"/>
          <w:b/>
        </w:rPr>
        <w:t>]</w:t>
      </w:r>
      <w:r w:rsidRPr="00B655AD">
        <w:t xml:space="preserve"> </w:t>
      </w:r>
      <w:r w:rsidRPr="00B655AD">
        <w:rPr>
          <w:u w:val="single"/>
        </w:rPr>
        <w:t>are</w:t>
      </w:r>
      <w:r w:rsidRPr="00B655AD">
        <w:rPr>
          <w:rFonts w:ascii="Albertus Extra Bold" w:hAnsi="Albertus Extra Bold"/>
          <w:b/>
          <w:vertAlign w:val="superscript"/>
        </w:rPr>
        <w:t>1</w:t>
      </w:r>
      <w:r>
        <w:t xml:space="preserve"> </w:t>
      </w:r>
      <w:r w:rsidRPr="00971725">
        <w:rPr>
          <w:u w:val="single"/>
        </w:rPr>
        <w:t>knowingly</w:t>
      </w:r>
      <w:r w:rsidRPr="00B655AD">
        <w:t xml:space="preserve"> </w:t>
      </w:r>
      <w:r w:rsidRPr="00B655AD">
        <w:rPr>
          <w:rFonts w:ascii="Albertus Extra Bold" w:hAnsi="Albertus Extra Bold"/>
          <w:b/>
          <w:vertAlign w:val="superscript"/>
        </w:rPr>
        <w:t>1</w:t>
      </w:r>
      <w:r w:rsidRPr="00B655AD">
        <w:rPr>
          <w:rFonts w:ascii="Albertus Extra Bold" w:hAnsi="Albertus Extra Bold"/>
          <w:b/>
        </w:rPr>
        <w:t>[</w:t>
      </w:r>
      <w:r w:rsidRPr="00971725">
        <w:rPr>
          <w:u w:val="single"/>
        </w:rPr>
        <w:t>directs such</w:t>
      </w:r>
      <w:r w:rsidRPr="00236B04">
        <w:rPr>
          <w:u w:val="single"/>
        </w:rPr>
        <w:t xml:space="preserve"> </w:t>
      </w:r>
      <w:r w:rsidRPr="00971725">
        <w:rPr>
          <w:u w:val="single"/>
        </w:rPr>
        <w:t>action to a current or former judge that</w:t>
      </w:r>
      <w:r w:rsidRPr="00B655AD">
        <w:rPr>
          <w:rFonts w:ascii="Albertus Extra Bold" w:hAnsi="Albertus Extra Bold"/>
          <w:b/>
        </w:rPr>
        <w:t>]</w:t>
      </w:r>
      <w:r w:rsidRPr="00B655AD">
        <w:t xml:space="preserve"> </w:t>
      </w:r>
      <w:r>
        <w:rPr>
          <w:u w:val="single"/>
        </w:rPr>
        <w:t>directed to or are about a judicial officer, and there is a nexus between the offense and</w:t>
      </w:r>
      <w:r>
        <w:rPr>
          <w:rFonts w:ascii="Albertus Extra Bold" w:hAnsi="Albertus Extra Bold"/>
          <w:b/>
          <w:vertAlign w:val="superscript"/>
        </w:rPr>
        <w:t>1</w:t>
      </w:r>
      <w:r>
        <w:t xml:space="preserve"> </w:t>
      </w:r>
      <w:r w:rsidRPr="00971725">
        <w:rPr>
          <w:u w:val="single"/>
        </w:rPr>
        <w:t>relates to the performance of the judge’s public duties.</w:t>
      </w:r>
      <w:r w:rsidRPr="00236B04">
        <w:t xml:space="preserve">  </w:t>
      </w:r>
      <w:r w:rsidRPr="00236B04">
        <w:rPr>
          <w:rFonts w:ascii="Albertus Extra Bold" w:hAnsi="Albertus Extra Bold"/>
          <w:b/>
          <w:vertAlign w:val="superscript"/>
        </w:rPr>
        <w:t>1</w:t>
      </w:r>
      <w:r>
        <w:rPr>
          <w:u w:val="single"/>
        </w:rPr>
        <w:t>For the purposes of this subsection, “judicial officer” has the same meaning as defined in section 1 of P.L.1995, c.23 (C.47:1A-1.1).</w:t>
      </w:r>
      <w:r w:rsidRPr="00236B04">
        <w:rPr>
          <w:rFonts w:ascii="Albertus Extra Bold" w:hAnsi="Albertus Extra Bold"/>
          <w:b/>
          <w:vertAlign w:val="superscript"/>
        </w:rPr>
        <w:t>1</w:t>
      </w:r>
    </w:p>
    <w:p w:rsidR="00893B43" w:rsidRPr="00971725" w:rsidRDefault="00893B43" w:rsidP="00893B43">
      <w:r>
        <w:t>(</w:t>
      </w:r>
      <w:proofErr w:type="spellStart"/>
      <w:r>
        <w:t>cf</w:t>
      </w:r>
      <w:proofErr w:type="spellEnd"/>
      <w:r>
        <w:t>:</w:t>
      </w:r>
      <w:r w:rsidRPr="00971725">
        <w:t xml:space="preserve"> P.L.2013, c.272, s.1)</w:t>
      </w:r>
    </w:p>
    <w:p w:rsidR="0074661E" w:rsidRDefault="0074661E" w:rsidP="0074661E"/>
    <w:p w:rsidR="00893B43" w:rsidRPr="00971725" w:rsidRDefault="00893B43" w:rsidP="00893B43">
      <w:r>
        <w:tab/>
      </w:r>
      <w:r w:rsidRPr="00971725">
        <w:t>3.</w:t>
      </w:r>
      <w:r w:rsidRPr="00971725">
        <w:tab/>
        <w:t xml:space="preserve">(New section)  a.  </w:t>
      </w:r>
      <w:r>
        <w:rPr>
          <w:rFonts w:ascii="Albertus Extra Bold" w:hAnsi="Albertus Extra Bold"/>
          <w:b/>
          <w:vertAlign w:val="superscript"/>
        </w:rPr>
        <w:t>1</w:t>
      </w:r>
      <w:r w:rsidRPr="00B0345C">
        <w:rPr>
          <w:rFonts w:ascii="Albertus Extra Bold" w:hAnsi="Albertus Extra Bold"/>
          <w:b/>
        </w:rPr>
        <w:t>[</w:t>
      </w:r>
      <w:r w:rsidRPr="00971725">
        <w:t>Upon report to law enforcement of a crime, including but not limited to, Homicide, N.J.S.2C:11-1 et seq.; Assault, N.J.S.2C:12-1; Terroristic Threats, N.J.S.2C:12-3; Kidnapping, N.J.S.2C:13-1; Criminal Restraint, N.J.S.2C:13-2; False Imprisonment, N.J.S.2C:13-3; Sexual Assault, N.J.S.2C:14-2; Criminal Sexual Contact, N.J.S.2C:14-3; Lewdness, N.J.S.2C:14-4; Criminal Mischief, N.J.S.2C:17-3; Burglary, N.J.S.2C:18-2; Criminal Trespass, N.J.S.2C:18-3; Harassment, N.J.S.2C:33-4; Stalking, section 1 of P.L.1992, c.209 (C.2C:12-10); Criminal Coercion, N.J.S.2C:13-5; Robbery, N.J.S.2C:15-1; Arson, N.J.S.2C:17-1; Prohibited Weapons and Devices, N.J.S.2C:39-3; Filing or Recording False Document, Lien, Encumbrance or Court Action, section 7 of P.L.2015, c.59 (C.2C:21-42), or threat thereof,</w:t>
      </w:r>
      <w:r w:rsidRPr="00B0345C">
        <w:rPr>
          <w:rFonts w:ascii="Albertus Extra Bold" w:hAnsi="Albertus Extra Bold"/>
          <w:b/>
        </w:rPr>
        <w:t>]</w:t>
      </w:r>
      <w:r w:rsidRPr="00971725">
        <w:t xml:space="preserve"> </w:t>
      </w:r>
      <w:r>
        <w:rPr>
          <w:u w:val="single"/>
        </w:rPr>
        <w:t>At any time following the charge or conviction of a defendant for any crime directed at or commited</w:t>
      </w:r>
      <w:r w:rsidRPr="00B0345C">
        <w:rPr>
          <w:rFonts w:ascii="Albertus Extra Bold" w:hAnsi="Albertus Extra Bold"/>
          <w:b/>
          <w:vertAlign w:val="superscript"/>
        </w:rPr>
        <w:t>1</w:t>
      </w:r>
      <w:r w:rsidRPr="00B0345C">
        <w:t xml:space="preserve"> </w:t>
      </w:r>
      <w:r w:rsidRPr="00971725">
        <w:t>against</w:t>
      </w:r>
      <w:r>
        <w:t xml:space="preserve"> a</w:t>
      </w:r>
      <w:r w:rsidRPr="00971725">
        <w:t xml:space="preserve"> </w:t>
      </w:r>
      <w:r>
        <w:rPr>
          <w:rFonts w:ascii="Albertus Extra Bold" w:hAnsi="Albertus Extra Bold"/>
          <w:b/>
          <w:vertAlign w:val="superscript"/>
        </w:rPr>
        <w:t>1</w:t>
      </w:r>
      <w:r w:rsidRPr="00B0345C">
        <w:rPr>
          <w:rFonts w:ascii="Albertus Extra Bold" w:hAnsi="Albertus Extra Bold"/>
          <w:b/>
        </w:rPr>
        <w:t>[</w:t>
      </w:r>
      <w:r w:rsidRPr="00971725">
        <w:t>current or former judge and a finding by law enforcement that</w:t>
      </w:r>
      <w:r w:rsidRPr="00B0345C">
        <w:rPr>
          <w:rFonts w:ascii="Albertus Extra Bold" w:hAnsi="Albertus Extra Bold"/>
          <w:b/>
        </w:rPr>
        <w:t>]</w:t>
      </w:r>
      <w:r w:rsidRPr="00971725">
        <w:t xml:space="preserve"> </w:t>
      </w:r>
      <w:r w:rsidRPr="00B0345C">
        <w:rPr>
          <w:u w:val="single"/>
        </w:rPr>
        <w:t>judicial officer where</w:t>
      </w:r>
      <w:r w:rsidRPr="00B0345C">
        <w:rPr>
          <w:rFonts w:ascii="Albertus Extra Bold" w:hAnsi="Albertus Extra Bold"/>
          <w:b/>
          <w:vertAlign w:val="superscript"/>
        </w:rPr>
        <w:t>1</w:t>
      </w:r>
      <w:r>
        <w:t xml:space="preserve"> </w:t>
      </w:r>
      <w:r w:rsidRPr="00B0345C">
        <w:t>there</w:t>
      </w:r>
      <w:r w:rsidRPr="00971725">
        <w:t xml:space="preserve"> is a nexus between the alleged crime </w:t>
      </w:r>
      <w:r>
        <w:rPr>
          <w:rFonts w:ascii="Albertus Extra Bold" w:hAnsi="Albertus Extra Bold"/>
          <w:b/>
          <w:vertAlign w:val="superscript"/>
        </w:rPr>
        <w:t>1</w:t>
      </w:r>
      <w:r w:rsidRPr="00B0345C">
        <w:rPr>
          <w:rFonts w:ascii="Albertus Extra Bold" w:hAnsi="Albertus Extra Bold"/>
          <w:b/>
        </w:rPr>
        <w:t>[</w:t>
      </w:r>
      <w:r w:rsidRPr="00971725">
        <w:t>reported</w:t>
      </w:r>
      <w:r w:rsidRPr="00B0345C">
        <w:rPr>
          <w:rFonts w:ascii="Albertus Extra Bold" w:hAnsi="Albertus Extra Bold"/>
          <w:b/>
        </w:rPr>
        <w:t>]</w:t>
      </w:r>
      <w:r w:rsidRPr="00971725">
        <w:t xml:space="preserve"> </w:t>
      </w:r>
      <w:r>
        <w:rPr>
          <w:u w:val="single"/>
        </w:rPr>
        <w:t>charged or the crime for which the defendant was convicted, as the case may be,</w:t>
      </w:r>
      <w:r>
        <w:rPr>
          <w:rFonts w:ascii="Albertus Extra Bold" w:hAnsi="Albertus Extra Bold"/>
          <w:b/>
          <w:vertAlign w:val="superscript"/>
        </w:rPr>
        <w:t>1</w:t>
      </w:r>
      <w:r>
        <w:t xml:space="preserve"> </w:t>
      </w:r>
      <w:r w:rsidRPr="00971725">
        <w:t xml:space="preserve">and the performance of the </w:t>
      </w:r>
      <w:r>
        <w:rPr>
          <w:rFonts w:ascii="Albertus Extra Bold" w:hAnsi="Albertus Extra Bold"/>
          <w:b/>
          <w:vertAlign w:val="superscript"/>
        </w:rPr>
        <w:t>1</w:t>
      </w:r>
      <w:r w:rsidRPr="00DE3277">
        <w:rPr>
          <w:rFonts w:ascii="Albertus Extra Bold" w:hAnsi="Albertus Extra Bold"/>
          <w:b/>
        </w:rPr>
        <w:t>[</w:t>
      </w:r>
      <w:r w:rsidRPr="00971725">
        <w:t>current or former judge’s</w:t>
      </w:r>
      <w:r w:rsidRPr="00DE3277">
        <w:rPr>
          <w:rFonts w:ascii="Albertus Extra Bold" w:hAnsi="Albertus Extra Bold"/>
          <w:b/>
        </w:rPr>
        <w:t>]</w:t>
      </w:r>
      <w:r>
        <w:t xml:space="preserve"> </w:t>
      </w:r>
      <w:r>
        <w:rPr>
          <w:u w:val="single"/>
        </w:rPr>
        <w:t>judicial officer’s</w:t>
      </w:r>
      <w:r w:rsidRPr="00DE3277">
        <w:rPr>
          <w:rFonts w:ascii="Albertus Extra Bold" w:hAnsi="Albertus Extra Bold"/>
          <w:b/>
          <w:vertAlign w:val="superscript"/>
        </w:rPr>
        <w:t>1</w:t>
      </w:r>
      <w:r w:rsidRPr="00971725">
        <w:t xml:space="preserve"> public duties, </w:t>
      </w:r>
      <w:r>
        <w:rPr>
          <w:rFonts w:ascii="Albertus Extra Bold" w:hAnsi="Albertus Extra Bold"/>
          <w:b/>
          <w:vertAlign w:val="superscript"/>
        </w:rPr>
        <w:t>1</w:t>
      </w:r>
      <w:r w:rsidRPr="003C244D">
        <w:rPr>
          <w:rFonts w:ascii="Albertus Extra Bold" w:hAnsi="Albertus Extra Bold"/>
          <w:b/>
        </w:rPr>
        <w:t>[</w:t>
      </w:r>
      <w:r w:rsidRPr="00971725">
        <w:t>law enforcement</w:t>
      </w:r>
      <w:r w:rsidRPr="003C244D">
        <w:rPr>
          <w:rFonts w:ascii="Albertus Extra Bold" w:hAnsi="Albertus Extra Bold"/>
          <w:b/>
        </w:rPr>
        <w:t>]</w:t>
      </w:r>
      <w:r>
        <w:t xml:space="preserve"> </w:t>
      </w:r>
      <w:r>
        <w:rPr>
          <w:u w:val="single"/>
        </w:rPr>
        <w:t>a petitioner</w:t>
      </w:r>
      <w:r>
        <w:rPr>
          <w:rFonts w:ascii="Albertus Extra Bold" w:hAnsi="Albertus Extra Bold"/>
          <w:b/>
          <w:vertAlign w:val="superscript"/>
        </w:rPr>
        <w:t>1</w:t>
      </w:r>
      <w:r w:rsidRPr="00971725">
        <w:t xml:space="preserve"> may petition the Superior Court for emergency, ex parte relief in the form of a temporary order of protection </w:t>
      </w:r>
      <w:r>
        <w:rPr>
          <w:rFonts w:ascii="Albertus Extra Bold" w:hAnsi="Albertus Extra Bold"/>
          <w:b/>
          <w:vertAlign w:val="superscript"/>
        </w:rPr>
        <w:t>1</w:t>
      </w:r>
      <w:r w:rsidRPr="003C244D">
        <w:rPr>
          <w:rFonts w:ascii="Albertus Extra Bold" w:hAnsi="Albertus Extra Bold"/>
          <w:b/>
        </w:rPr>
        <w:t>[</w:t>
      </w:r>
      <w:r w:rsidRPr="00971725">
        <w:t>on behalf of the current or former judge</w:t>
      </w:r>
      <w:r w:rsidRPr="003C244D">
        <w:rPr>
          <w:rFonts w:ascii="Albertus Extra Bold" w:hAnsi="Albertus Extra Bold"/>
          <w:b/>
        </w:rPr>
        <w:t>]</w:t>
      </w:r>
      <w:r>
        <w:t xml:space="preserve"> </w:t>
      </w:r>
      <w:r>
        <w:rPr>
          <w:u w:val="single"/>
        </w:rPr>
        <w:t>if the court finds that the respondent poses a threat to the safety or well-being of the judicial officer or a family or household member of the judicial officer</w:t>
      </w:r>
      <w:r>
        <w:rPr>
          <w:rFonts w:ascii="Albertus Extra Bold" w:hAnsi="Albertus Extra Bold"/>
          <w:b/>
          <w:vertAlign w:val="superscript"/>
        </w:rPr>
        <w:t>1</w:t>
      </w:r>
      <w:r>
        <w:t xml:space="preserve"> </w:t>
      </w:r>
      <w:r w:rsidRPr="00971725">
        <w:t>.</w:t>
      </w:r>
    </w:p>
    <w:p w:rsidR="00893B43" w:rsidRPr="00971725" w:rsidRDefault="00893B43" w:rsidP="00893B43">
      <w:r>
        <w:tab/>
        <w:t>b.</w:t>
      </w:r>
      <w:r>
        <w:tab/>
      </w:r>
      <w:r w:rsidRPr="00971725">
        <w:t xml:space="preserve">The court may issue a temporary protection order upon good cause shown in sworn testimony or petition by the </w:t>
      </w:r>
      <w:r>
        <w:rPr>
          <w:rFonts w:ascii="Albertus Extra Bold" w:hAnsi="Albertus Extra Bold"/>
          <w:b/>
          <w:vertAlign w:val="superscript"/>
        </w:rPr>
        <w:t>1</w:t>
      </w:r>
      <w:r w:rsidRPr="006F6016">
        <w:rPr>
          <w:rFonts w:ascii="Albertus Extra Bold" w:hAnsi="Albertus Extra Bold"/>
          <w:b/>
        </w:rPr>
        <w:t>[</w:t>
      </w:r>
      <w:r w:rsidRPr="00971725">
        <w:t>law enforcement officer</w:t>
      </w:r>
      <w:r w:rsidRPr="006F6016">
        <w:rPr>
          <w:rFonts w:ascii="Albertus Extra Bold" w:hAnsi="Albertus Extra Bold"/>
          <w:b/>
        </w:rPr>
        <w:t>]</w:t>
      </w:r>
      <w:r>
        <w:t xml:space="preserve"> </w:t>
      </w:r>
      <w:r>
        <w:rPr>
          <w:u w:val="single"/>
        </w:rPr>
        <w:t>petitioner</w:t>
      </w:r>
      <w:r>
        <w:rPr>
          <w:rFonts w:ascii="Albertus Extra Bold" w:hAnsi="Albertus Extra Bold"/>
          <w:b/>
          <w:vertAlign w:val="superscript"/>
        </w:rPr>
        <w:t>1</w:t>
      </w:r>
      <w:r w:rsidRPr="00971725">
        <w:t>.  The temporary protection order shall remain in effect until a judge issues a further order.</w:t>
      </w:r>
    </w:p>
    <w:p w:rsidR="00893B43" w:rsidRPr="00971725" w:rsidRDefault="00893B43" w:rsidP="00893B43">
      <w:r>
        <w:tab/>
        <w:t>c.</w:t>
      </w:r>
      <w:r>
        <w:tab/>
      </w:r>
      <w:r w:rsidRPr="00971725">
        <w:t xml:space="preserve">Emergency relief granted in the temporary protection order may include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returning to the scene of the alleged crime, prohibiting the </w:t>
      </w:r>
      <w:r>
        <w:rPr>
          <w:rFonts w:ascii="Albertus Extra Bold" w:hAnsi="Albertus Extra Bold"/>
          <w:b/>
          <w:vertAlign w:val="superscript"/>
        </w:rPr>
        <w:t>1</w:t>
      </w:r>
      <w:r w:rsidRPr="00D102FA">
        <w:rPr>
          <w:rFonts w:ascii="Albertus Extra Bold" w:hAnsi="Albertus Extra Bold"/>
          <w:b/>
        </w:rPr>
        <w:t>[</w:t>
      </w:r>
      <w:r w:rsidRPr="00971725">
        <w:t>defendant</w:t>
      </w:r>
      <w:r w:rsidRPr="00D102FA">
        <w:rPr>
          <w:rFonts w:ascii="Albertus Extra Bold" w:hAnsi="Albertus Extra Bold"/>
          <w:b/>
        </w:rPr>
        <w:t>]</w:t>
      </w:r>
      <w:r>
        <w:t xml:space="preserve"> </w:t>
      </w:r>
      <w:r>
        <w:rPr>
          <w:u w:val="single"/>
        </w:rPr>
        <w:t>respondent</w:t>
      </w:r>
      <w:r>
        <w:rPr>
          <w:rFonts w:ascii="Albertus Extra Bold" w:hAnsi="Albertus Extra Bold"/>
          <w:b/>
          <w:vertAlign w:val="superscript"/>
        </w:rPr>
        <w:t>1</w:t>
      </w:r>
      <w:r w:rsidRPr="00971725">
        <w:t xml:space="preserve"> from having any contact with the </w:t>
      </w:r>
      <w:r>
        <w:rPr>
          <w:rFonts w:ascii="Albertus Extra Bold" w:hAnsi="Albertus Extra Bold"/>
          <w:b/>
          <w:vertAlign w:val="superscript"/>
        </w:rPr>
        <w:t>1</w:t>
      </w:r>
      <w:r w:rsidRPr="00D102FA">
        <w:rPr>
          <w:rFonts w:ascii="Albertus Extra Bold" w:hAnsi="Albertus Extra Bold"/>
          <w:b/>
        </w:rPr>
        <w:t>[</w:t>
      </w:r>
      <w:r w:rsidRPr="00971725">
        <w:t>judge</w:t>
      </w:r>
      <w:r w:rsidRPr="00D102FA">
        <w:rPr>
          <w:rFonts w:ascii="Albertus Extra Bold" w:hAnsi="Albertus Extra Bold"/>
          <w:b/>
        </w:rPr>
        <w:t>]</w:t>
      </w:r>
      <w:r>
        <w:t xml:space="preserve"> </w:t>
      </w:r>
      <w:r>
        <w:rPr>
          <w:u w:val="single"/>
        </w:rPr>
        <w:t>judicial officer, family or household members of the judicial officer,</w:t>
      </w:r>
      <w:r>
        <w:rPr>
          <w:rFonts w:ascii="Albertus Extra Bold" w:hAnsi="Albertus Extra Bold"/>
          <w:b/>
          <w:vertAlign w:val="superscript"/>
        </w:rPr>
        <w:t>1</w:t>
      </w:r>
      <w:r w:rsidRPr="00971725">
        <w:t xml:space="preserve"> or the </w:t>
      </w:r>
      <w:r>
        <w:rPr>
          <w:rFonts w:ascii="Albertus Extra Bold" w:hAnsi="Albertus Extra Bold"/>
          <w:b/>
          <w:vertAlign w:val="superscript"/>
        </w:rPr>
        <w:t>1</w:t>
      </w:r>
      <w:r w:rsidRPr="00D102FA">
        <w:rPr>
          <w:rFonts w:ascii="Albertus Extra Bold" w:hAnsi="Albertus Extra Bold"/>
          <w:b/>
        </w:rPr>
        <w:t>[</w:t>
      </w:r>
      <w:r w:rsidRPr="00971725">
        <w:t>judge’s</w:t>
      </w:r>
      <w:r w:rsidRPr="00D102FA">
        <w:rPr>
          <w:rFonts w:ascii="Albertus Extra Bold" w:hAnsi="Albertus Extra Bold"/>
          <w:b/>
        </w:rPr>
        <w:t>]</w:t>
      </w:r>
      <w:r>
        <w:t xml:space="preserve"> </w:t>
      </w:r>
      <w:r>
        <w:rPr>
          <w:u w:val="single"/>
        </w:rPr>
        <w:t>judicial officer’s</w:t>
      </w:r>
      <w:r>
        <w:rPr>
          <w:rFonts w:ascii="Albertus Extra Bold" w:hAnsi="Albertus Extra Bold"/>
          <w:b/>
          <w:vertAlign w:val="superscript"/>
        </w:rPr>
        <w:t>1</w:t>
      </w:r>
      <w:r w:rsidRPr="00971725">
        <w:t xml:space="preserve"> friends, co-workers, or relatives in any  way,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from possessing any firearm or other weapon enumerated in subsection r. of N.J.S.2C:39-1, ordering the search for and seizure of any firearm or other weapon at any location where the court has reasonable cause to believe the weapon is located and the seizure of any firearms purchaser identification card or permit to purchase a handgun issued to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The court shall state with specificity the reasons for and the scope of any search and seizure authorized by the order.</w:t>
      </w:r>
    </w:p>
    <w:p w:rsidR="00893B43" w:rsidRDefault="00893B43" w:rsidP="00893B43">
      <w:r>
        <w:tab/>
        <w:t>d.</w:t>
      </w:r>
      <w:r>
        <w:tab/>
      </w:r>
      <w:r w:rsidRPr="00971725">
        <w:t xml:space="preserve">An order granting emergency relief, together with the petition, shall be immediately served upon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and forwarded to the appropriate law enforcement agencies for the municipalities in which the victim and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reside.  </w:t>
      </w:r>
    </w:p>
    <w:p w:rsidR="00893B43" w:rsidRDefault="00893B43" w:rsidP="00893B43">
      <w:pPr>
        <w:rPr>
          <w:u w:val="single"/>
        </w:rPr>
      </w:pPr>
      <w:r>
        <w:tab/>
      </w:r>
      <w:r>
        <w:rPr>
          <w:rFonts w:ascii="Albertus Extra Bold" w:hAnsi="Albertus Extra Bold"/>
          <w:b/>
          <w:vertAlign w:val="superscript"/>
        </w:rPr>
        <w:t>1</w:t>
      </w:r>
      <w:r w:rsidRPr="002A6C8A">
        <w:rPr>
          <w:u w:val="single"/>
        </w:rPr>
        <w:t>e.</w:t>
      </w:r>
      <w:r>
        <w:rPr>
          <w:u w:val="single"/>
        </w:rPr>
        <w:tab/>
        <w:t xml:space="preserve">For purposes of this section and section 4 </w:t>
      </w:r>
      <w:r w:rsidRPr="004E3205">
        <w:rPr>
          <w:u w:val="single"/>
        </w:rPr>
        <w:t>of P.L.</w:t>
      </w:r>
      <w:r>
        <w:rPr>
          <w:u w:val="single"/>
        </w:rPr>
        <w:t>    </w:t>
      </w:r>
      <w:r w:rsidRPr="004E3205">
        <w:rPr>
          <w:u w:val="single"/>
        </w:rPr>
        <w:t>,</w:t>
      </w:r>
      <w:r>
        <w:rPr>
          <w:u w:val="single"/>
        </w:rPr>
        <w:t> </w:t>
      </w:r>
      <w:r w:rsidRPr="004E3205">
        <w:rPr>
          <w:u w:val="single"/>
        </w:rPr>
        <w:t>c.</w:t>
      </w:r>
      <w:r>
        <w:rPr>
          <w:u w:val="single"/>
        </w:rPr>
        <w:t>    </w:t>
      </w:r>
      <w:r w:rsidRPr="004E3205">
        <w:rPr>
          <w:u w:val="single"/>
        </w:rPr>
        <w:t>(C.</w:t>
      </w:r>
      <w:r>
        <w:rPr>
          <w:u w:val="single"/>
        </w:rPr>
        <w:t>        </w:t>
      </w:r>
      <w:r w:rsidRPr="004E3205">
        <w:rPr>
          <w:u w:val="single"/>
        </w:rPr>
        <w:t>)</w:t>
      </w:r>
      <w:r>
        <w:rPr>
          <w:u w:val="single"/>
        </w:rPr>
        <w:t> </w:t>
      </w:r>
      <w:r w:rsidRPr="004E3205">
        <w:rPr>
          <w:u w:val="single"/>
        </w:rPr>
        <w:t>(pending before the Legislature as this bill):</w:t>
      </w:r>
      <w:r>
        <w:rPr>
          <w:u w:val="single"/>
        </w:rPr>
        <w:t xml:space="preserve"> </w:t>
      </w:r>
    </w:p>
    <w:p w:rsidR="00893B43" w:rsidRPr="00292BE8" w:rsidRDefault="00893B43" w:rsidP="00893B43">
      <w:pPr>
        <w:rPr>
          <w:u w:val="single"/>
        </w:rPr>
      </w:pPr>
      <w:r w:rsidRPr="00DB3454">
        <w:tab/>
      </w:r>
      <w:r w:rsidRPr="00292BE8">
        <w:rPr>
          <w:u w:val="single"/>
        </w:rPr>
        <w:t>(1)</w:t>
      </w:r>
      <w:r>
        <w:rPr>
          <w:u w:val="single"/>
        </w:rPr>
        <w:tab/>
        <w:t>“</w:t>
      </w:r>
      <w:r w:rsidRPr="00292BE8">
        <w:rPr>
          <w:u w:val="single"/>
        </w:rPr>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893B43" w:rsidRPr="00292BE8" w:rsidRDefault="00893B43" w:rsidP="00893B43">
      <w:pPr>
        <w:rPr>
          <w:u w:val="single"/>
        </w:rPr>
      </w:pPr>
      <w:r>
        <w:tab/>
      </w:r>
      <w:r w:rsidRPr="00292BE8">
        <w:rPr>
          <w:u w:val="single"/>
        </w:rPr>
        <w:t>(2)</w:t>
      </w:r>
      <w:r>
        <w:rPr>
          <w:u w:val="single"/>
        </w:rPr>
        <w:tab/>
      </w:r>
      <w:r w:rsidRPr="00292BE8">
        <w:rPr>
          <w:u w:val="single"/>
        </w:rPr>
        <w:t>“Law enforcement officer” means a person whose public duties include the power to act as an officer for the detection, apprehension, arrest, and conviction of offenders against the laws of this State;</w:t>
      </w:r>
    </w:p>
    <w:p w:rsidR="00893B43" w:rsidRPr="00292BE8" w:rsidRDefault="00893B43" w:rsidP="00893B43">
      <w:pPr>
        <w:rPr>
          <w:u w:val="single"/>
        </w:rPr>
      </w:pPr>
      <w:r>
        <w:tab/>
      </w:r>
      <w:r w:rsidRPr="00292BE8">
        <w:rPr>
          <w:u w:val="single"/>
        </w:rPr>
        <w:t>(3)</w:t>
      </w:r>
      <w:r>
        <w:rPr>
          <w:u w:val="single"/>
        </w:rPr>
        <w:tab/>
      </w:r>
      <w:r w:rsidRPr="00292BE8">
        <w:rPr>
          <w:u w:val="single"/>
        </w:rPr>
        <w:t xml:space="preserve">“Petitioner” means a law enforcement officer, a formerly active or retired judicial officer or a family or household member of such judicial officer, or an active judicial officer on behalf of whom a law enforcement officer has declined to petition the </w:t>
      </w:r>
      <w:r>
        <w:rPr>
          <w:u w:val="single"/>
        </w:rPr>
        <w:t>S</w:t>
      </w:r>
      <w:r w:rsidRPr="00292BE8">
        <w:rPr>
          <w:u w:val="single"/>
        </w:rPr>
        <w:t>uperior Court pursuant to this section or a family or household member of such judicial officer; and</w:t>
      </w:r>
    </w:p>
    <w:p w:rsidR="00893B43" w:rsidRPr="00DA3F35" w:rsidRDefault="00893B43" w:rsidP="00893B43">
      <w:r>
        <w:tab/>
      </w:r>
      <w:r w:rsidRPr="00292BE8">
        <w:rPr>
          <w:u w:val="single"/>
        </w:rPr>
        <w:t>(4)</w:t>
      </w:r>
      <w:r>
        <w:rPr>
          <w:u w:val="single"/>
        </w:rPr>
        <w:tab/>
      </w:r>
      <w:r w:rsidRPr="00292BE8">
        <w:rPr>
          <w:u w:val="single"/>
        </w:rPr>
        <w:t>“Family or household member” means a spouse, domestic partner as defined in section 3 of P.L.2003, c.246 (C.</w:t>
      </w:r>
      <w:r>
        <w:rPr>
          <w:u w:val="single"/>
        </w:rPr>
        <w:t>26</w:t>
      </w:r>
      <w:r w:rsidRPr="00292BE8">
        <w:rPr>
          <w:u w:val="single"/>
        </w:rPr>
        <w:t>:</w:t>
      </w:r>
      <w:r>
        <w:rPr>
          <w:u w:val="single"/>
        </w:rPr>
        <w:t>8A-3</w:t>
      </w:r>
      <w:r w:rsidRPr="00292BE8">
        <w:rPr>
          <w:u w:val="single"/>
        </w:rPr>
        <w:t>)</w:t>
      </w:r>
      <w:r>
        <w:rPr>
          <w:u w:val="single"/>
        </w:rPr>
        <w:t>, partner in a civil union couple as defined in section 2 of P.L.2006, c.103 (C.37:1-29), or former spouse, former domestic partner, or former partner in a civil union couple, or any other person who is a present household member or was at any time a household member; a person with whom the respondent has a child in common, or with whom the respondent anticipates having a child in common if one of the parties is pregnant; or a current or former dating partner.”</w:t>
      </w:r>
      <w:r>
        <w:rPr>
          <w:rFonts w:ascii="Albertus Extra Bold" w:hAnsi="Albertus Extra Bold"/>
          <w:b/>
          <w:vertAlign w:val="superscript"/>
        </w:rPr>
        <w:t>1</w:t>
      </w:r>
    </w:p>
    <w:p w:rsidR="00773A1F" w:rsidRDefault="00773A1F" w:rsidP="00D845AC"/>
    <w:p w:rsidR="00893B43" w:rsidRPr="00971725" w:rsidRDefault="00893B43" w:rsidP="00893B43">
      <w:r>
        <w:tab/>
      </w:r>
      <w:r w:rsidRPr="00971725">
        <w:t>4.</w:t>
      </w:r>
      <w:r w:rsidRPr="00971725">
        <w:tab/>
        <w:t xml:space="preserve">(New section)  a.  A hearing shall be held in the Superior Court within 10 days of the filing of the petition in the county where the ex parte temporary protection order was issued, unless good cause is shown for the hearing to be held elsewhere.  At the hearing the standard for proving the allegations in the petition shall be a preponderance of the </w:t>
      </w:r>
      <w:r>
        <w:t xml:space="preserve">evidence </w:t>
      </w:r>
      <w:r>
        <w:rPr>
          <w:rFonts w:ascii="Albertus Extra Bold" w:hAnsi="Albertus Extra Bold"/>
          <w:b/>
          <w:vertAlign w:val="superscript"/>
        </w:rPr>
        <w:t>1</w:t>
      </w:r>
      <w:r>
        <w:rPr>
          <w:u w:val="single"/>
        </w:rPr>
        <w:t>which petition shall be granted if the court finds by a preponderance of evidence that there is a nexus between the alleged crime charged or the crime for which the respondent was convicted, as the case may be, and the performance of the judicial officer’s public duties and that the respondent poses a threat to the safety or well-being of the judicial officer or a family or household member of the judicial officer</w:t>
      </w:r>
      <w:r>
        <w:rPr>
          <w:rFonts w:ascii="Albertus Extra Bold" w:hAnsi="Albertus Extra Bold"/>
          <w:b/>
          <w:vertAlign w:val="superscript"/>
        </w:rPr>
        <w:t>1</w:t>
      </w:r>
      <w:r>
        <w:t xml:space="preserve"> . </w:t>
      </w:r>
      <w:r w:rsidRPr="00971725">
        <w:t xml:space="preserve">In determining whether a final order of protection should be granted the court shall consider but not be limited to the previous history between the </w:t>
      </w:r>
      <w:r>
        <w:rPr>
          <w:rFonts w:ascii="Albertus Extra Bold" w:hAnsi="Albertus Extra Bold"/>
          <w:b/>
          <w:vertAlign w:val="superscript"/>
        </w:rPr>
        <w:t>1</w:t>
      </w:r>
      <w:r w:rsidRPr="005E4BE2">
        <w:rPr>
          <w:rFonts w:ascii="Albertus Extra Bold" w:hAnsi="Albertus Extra Bold"/>
          <w:b/>
        </w:rPr>
        <w:t>[</w:t>
      </w:r>
      <w:r w:rsidRPr="00971725">
        <w:t>current or former judge</w:t>
      </w:r>
      <w:r w:rsidRPr="005E4BE2">
        <w:rPr>
          <w:rFonts w:ascii="Albertus Extra Bold" w:hAnsi="Albertus Extra Bold"/>
          <w:b/>
        </w:rPr>
        <w:t>]</w:t>
      </w:r>
      <w:r>
        <w:t xml:space="preserve"> </w:t>
      </w:r>
      <w:r>
        <w:rPr>
          <w:u w:val="single"/>
        </w:rPr>
        <w:t>judicial officer</w:t>
      </w:r>
      <w:r>
        <w:rPr>
          <w:rFonts w:ascii="Albertus Extra Bold" w:hAnsi="Albertus Extra Bold"/>
          <w:b/>
          <w:vertAlign w:val="superscript"/>
        </w:rPr>
        <w:t>1</w:t>
      </w:r>
      <w:r w:rsidRPr="00971725">
        <w:t xml:space="preserve"> and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including threats, harassment, and physical intimidation; and the existence of immediate danger to person or property.</w:t>
      </w:r>
    </w:p>
    <w:p w:rsidR="00893B43" w:rsidRPr="00971725" w:rsidRDefault="00893B43" w:rsidP="00893B43">
      <w:r w:rsidRPr="00971725">
        <w:tab/>
        <w:t xml:space="preserve">b.  The court shall grant any relief necessary to protect the victim from further harm, including but not limited to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returning to the scene of the alleged crime, prohibiting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having any contact with the </w:t>
      </w:r>
      <w:r>
        <w:rPr>
          <w:rFonts w:ascii="Albertus Extra Bold" w:hAnsi="Albertus Extra Bold"/>
          <w:b/>
          <w:vertAlign w:val="superscript"/>
        </w:rPr>
        <w:t>1</w:t>
      </w:r>
      <w:r w:rsidRPr="00D102FA">
        <w:rPr>
          <w:rFonts w:ascii="Albertus Extra Bold" w:hAnsi="Albertus Extra Bold"/>
          <w:b/>
        </w:rPr>
        <w:t>[</w:t>
      </w:r>
      <w:r w:rsidRPr="00971725">
        <w:t>judge</w:t>
      </w:r>
      <w:r w:rsidRPr="00D102FA">
        <w:rPr>
          <w:rFonts w:ascii="Albertus Extra Bold" w:hAnsi="Albertus Extra Bold"/>
          <w:b/>
        </w:rPr>
        <w:t>]</w:t>
      </w:r>
      <w:r>
        <w:t xml:space="preserve"> </w:t>
      </w:r>
      <w:r>
        <w:rPr>
          <w:u w:val="single"/>
        </w:rPr>
        <w:t>judicial officer, family or household members of the judicial officer</w:t>
      </w:r>
      <w:r>
        <w:rPr>
          <w:rFonts w:ascii="Albertus Extra Bold" w:hAnsi="Albertus Extra Bold"/>
          <w:b/>
          <w:vertAlign w:val="superscript"/>
        </w:rPr>
        <w:t>1</w:t>
      </w:r>
      <w:r>
        <w:t xml:space="preserve"> </w:t>
      </w:r>
      <w:r w:rsidRPr="00971725">
        <w:t xml:space="preserve">or the </w:t>
      </w:r>
      <w:r>
        <w:rPr>
          <w:rFonts w:ascii="Albertus Extra Bold" w:hAnsi="Albertus Extra Bold"/>
          <w:b/>
          <w:vertAlign w:val="superscript"/>
        </w:rPr>
        <w:t>1</w:t>
      </w:r>
      <w:r w:rsidRPr="005E4BE2">
        <w:rPr>
          <w:rFonts w:ascii="Albertus Extra Bold" w:hAnsi="Albertus Extra Bold"/>
          <w:b/>
        </w:rPr>
        <w:t>[</w:t>
      </w:r>
      <w:r w:rsidRPr="00971725">
        <w:t>judge’s</w:t>
      </w:r>
      <w:r w:rsidRPr="005E4BE2">
        <w:rPr>
          <w:rFonts w:ascii="Albertus Extra Bold" w:hAnsi="Albertus Extra Bold"/>
          <w:b/>
        </w:rPr>
        <w:t>]</w:t>
      </w:r>
      <w:r>
        <w:t xml:space="preserve"> </w:t>
      </w:r>
      <w:r>
        <w:rPr>
          <w:u w:val="single"/>
        </w:rPr>
        <w:t>judicial officer’s</w:t>
      </w:r>
      <w:r>
        <w:rPr>
          <w:rFonts w:ascii="Albertus Extra Bold" w:hAnsi="Albertus Extra Bold"/>
          <w:b/>
          <w:vertAlign w:val="superscript"/>
        </w:rPr>
        <w:t>1</w:t>
      </w:r>
      <w:r w:rsidRPr="00971725">
        <w:t xml:space="preserve"> friends, co-workers, or relatives in any way,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f</w:t>
      </w:r>
      <w:r w:rsidRPr="00971725">
        <w:t>rom possessing any firearm or other weapon enumerated in subsection r. of N.J.S.2C:39-1, ordering the search for and seizure of any firearm or other weapon at any location where the court has reasonable cause to believe the weapon is located, the seizure of any firearms purchaser identification card or permit to purchase a handgun issued to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and requiring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to undergo mental health evaluation and appropriate treatment.</w:t>
      </w:r>
    </w:p>
    <w:p w:rsidR="003C53F4" w:rsidRDefault="003C53F4" w:rsidP="00686AEB"/>
    <w:p w:rsidR="00773A1F" w:rsidRDefault="00773A1F" w:rsidP="00686AEB">
      <w:r>
        <w:tab/>
      </w:r>
      <w:r w:rsidR="00C75555">
        <w:t>5.</w:t>
      </w:r>
      <w:r w:rsidR="00C75555">
        <w:tab/>
        <w:t>(New s</w:t>
      </w:r>
      <w:r w:rsidRPr="00773A1F">
        <w:t>ection)  A violation by the defendant of an order issued pursuant to this act shall constitute an offense under subsection b. of N.J.S.2C:29-9 and each order shall so</w:t>
      </w:r>
      <w:r>
        <w:t xml:space="preserve"> state.</w:t>
      </w:r>
    </w:p>
    <w:p w:rsidR="00C75555" w:rsidRDefault="00C75555" w:rsidP="00686AEB"/>
    <w:p w:rsidR="00CB4C47" w:rsidRDefault="00C75555" w:rsidP="007C0B33">
      <w:r>
        <w:tab/>
      </w:r>
      <w:r w:rsidR="007C0B33">
        <w:t>6.</w:t>
      </w:r>
      <w:r w:rsidR="007C0B33">
        <w:tab/>
      </w:r>
      <w:r w:rsidR="00CB4C47">
        <w:t>N.J.S.2C:58-3 is amended to read as follows:</w:t>
      </w:r>
    </w:p>
    <w:p w:rsidR="007C0B33" w:rsidRDefault="00CB4C47" w:rsidP="007C0B33">
      <w:r>
        <w:tab/>
      </w:r>
      <w:r w:rsidR="007C0B33">
        <w:t>2C:58-3.  a.  Permit to purchase a handgun.</w:t>
      </w:r>
    </w:p>
    <w:p w:rsidR="007C0B33" w:rsidRDefault="007C0B33" w:rsidP="007C0B33">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7C0B33" w:rsidRDefault="007C0B33" w:rsidP="007C0B3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or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the handgun.  In addition:  </w:t>
      </w:r>
    </w:p>
    <w:p w:rsidR="007C0B33" w:rsidRDefault="007C0B33" w:rsidP="007C0B33">
      <w:r>
        <w:tab/>
        <w:t>(a)</w:t>
      </w:r>
      <w:r>
        <w:tab/>
        <w:t xml:space="preserve">the retail dealer shall submit to the Superintendent of State Police, on a form approved by the superintendent, information identifying and confirming the background check; </w:t>
      </w:r>
    </w:p>
    <w:p w:rsidR="007C0B33" w:rsidRDefault="007C0B33" w:rsidP="007C0B3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C0B33" w:rsidRDefault="007C0B33" w:rsidP="007C0B33">
      <w:r>
        <w:tab/>
        <w:t>(c)</w:t>
      </w:r>
      <w:r>
        <w:tab/>
        <w:t xml:space="preserve">a retail dealer may charge a fee for a transaction conducted pursuant to this subsection; and </w:t>
      </w:r>
    </w:p>
    <w:p w:rsidR="007C0B33" w:rsidRDefault="007C0B33" w:rsidP="007C0B33">
      <w:r>
        <w:tab/>
        <w:t>(d)</w:t>
      </w:r>
      <w:r>
        <w:tab/>
        <w:t>any record produced pursuant to this subsection shall not be considered a public record pursuant to P.L.1963, c.73 (C.47:1A-1</w:t>
      </w:r>
      <w:r w:rsidR="00893B43">
        <w:t> </w:t>
      </w:r>
      <w:r>
        <w:t>et</w:t>
      </w:r>
      <w:r w:rsidR="00893B43">
        <w:t> </w:t>
      </w:r>
      <w:r>
        <w:t>seq.)</w:t>
      </w:r>
      <w:r w:rsidR="00893B43">
        <w:t> </w:t>
      </w:r>
      <w:r>
        <w:t>or</w:t>
      </w:r>
      <w:r w:rsidR="00893B43">
        <w:t> </w:t>
      </w:r>
      <w:r>
        <w:t xml:space="preserve">P.L.2001, c.404 (C.47:1A-5 et al.).  </w:t>
      </w:r>
    </w:p>
    <w:p w:rsidR="007C0B33" w:rsidRDefault="007C0B33" w:rsidP="007C0B33">
      <w:r>
        <w:tab/>
        <w:t>b.</w:t>
      </w:r>
      <w:r>
        <w:tab/>
        <w:t xml:space="preserve">Firearms purchaser identification card.  </w:t>
      </w:r>
    </w:p>
    <w:p w:rsidR="007C0B33" w:rsidRDefault="007C0B33" w:rsidP="007C0B3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C0B33" w:rsidRDefault="007C0B33" w:rsidP="007C0B3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and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7C0B33" w:rsidRDefault="007C0B33" w:rsidP="007C0B33">
      <w:r>
        <w:tab/>
        <w:t>(a)</w:t>
      </w:r>
      <w:r>
        <w:tab/>
        <w:t>the retail dealer shall submit to the Superintendent of State Police, on a form approved by the superintendent, information identifying and confirming the background check;</w:t>
      </w:r>
    </w:p>
    <w:p w:rsidR="007C0B33" w:rsidRDefault="007C0B33" w:rsidP="007C0B3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7C0B33" w:rsidRDefault="007C0B33" w:rsidP="007C0B33">
      <w:r>
        <w:tab/>
        <w:t>(c)</w:t>
      </w:r>
      <w:r>
        <w:tab/>
        <w:t>a retail dealer may charge a fee for a transaction conducted pursuant to this subsection; and</w:t>
      </w:r>
    </w:p>
    <w:p w:rsidR="007C0B33" w:rsidRDefault="007C0B33" w:rsidP="007C0B33">
      <w:r>
        <w:tab/>
        <w:t>(d)</w:t>
      </w:r>
      <w:r>
        <w:tab/>
        <w:t xml:space="preserve">any record produced pursuant to this subsection shall not be considered a public record pursuant to P.L.1963, c.73 (C.47:1A-1 et seq.) or P.L.2001, c.404 (C.47:1A-5 et al.). </w:t>
      </w:r>
    </w:p>
    <w:p w:rsidR="007C0B33" w:rsidRDefault="007C0B33" w:rsidP="007C0B3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C0B33" w:rsidRDefault="007C0B33" w:rsidP="007C0B3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C0B33" w:rsidRDefault="007C0B33" w:rsidP="007C0B33">
      <w:r>
        <w:tab/>
        <w:t>(2)</w:t>
      </w:r>
      <w:r>
        <w:tab/>
        <w:t>To any drug dependent person as defined in section 2 of P.L.1970, c.226 (C.24:21-2), to any person who is confined for a mental disorder to a hospital, mental institution or sanitarium, or to any person who is presently an habitual drunkard;</w:t>
      </w:r>
    </w:p>
    <w:p w:rsidR="007C0B33" w:rsidRDefault="007C0B33" w:rsidP="007C0B3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C0B33" w:rsidRDefault="007C0B33" w:rsidP="007C0B33">
      <w:r>
        <w:tab/>
        <w:t>(4)</w:t>
      </w:r>
      <w:r>
        <w:tab/>
        <w:t>To any person under the age of 18 years for a firearms purchaser identification card and to any person under the age of 21 years for a permit to purchase a handgun;</w:t>
      </w:r>
    </w:p>
    <w:p w:rsidR="007C0B33" w:rsidRDefault="007C0B33" w:rsidP="007C0B33">
      <w:r>
        <w:tab/>
        <w:t>(5)</w:t>
      </w:r>
      <w:r>
        <w:tab/>
        <w:t>To any person where the issuance would not be in the interest of the public health, safety or welfare;</w:t>
      </w:r>
    </w:p>
    <w:p w:rsidR="007C0B33" w:rsidRDefault="007C0B33" w:rsidP="007C0B33">
      <w:r>
        <w:tab/>
        <w:t>(6)</w:t>
      </w:r>
      <w:r>
        <w:tab/>
        <w:t>To any person who is subject to a restraining order issued pursuant to the "Prevention of Domestic Violence Act of 1991," P.L.1991, c.261 (C.2C:25-17 et seq.) prohibiting the person from possessing any firearm;</w:t>
      </w:r>
    </w:p>
    <w:p w:rsidR="007C0B33" w:rsidRDefault="007C0B33" w:rsidP="007C0B3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C0B33" w:rsidRDefault="007C0B33" w:rsidP="007C0B33">
      <w:r>
        <w:tab/>
        <w:t>(8)</w:t>
      </w:r>
      <w:r>
        <w:tab/>
        <w:t>To any person whose firearm is seized pursuant to the "Prevention of Domestic Violence Act of 1991," P.L.1991, c.261 (C.2C:25-17 et seq.) and whose firearm has not been returned; or</w:t>
      </w:r>
    </w:p>
    <w:p w:rsidR="007C0B33" w:rsidRDefault="007C0B33" w:rsidP="007C0B3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w:t>
      </w:r>
      <w:r w:rsidR="004A450B" w:rsidRPr="004A450B">
        <w:rPr>
          <w:rFonts w:ascii="Albertus Extra Bold" w:hAnsi="Albertus Extra Bold"/>
          <w:b/>
        </w:rPr>
        <w:t>[</w:t>
      </w:r>
      <w:r>
        <w:t>or</w:t>
      </w:r>
      <w:r w:rsidR="004A450B" w:rsidRPr="004A450B">
        <w:rPr>
          <w:rFonts w:ascii="Albertus Extra Bold" w:hAnsi="Albertus Extra Bold"/>
          <w:b/>
        </w:rPr>
        <w:t>]</w:t>
      </w:r>
    </w:p>
    <w:p w:rsidR="00893B43" w:rsidRPr="00893B43" w:rsidRDefault="007C0B33" w:rsidP="007C0B33">
      <w:pPr>
        <w:rPr>
          <w:u w:val="single"/>
        </w:rPr>
      </w:pPr>
      <w:r>
        <w:tab/>
        <w:t xml:space="preserve">(10) </w:t>
      </w:r>
      <w:r w:rsidR="00577E78">
        <w:t xml:space="preserve"> </w:t>
      </w:r>
      <w:r>
        <w:t>To any person who is subject to a court order prohibiting the custody, control, ownership, purchase, possession, or receipt of a firearm or ammunition issued pursuant to the "Extreme Risk Protective Order Act of 2018," P.L.2018, c.35 (C.2C:58-20 et al.)</w:t>
      </w:r>
      <w:r w:rsidR="00617157">
        <w:rPr>
          <w:u w:val="single"/>
        </w:rPr>
        <w:t>; o</w:t>
      </w:r>
      <w:r w:rsidR="004A450B">
        <w:rPr>
          <w:u w:val="single"/>
        </w:rPr>
        <w:t>r</w:t>
      </w:r>
    </w:p>
    <w:p w:rsidR="008F0984" w:rsidRPr="008F0984" w:rsidRDefault="008F0984" w:rsidP="007C0B33">
      <w:pPr>
        <w:rPr>
          <w:u w:val="single"/>
        </w:rPr>
      </w:pPr>
      <w:r>
        <w:tab/>
      </w:r>
      <w:r w:rsidRPr="008F0984">
        <w:rPr>
          <w:u w:val="single"/>
        </w:rPr>
        <w:t xml:space="preserve">(11) </w:t>
      </w:r>
      <w:r w:rsidR="00577E78">
        <w:rPr>
          <w:u w:val="single"/>
        </w:rPr>
        <w:t xml:space="preserve"> </w:t>
      </w:r>
      <w:r w:rsidRPr="008F0984">
        <w:rPr>
          <w:u w:val="single"/>
        </w:rPr>
        <w:t>To any person who is subject to a court order prohibiting the custody, control, ownership, purchase, possession, or receipt of a firearm or ammunition issued pursuant to P.L.    , c.     (C.     ) (pending before the Legislature as this bill)</w:t>
      </w:r>
      <w:r w:rsidRPr="004A450B">
        <w:t>.</w:t>
      </w:r>
      <w:r w:rsidRPr="008F0984">
        <w:rPr>
          <w:u w:val="single"/>
        </w:rPr>
        <w:t xml:space="preserve">  </w:t>
      </w:r>
    </w:p>
    <w:p w:rsidR="007C0B33" w:rsidRDefault="007C0B33" w:rsidP="007C0B3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C0B33" w:rsidRDefault="007C0B33" w:rsidP="007C0B33">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C0B33" w:rsidRDefault="00577E78" w:rsidP="007C0B33">
      <w:r>
        <w:tab/>
        <w:t>e.</w:t>
      </w:r>
      <w:r>
        <w:tab/>
        <w:t>Applications.</w:t>
      </w:r>
      <w:r>
        <w:tab/>
      </w:r>
      <w:r w:rsidR="007C0B33">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w:t>
      </w:r>
      <w:r w:rsidR="007C0B33" w:rsidRPr="00264FF6">
        <w:t>.)</w:t>
      </w:r>
      <w:r w:rsidR="00264FF6" w:rsidRPr="00264FF6">
        <w:rPr>
          <w:u w:val="single"/>
        </w:rPr>
        <w:t>, whether the person is subject to a protective order issued pursuant to P.L.   c. (C.       ) (pending before the Legislature as this bill</w:t>
      </w:r>
      <w:r w:rsidR="007C0B33">
        <w:t xml:space="preserve">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C0B33" w:rsidRDefault="007C0B33" w:rsidP="007C0B33">
      <w:r>
        <w:tab/>
        <w:t>Application blanks shall be obtainable from the superintendent, from any other officer authorized to grant a permit or identification card, and from licensed retail dealers.</w:t>
      </w:r>
    </w:p>
    <w:p w:rsidR="007C0B33" w:rsidRDefault="007C0B33" w:rsidP="007C0B3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7C0B33" w:rsidRDefault="007C0B33" w:rsidP="007C0B3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C0B33" w:rsidRDefault="007C0B33" w:rsidP="007C0B3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C0B33" w:rsidRDefault="007C0B33" w:rsidP="007C0B3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7C0B33" w:rsidRDefault="007C0B33" w:rsidP="007C0B3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C0B33" w:rsidRDefault="007C0B33" w:rsidP="007C0B3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7C0B33" w:rsidRDefault="007C0B33" w:rsidP="007C0B33">
      <w:r>
        <w:tab/>
        <w:t>(1)</w:t>
      </w:r>
      <w:r>
        <w:tab/>
        <w:t>a federal, State, or local law enforcement officer or agency purchasing handguns for use by officers in the actual performance of their law enforcement duties;</w:t>
      </w:r>
    </w:p>
    <w:p w:rsidR="007C0B33" w:rsidRDefault="007C0B33" w:rsidP="007C0B3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C0B33" w:rsidRDefault="007C0B33" w:rsidP="007C0B33">
      <w:r>
        <w:tab/>
        <w:t>(3)</w:t>
      </w:r>
      <w:r>
        <w:tab/>
        <w:t>transfers of handguns among licensed retail dealers, registered wholesale dealers and registered manufacturers;</w:t>
      </w:r>
    </w:p>
    <w:p w:rsidR="007C0B33" w:rsidRDefault="007C0B33" w:rsidP="007C0B33">
      <w:r>
        <w:tab/>
        <w:t>(4)</w:t>
      </w:r>
      <w:r>
        <w:tab/>
        <w:t>transfers of handguns from any person to a licensed retail dealer or a registered wholesale dealer or registered manufacturer;</w:t>
      </w:r>
    </w:p>
    <w:p w:rsidR="007C0B33" w:rsidRDefault="007C0B33" w:rsidP="007C0B3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C0B33" w:rsidRDefault="007C0B33" w:rsidP="007C0B33">
      <w:r>
        <w:tab/>
        <w:t>(6)</w:t>
      </w:r>
      <w:r>
        <w:tab/>
        <w:t>any transaction where the superintendent issues an exemption from the prohibition in this subsection pursuant to the provisions of section 4 of P.L.2009, c.186 (C.2C:58-3.4).</w:t>
      </w:r>
    </w:p>
    <w:p w:rsidR="007C0B33" w:rsidRDefault="007C0B33" w:rsidP="007C0B33">
      <w:r>
        <w:tab/>
        <w:t>The provisions of this subsection shall not be construed to afford or authorize any other exemption from the regulatory provisions governing firearms set forth in chapter 39 and chapter 58 of Title 2C of the New Jersey Statutes;</w:t>
      </w:r>
    </w:p>
    <w:p w:rsidR="007C0B33" w:rsidRDefault="007C0B33" w:rsidP="007C0B3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C0B33" w:rsidRDefault="007C0B33" w:rsidP="007C0B3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7C0B33" w:rsidRDefault="007C0B33" w:rsidP="007C0B33">
      <w:r>
        <w:tab/>
        <w:t>k.</w:t>
      </w:r>
      <w:r>
        <w:tab/>
        <w:t>Sawed-off shotguns.  Nothing in this section shall be construed to authorize the purchase or possession of any sawed-off shotgun.</w:t>
      </w:r>
    </w:p>
    <w:p w:rsidR="007C0B33" w:rsidRDefault="007C0B33" w:rsidP="007C0B3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7C0B33" w:rsidRDefault="007C0B33" w:rsidP="007C0B3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w:t>
      </w:r>
      <w:r w:rsidR="00B75699">
        <w:t>current or former judge’s</w:t>
      </w:r>
      <w:r>
        <w:t xml:space="preserve"> duties, which purchase may be made directly from a manufacturer or from a licensed dealer located in this State or any other state. </w:t>
      </w:r>
    </w:p>
    <w:p w:rsidR="007C0B33" w:rsidRDefault="007C0B33" w:rsidP="007C0B33">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7C0B33" w:rsidRDefault="00617157" w:rsidP="007C0B33">
      <w:r>
        <w:t>(</w:t>
      </w:r>
      <w:proofErr w:type="spellStart"/>
      <w:r>
        <w:t>cf</w:t>
      </w:r>
      <w:proofErr w:type="spellEnd"/>
      <w:r>
        <w:t>: P.L</w:t>
      </w:r>
      <w:r w:rsidR="003A2CC7">
        <w:t>.2</w:t>
      </w:r>
      <w:r w:rsidR="007C0B33">
        <w:t>018, c.36, s.1)</w:t>
      </w:r>
    </w:p>
    <w:p w:rsidR="00773A1F" w:rsidRPr="00D71D68" w:rsidRDefault="00773A1F" w:rsidP="00686AEB"/>
    <w:p w:rsidR="00686AEB" w:rsidRPr="00AA7880" w:rsidRDefault="00686AEB" w:rsidP="00686AEB">
      <w:r>
        <w:tab/>
      </w:r>
      <w:r w:rsidR="007C0B33">
        <w:t>7</w:t>
      </w:r>
      <w:r w:rsidR="00186703">
        <w:t>.</w:t>
      </w:r>
      <w:r w:rsidR="00893B43">
        <w:tab/>
      </w:r>
      <w:r w:rsidR="00186703">
        <w:t>This act shall take effect</w:t>
      </w:r>
      <w:r w:rsidR="007C0B33">
        <w:t xml:space="preserve"> immediately.</w:t>
      </w:r>
    </w:p>
    <w:sectPr w:rsidR="00686AEB" w:rsidRPr="00AA7880" w:rsidSect="00893B43">
      <w:headerReference w:type="default" r:id="rId14"/>
      <w:footerReference w:type="default" r:id="rId15"/>
      <w:headerReference w:type="first" r:id="rId16"/>
      <w:footerReference w:type="first" r:id="rId17"/>
      <w:pgSz w:w="12240" w:h="20160" w:code="5"/>
      <w:pgMar w:top="1440" w:right="2520" w:bottom="1710" w:left="2880" w:header="1181" w:footer="105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FDF" w:rsidRDefault="002D4FDF">
      <w:r>
        <w:separator/>
      </w:r>
    </w:p>
  </w:endnote>
  <w:endnote w:type="continuationSeparator" w:id="0">
    <w:p w:rsidR="002D4FDF" w:rsidRDefault="002D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43" w:rsidRDefault="00E02D43" w:rsidP="00E02D4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703" w:rsidRPr="00921C91" w:rsidRDefault="00186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703" w:rsidRPr="00921C91" w:rsidRDefault="00186703">
    <w:pPr>
      <w:pStyle w:val="Footer"/>
      <w:rPr>
        <w:szCs w:val="18"/>
      </w:rPr>
    </w:pPr>
  </w:p>
  <w:p w:rsidR="00893B43" w:rsidRDefault="00186703">
    <w:pPr>
      <w:pStyle w:val="Footer"/>
      <w:rPr>
        <w:szCs w:val="18"/>
      </w:rPr>
    </w:pPr>
    <w:r>
      <w:rPr>
        <w:szCs w:val="18"/>
      </w:rPr>
      <w:tab/>
    </w:r>
    <w:r w:rsidRPr="00921C91">
      <w:rPr>
        <w:szCs w:val="18"/>
      </w:rPr>
      <w:t xml:space="preserve">Matter underlined </w:t>
    </w:r>
    <w:r w:rsidRPr="00000D7D">
      <w:rPr>
        <w:szCs w:val="18"/>
        <w:u w:val="single"/>
      </w:rPr>
      <w:t>thus</w:t>
    </w:r>
    <w:r w:rsidR="00893B43">
      <w:rPr>
        <w:szCs w:val="18"/>
      </w:rPr>
      <w:t xml:space="preserve"> is new matter</w:t>
    </w:r>
    <w:r w:rsidR="00431E00">
      <w:rPr>
        <w:szCs w:val="18"/>
      </w:rPr>
      <w:t>.</w:t>
    </w:r>
  </w:p>
  <w:p w:rsidR="00893B43" w:rsidRDefault="00893B43">
    <w:pPr>
      <w:pStyle w:val="Footer"/>
      <w:rPr>
        <w:szCs w:val="18"/>
      </w:rPr>
    </w:pPr>
    <w:r>
      <w:rPr>
        <w:szCs w:val="18"/>
      </w:rPr>
      <w:tab/>
      <w:t>Matter enclosed in superscript numerals has been adopted as follows:</w:t>
    </w:r>
  </w:p>
  <w:p w:rsidR="00893B43" w:rsidRDefault="00893B4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 xml:space="preserve">Assembly amendments adopted in accordance with Governor's </w:t>
    </w:r>
  </w:p>
  <w:p w:rsidR="00893B43" w:rsidRDefault="00893B43">
    <w:pPr>
      <w:pStyle w:val="Footer"/>
      <w:rPr>
        <w:rFonts w:ascii="AlbertusExtraBold" w:hAnsi="AlbertusExtraBold"/>
        <w:szCs w:val="18"/>
      </w:rPr>
    </w:pPr>
    <w:r>
      <w:rPr>
        <w:rFonts w:ascii="AlbertusExtraBold" w:hAnsi="AlbertusExtraBold"/>
        <w:szCs w:val="18"/>
      </w:rPr>
      <w:t xml:space="preserve">     recommendations November 8, 2021.</w:t>
    </w:r>
  </w:p>
  <w:p w:rsidR="00893B43" w:rsidRPr="00893B43" w:rsidRDefault="00893B4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FDF" w:rsidRDefault="002D4FDF">
      <w:r>
        <w:separator/>
      </w:r>
    </w:p>
  </w:footnote>
  <w:footnote w:type="continuationSeparator" w:id="0">
    <w:p w:rsidR="002D4FDF" w:rsidRDefault="002D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1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8D1" w:rsidRDefault="00EC28D1" w:rsidP="00EC28D1">
    <w:pPr>
      <w:pStyle w:val="bpuHeadSpon"/>
    </w:pPr>
    <w:r w:rsidRPr="00EC28D1">
      <w:rPr>
        <w:rStyle w:val="bpuHeadSponChar"/>
      </w:rPr>
      <w:t>A5599</w:t>
    </w:r>
    <w:r>
      <w:t xml:space="preserve"> </w:t>
    </w:r>
    <w:r w:rsidR="00893B43">
      <w:t xml:space="preserve">[1R] </w:t>
    </w:r>
    <w:r>
      <w:t>CHIARAVALLOTI</w:t>
    </w:r>
    <w:r w:rsidR="00620743">
      <w:t>, VAINIERI HUTTLE</w:t>
    </w:r>
  </w:p>
  <w:p w:rsidR="00EC28D1" w:rsidRDefault="00EC28D1" w:rsidP="00EC28D1">
    <w:pPr>
      <w:pStyle w:val="bpuHeadSpon"/>
    </w:pPr>
    <w:r>
      <w:fldChar w:fldCharType="begin"/>
    </w:r>
    <w:r>
      <w:instrText xml:space="preserve"> PAGE  \* MERGEFORMAT </w:instrText>
    </w:r>
    <w:r>
      <w:fldChar w:fldCharType="separate"/>
    </w:r>
    <w:r w:rsidR="00761E0B">
      <w:rPr>
        <w:noProof/>
      </w:rPr>
      <w:t>13</w:t>
    </w:r>
    <w:r>
      <w:fldChar w:fldCharType="end"/>
    </w:r>
  </w:p>
  <w:p w:rsidR="00EC28D1" w:rsidRDefault="00EC28D1" w:rsidP="00EC28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28D1" w:rsidRDefault="00EC28D1" w:rsidP="00EC28D1">
    <w:pPr>
      <w:pStyle w:val="bpuHeadSpon"/>
    </w:pPr>
    <w:r w:rsidRPr="00EC28D1">
      <w:rPr>
        <w:rStyle w:val="bpuHeadSponChar"/>
      </w:rPr>
      <w:t>A5599</w:t>
    </w:r>
    <w:r>
      <w:t xml:space="preserve"> </w:t>
    </w:r>
    <w:r w:rsidR="00893B43">
      <w:t xml:space="preserve">[1R] </w:t>
    </w:r>
    <w:r>
      <w:t>CHIARAVALLOTI</w:t>
    </w:r>
    <w:r w:rsidR="00620743">
      <w:t>, VAINIERI HUTTLE</w:t>
    </w:r>
  </w:p>
  <w:p w:rsidR="00EC28D1" w:rsidRDefault="00EC28D1" w:rsidP="00EC28D1">
    <w:pPr>
      <w:pStyle w:val="bpuHeadSpon"/>
    </w:pPr>
    <w:r>
      <w:fldChar w:fldCharType="begin"/>
    </w:r>
    <w:r>
      <w:instrText xml:space="preserve"> PAGE  \* MERGEFORMAT </w:instrText>
    </w:r>
    <w:r>
      <w:fldChar w:fldCharType="separate"/>
    </w:r>
    <w:r w:rsidR="00761E0B">
      <w:rPr>
        <w:noProof/>
      </w:rPr>
      <w:t>2</w:t>
    </w:r>
    <w:r>
      <w:fldChar w:fldCharType="end"/>
    </w:r>
  </w:p>
  <w:p w:rsidR="00EC28D1" w:rsidRDefault="00EC28D1" w:rsidP="00EC28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DF"/>
    <w:rsid w:val="000051BD"/>
    <w:rsid w:val="000160A5"/>
    <w:rsid w:val="0002335B"/>
    <w:rsid w:val="0003549A"/>
    <w:rsid w:val="000367AE"/>
    <w:rsid w:val="00043B22"/>
    <w:rsid w:val="00054975"/>
    <w:rsid w:val="00057D20"/>
    <w:rsid w:val="0006197C"/>
    <w:rsid w:val="0006281F"/>
    <w:rsid w:val="00063873"/>
    <w:rsid w:val="0008141C"/>
    <w:rsid w:val="00092F6B"/>
    <w:rsid w:val="00094A55"/>
    <w:rsid w:val="000A44A7"/>
    <w:rsid w:val="000B1054"/>
    <w:rsid w:val="000B3411"/>
    <w:rsid w:val="000B6030"/>
    <w:rsid w:val="000C054C"/>
    <w:rsid w:val="000C0C19"/>
    <w:rsid w:val="000C12C2"/>
    <w:rsid w:val="000C315C"/>
    <w:rsid w:val="000C5038"/>
    <w:rsid w:val="000D11AF"/>
    <w:rsid w:val="000D6255"/>
    <w:rsid w:val="000D6262"/>
    <w:rsid w:val="000D7B4A"/>
    <w:rsid w:val="000E4006"/>
    <w:rsid w:val="000E75C7"/>
    <w:rsid w:val="000F3DA2"/>
    <w:rsid w:val="000F5FDE"/>
    <w:rsid w:val="000F5FFE"/>
    <w:rsid w:val="000F62D9"/>
    <w:rsid w:val="000F7466"/>
    <w:rsid w:val="00114614"/>
    <w:rsid w:val="0013000E"/>
    <w:rsid w:val="00133F81"/>
    <w:rsid w:val="00135943"/>
    <w:rsid w:val="0014664C"/>
    <w:rsid w:val="00152B13"/>
    <w:rsid w:val="001645FB"/>
    <w:rsid w:val="00173D2B"/>
    <w:rsid w:val="00181676"/>
    <w:rsid w:val="00183603"/>
    <w:rsid w:val="0018410E"/>
    <w:rsid w:val="00186703"/>
    <w:rsid w:val="00194E78"/>
    <w:rsid w:val="0019707B"/>
    <w:rsid w:val="00197E8B"/>
    <w:rsid w:val="00197FA4"/>
    <w:rsid w:val="001A161A"/>
    <w:rsid w:val="001A3B79"/>
    <w:rsid w:val="001A66B6"/>
    <w:rsid w:val="001A7EBF"/>
    <w:rsid w:val="001B4716"/>
    <w:rsid w:val="001B4EA4"/>
    <w:rsid w:val="001C7C52"/>
    <w:rsid w:val="001D25F3"/>
    <w:rsid w:val="001E15F1"/>
    <w:rsid w:val="001E16FA"/>
    <w:rsid w:val="001E6213"/>
    <w:rsid w:val="001F14C7"/>
    <w:rsid w:val="001F298A"/>
    <w:rsid w:val="001F7405"/>
    <w:rsid w:val="00205533"/>
    <w:rsid w:val="00212B8D"/>
    <w:rsid w:val="00214E05"/>
    <w:rsid w:val="00215788"/>
    <w:rsid w:val="002206C8"/>
    <w:rsid w:val="00222983"/>
    <w:rsid w:val="002370D0"/>
    <w:rsid w:val="00255958"/>
    <w:rsid w:val="00257FA2"/>
    <w:rsid w:val="00264FF6"/>
    <w:rsid w:val="0026574A"/>
    <w:rsid w:val="002660BB"/>
    <w:rsid w:val="002720E8"/>
    <w:rsid w:val="00275293"/>
    <w:rsid w:val="002776B0"/>
    <w:rsid w:val="00286C7E"/>
    <w:rsid w:val="0029418C"/>
    <w:rsid w:val="002A1029"/>
    <w:rsid w:val="002A3A1A"/>
    <w:rsid w:val="002A4692"/>
    <w:rsid w:val="002A51BA"/>
    <w:rsid w:val="002B2E26"/>
    <w:rsid w:val="002B3FE6"/>
    <w:rsid w:val="002C2D81"/>
    <w:rsid w:val="002C440F"/>
    <w:rsid w:val="002C461E"/>
    <w:rsid w:val="002C6CEC"/>
    <w:rsid w:val="002D0395"/>
    <w:rsid w:val="002D4FDF"/>
    <w:rsid w:val="002E024A"/>
    <w:rsid w:val="002E09CE"/>
    <w:rsid w:val="002E2CE9"/>
    <w:rsid w:val="002E69D1"/>
    <w:rsid w:val="002F3BA6"/>
    <w:rsid w:val="002F7A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CC7"/>
    <w:rsid w:val="003A3C64"/>
    <w:rsid w:val="003A3F83"/>
    <w:rsid w:val="003C43EF"/>
    <w:rsid w:val="003C53F4"/>
    <w:rsid w:val="003C5A6B"/>
    <w:rsid w:val="003C7FB2"/>
    <w:rsid w:val="003D24DE"/>
    <w:rsid w:val="003E26D4"/>
    <w:rsid w:val="003E47BA"/>
    <w:rsid w:val="003F3B37"/>
    <w:rsid w:val="0040195A"/>
    <w:rsid w:val="00402DC0"/>
    <w:rsid w:val="00405131"/>
    <w:rsid w:val="00414E82"/>
    <w:rsid w:val="00416C4B"/>
    <w:rsid w:val="0041751E"/>
    <w:rsid w:val="004211E5"/>
    <w:rsid w:val="00422091"/>
    <w:rsid w:val="00431E00"/>
    <w:rsid w:val="0043225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0B"/>
    <w:rsid w:val="004A6940"/>
    <w:rsid w:val="004A77A4"/>
    <w:rsid w:val="004C042C"/>
    <w:rsid w:val="004C0F6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724"/>
    <w:rsid w:val="005629A4"/>
    <w:rsid w:val="005651F3"/>
    <w:rsid w:val="00572184"/>
    <w:rsid w:val="00577A15"/>
    <w:rsid w:val="00577E78"/>
    <w:rsid w:val="00580533"/>
    <w:rsid w:val="0059131D"/>
    <w:rsid w:val="005B3F92"/>
    <w:rsid w:val="005B479C"/>
    <w:rsid w:val="005B561E"/>
    <w:rsid w:val="005C07E4"/>
    <w:rsid w:val="005C2124"/>
    <w:rsid w:val="005C336F"/>
    <w:rsid w:val="005C7F3C"/>
    <w:rsid w:val="005D17E0"/>
    <w:rsid w:val="005E017C"/>
    <w:rsid w:val="005E50C6"/>
    <w:rsid w:val="005F2A97"/>
    <w:rsid w:val="005F399B"/>
    <w:rsid w:val="005F4F3E"/>
    <w:rsid w:val="006019F8"/>
    <w:rsid w:val="00602754"/>
    <w:rsid w:val="00605B20"/>
    <w:rsid w:val="0061156F"/>
    <w:rsid w:val="00613FF5"/>
    <w:rsid w:val="006155A8"/>
    <w:rsid w:val="00617157"/>
    <w:rsid w:val="00620743"/>
    <w:rsid w:val="00621076"/>
    <w:rsid w:val="00621B94"/>
    <w:rsid w:val="00626239"/>
    <w:rsid w:val="00635316"/>
    <w:rsid w:val="00635449"/>
    <w:rsid w:val="006378C5"/>
    <w:rsid w:val="006441C9"/>
    <w:rsid w:val="00645E6A"/>
    <w:rsid w:val="00665CBC"/>
    <w:rsid w:val="00667A5C"/>
    <w:rsid w:val="00677316"/>
    <w:rsid w:val="00686AEB"/>
    <w:rsid w:val="00686C6A"/>
    <w:rsid w:val="006B27F2"/>
    <w:rsid w:val="006B5C26"/>
    <w:rsid w:val="006B7897"/>
    <w:rsid w:val="006B7FA7"/>
    <w:rsid w:val="006C086A"/>
    <w:rsid w:val="006C21C1"/>
    <w:rsid w:val="006C7327"/>
    <w:rsid w:val="006D00E5"/>
    <w:rsid w:val="006D791B"/>
    <w:rsid w:val="006E2895"/>
    <w:rsid w:val="006F180D"/>
    <w:rsid w:val="006F4334"/>
    <w:rsid w:val="006F47AF"/>
    <w:rsid w:val="006F57B3"/>
    <w:rsid w:val="006F6B8A"/>
    <w:rsid w:val="00707CD3"/>
    <w:rsid w:val="007135E0"/>
    <w:rsid w:val="00716BB9"/>
    <w:rsid w:val="007256D1"/>
    <w:rsid w:val="007279FD"/>
    <w:rsid w:val="0074661E"/>
    <w:rsid w:val="00747803"/>
    <w:rsid w:val="007502CB"/>
    <w:rsid w:val="00752D79"/>
    <w:rsid w:val="00752E20"/>
    <w:rsid w:val="00756EDE"/>
    <w:rsid w:val="00761E0B"/>
    <w:rsid w:val="00764456"/>
    <w:rsid w:val="00767214"/>
    <w:rsid w:val="00773A1F"/>
    <w:rsid w:val="00781B4D"/>
    <w:rsid w:val="007824BF"/>
    <w:rsid w:val="00783B8D"/>
    <w:rsid w:val="00794B94"/>
    <w:rsid w:val="00794BD4"/>
    <w:rsid w:val="007A2F73"/>
    <w:rsid w:val="007A3061"/>
    <w:rsid w:val="007A5A0B"/>
    <w:rsid w:val="007A6F93"/>
    <w:rsid w:val="007C0B33"/>
    <w:rsid w:val="007C0E14"/>
    <w:rsid w:val="007C7DE4"/>
    <w:rsid w:val="007D40CB"/>
    <w:rsid w:val="007D5796"/>
    <w:rsid w:val="007D59C0"/>
    <w:rsid w:val="007D7D9C"/>
    <w:rsid w:val="007E6DAA"/>
    <w:rsid w:val="007F01C8"/>
    <w:rsid w:val="007F3F90"/>
    <w:rsid w:val="007F485D"/>
    <w:rsid w:val="007F6050"/>
    <w:rsid w:val="00813627"/>
    <w:rsid w:val="0083229B"/>
    <w:rsid w:val="00832816"/>
    <w:rsid w:val="00834AD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B43"/>
    <w:rsid w:val="008A31C5"/>
    <w:rsid w:val="008A4F9A"/>
    <w:rsid w:val="008B2850"/>
    <w:rsid w:val="008C79B3"/>
    <w:rsid w:val="008D6052"/>
    <w:rsid w:val="008D77BD"/>
    <w:rsid w:val="008E454C"/>
    <w:rsid w:val="008F0984"/>
    <w:rsid w:val="008F1E5A"/>
    <w:rsid w:val="00901BDA"/>
    <w:rsid w:val="009121D8"/>
    <w:rsid w:val="00912D9C"/>
    <w:rsid w:val="00916F7A"/>
    <w:rsid w:val="00917FE3"/>
    <w:rsid w:val="009318C7"/>
    <w:rsid w:val="00931C09"/>
    <w:rsid w:val="009348C2"/>
    <w:rsid w:val="009440D0"/>
    <w:rsid w:val="00951BD0"/>
    <w:rsid w:val="009523A3"/>
    <w:rsid w:val="00952824"/>
    <w:rsid w:val="00960958"/>
    <w:rsid w:val="00963A46"/>
    <w:rsid w:val="00966A3E"/>
    <w:rsid w:val="00971493"/>
    <w:rsid w:val="00971AD9"/>
    <w:rsid w:val="00973069"/>
    <w:rsid w:val="00973523"/>
    <w:rsid w:val="00980766"/>
    <w:rsid w:val="009835D4"/>
    <w:rsid w:val="009865D4"/>
    <w:rsid w:val="00997152"/>
    <w:rsid w:val="00997159"/>
    <w:rsid w:val="009972CD"/>
    <w:rsid w:val="009A0E9C"/>
    <w:rsid w:val="009A45DA"/>
    <w:rsid w:val="009A7D4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65"/>
    <w:rsid w:val="00A222C2"/>
    <w:rsid w:val="00A305D6"/>
    <w:rsid w:val="00A342C4"/>
    <w:rsid w:val="00A46C3C"/>
    <w:rsid w:val="00A50F6B"/>
    <w:rsid w:val="00A52237"/>
    <w:rsid w:val="00A52AA1"/>
    <w:rsid w:val="00A551D6"/>
    <w:rsid w:val="00A6251B"/>
    <w:rsid w:val="00A656F1"/>
    <w:rsid w:val="00A66F0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1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666"/>
    <w:rsid w:val="00B71DA0"/>
    <w:rsid w:val="00B726BD"/>
    <w:rsid w:val="00B732BC"/>
    <w:rsid w:val="00B75699"/>
    <w:rsid w:val="00B90E33"/>
    <w:rsid w:val="00B9676B"/>
    <w:rsid w:val="00BA2EA5"/>
    <w:rsid w:val="00BA364B"/>
    <w:rsid w:val="00BB0D98"/>
    <w:rsid w:val="00BB1190"/>
    <w:rsid w:val="00BB31D0"/>
    <w:rsid w:val="00BB3A11"/>
    <w:rsid w:val="00BB4DDB"/>
    <w:rsid w:val="00BB5D79"/>
    <w:rsid w:val="00BB5F02"/>
    <w:rsid w:val="00BB7906"/>
    <w:rsid w:val="00BC7892"/>
    <w:rsid w:val="00BE24D6"/>
    <w:rsid w:val="00BE7EFA"/>
    <w:rsid w:val="00BF06AD"/>
    <w:rsid w:val="00BF2C67"/>
    <w:rsid w:val="00C04F4D"/>
    <w:rsid w:val="00C12E48"/>
    <w:rsid w:val="00C13D14"/>
    <w:rsid w:val="00C15F53"/>
    <w:rsid w:val="00C23F09"/>
    <w:rsid w:val="00C25356"/>
    <w:rsid w:val="00C328D0"/>
    <w:rsid w:val="00C44705"/>
    <w:rsid w:val="00C46BC1"/>
    <w:rsid w:val="00C5235F"/>
    <w:rsid w:val="00C54CE2"/>
    <w:rsid w:val="00C66BF3"/>
    <w:rsid w:val="00C70140"/>
    <w:rsid w:val="00C73CA7"/>
    <w:rsid w:val="00C75555"/>
    <w:rsid w:val="00C77568"/>
    <w:rsid w:val="00C822F6"/>
    <w:rsid w:val="00C82AC2"/>
    <w:rsid w:val="00C83826"/>
    <w:rsid w:val="00C8456C"/>
    <w:rsid w:val="00C84645"/>
    <w:rsid w:val="00C91E19"/>
    <w:rsid w:val="00C92402"/>
    <w:rsid w:val="00C92867"/>
    <w:rsid w:val="00C93B93"/>
    <w:rsid w:val="00CA037D"/>
    <w:rsid w:val="00CA0837"/>
    <w:rsid w:val="00CA2442"/>
    <w:rsid w:val="00CA4725"/>
    <w:rsid w:val="00CB4C47"/>
    <w:rsid w:val="00CB6246"/>
    <w:rsid w:val="00CC0A17"/>
    <w:rsid w:val="00CD0F93"/>
    <w:rsid w:val="00CD1BD1"/>
    <w:rsid w:val="00CD528D"/>
    <w:rsid w:val="00CE78BF"/>
    <w:rsid w:val="00CF65EB"/>
    <w:rsid w:val="00CF72AD"/>
    <w:rsid w:val="00CF78D1"/>
    <w:rsid w:val="00D02441"/>
    <w:rsid w:val="00D039F4"/>
    <w:rsid w:val="00D10496"/>
    <w:rsid w:val="00D11173"/>
    <w:rsid w:val="00D1215F"/>
    <w:rsid w:val="00D16561"/>
    <w:rsid w:val="00D17FF8"/>
    <w:rsid w:val="00D268AC"/>
    <w:rsid w:val="00D27FF3"/>
    <w:rsid w:val="00D343D0"/>
    <w:rsid w:val="00D3664D"/>
    <w:rsid w:val="00D41218"/>
    <w:rsid w:val="00D500E9"/>
    <w:rsid w:val="00D507BC"/>
    <w:rsid w:val="00D6090A"/>
    <w:rsid w:val="00D62FA3"/>
    <w:rsid w:val="00D63B6F"/>
    <w:rsid w:val="00D64A90"/>
    <w:rsid w:val="00D80C26"/>
    <w:rsid w:val="00D845AC"/>
    <w:rsid w:val="00D84A9A"/>
    <w:rsid w:val="00D9410B"/>
    <w:rsid w:val="00D9695B"/>
    <w:rsid w:val="00D96C6C"/>
    <w:rsid w:val="00DA2417"/>
    <w:rsid w:val="00DA5585"/>
    <w:rsid w:val="00DB02AC"/>
    <w:rsid w:val="00DB6AA2"/>
    <w:rsid w:val="00DC37E7"/>
    <w:rsid w:val="00DE10D1"/>
    <w:rsid w:val="00DE2514"/>
    <w:rsid w:val="00DE6851"/>
    <w:rsid w:val="00DF03EE"/>
    <w:rsid w:val="00DF0A2F"/>
    <w:rsid w:val="00DF747C"/>
    <w:rsid w:val="00E01B71"/>
    <w:rsid w:val="00E02D43"/>
    <w:rsid w:val="00E02D83"/>
    <w:rsid w:val="00E05CC9"/>
    <w:rsid w:val="00E15573"/>
    <w:rsid w:val="00E163B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FC"/>
    <w:rsid w:val="00EA7C16"/>
    <w:rsid w:val="00EC28D1"/>
    <w:rsid w:val="00EC3DBC"/>
    <w:rsid w:val="00EC5281"/>
    <w:rsid w:val="00EC791D"/>
    <w:rsid w:val="00EC7CA6"/>
    <w:rsid w:val="00ED2A33"/>
    <w:rsid w:val="00ED3C5D"/>
    <w:rsid w:val="00ED4553"/>
    <w:rsid w:val="00ED638B"/>
    <w:rsid w:val="00EE2DCC"/>
    <w:rsid w:val="00F00D08"/>
    <w:rsid w:val="00F01FEF"/>
    <w:rsid w:val="00F1350D"/>
    <w:rsid w:val="00F15583"/>
    <w:rsid w:val="00F1788B"/>
    <w:rsid w:val="00F17C18"/>
    <w:rsid w:val="00F200EE"/>
    <w:rsid w:val="00F22481"/>
    <w:rsid w:val="00F2542E"/>
    <w:rsid w:val="00F27278"/>
    <w:rsid w:val="00F344E3"/>
    <w:rsid w:val="00F34D58"/>
    <w:rsid w:val="00F40FC9"/>
    <w:rsid w:val="00F41A9D"/>
    <w:rsid w:val="00F420BD"/>
    <w:rsid w:val="00F44314"/>
    <w:rsid w:val="00F54B9C"/>
    <w:rsid w:val="00F56E96"/>
    <w:rsid w:val="00F573DD"/>
    <w:rsid w:val="00F61E59"/>
    <w:rsid w:val="00F63D99"/>
    <w:rsid w:val="00F6426B"/>
    <w:rsid w:val="00F709B3"/>
    <w:rsid w:val="00F71A5E"/>
    <w:rsid w:val="00F73909"/>
    <w:rsid w:val="00F74236"/>
    <w:rsid w:val="00F80AAC"/>
    <w:rsid w:val="00FA075E"/>
    <w:rsid w:val="00FA0AFC"/>
    <w:rsid w:val="00FA1C82"/>
    <w:rsid w:val="00FA2ED1"/>
    <w:rsid w:val="00FA4A52"/>
    <w:rsid w:val="00FB4045"/>
    <w:rsid w:val="00FB4D8E"/>
    <w:rsid w:val="00FC0D0A"/>
    <w:rsid w:val="00FC1B0B"/>
    <w:rsid w:val="00FD2F97"/>
    <w:rsid w:val="00FE05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C51F92-E92F-456B-84FB-699DE6C0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28D1"/>
  </w:style>
  <w:style w:type="paragraph" w:styleId="BalloonText">
    <w:name w:val="Balloon Text"/>
    <w:basedOn w:val="Normal"/>
    <w:link w:val="BalloonTextChar"/>
    <w:semiHidden/>
    <w:unhideWhenUsed/>
    <w:rsid w:val="00114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EF857-723E-4B18-8CF8-7BF5CA93C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5261</Words>
  <Characters>27227</Characters>
  <Application>Microsoft Office Word</Application>
  <DocSecurity>0</DocSecurity>
  <Lines>574</Lines>
  <Paragraphs>122</Paragraphs>
  <ScaleCrop>false</ScaleCrop>
  <HeadingPairs>
    <vt:vector size="2" baseType="variant">
      <vt:variant>
        <vt:lpstr>Title</vt:lpstr>
      </vt:variant>
      <vt:variant>
        <vt:i4>1</vt:i4>
      </vt:variant>
    </vt:vector>
  </HeadingPairs>
  <TitlesOfParts>
    <vt:vector size="1" baseType="lpstr">
      <vt:lpstr>A5599 1R</vt:lpstr>
    </vt:vector>
  </TitlesOfParts>
  <Manager>R224</Manager>
  <Company>NJ Office of Legislative Services</Company>
  <LinksUpToDate>false</LinksUpToDate>
  <CharactersWithSpaces>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1R</dc:title>
  <dc:subject/>
  <dc:creator>Assemblyman  CHIARAVALLOTI </dc:creator>
  <cp:keywords>A5599|13|JU |284|54|103|!||</cp:keywords>
  <dc:description>INTRODUCED MAY 5, 2021_x000d_
Amended by CV 11/8/21</dc:description>
  <cp:lastModifiedBy>Todaro, Vivian</cp:lastModifiedBy>
  <cp:revision>2</cp:revision>
  <cp:lastPrinted>2021-12-21T18:06:00Z</cp:lastPrinted>
  <dcterms:created xsi:type="dcterms:W3CDTF">2021-12-21T18:06:00Z</dcterms:created>
  <dcterms:modified xsi:type="dcterms:W3CDTF">2021-12-21T18:06:00Z</dcterms:modified>
  <cp:category>Section 3 – 2C:12-14_x000d_
				Section 4 – 2C:12-15_x000d_
				Section 5 – 2C:12-16_x000d_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