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206C0" w14:textId="5DB738B2" w:rsidR="00557DE3" w:rsidRDefault="00557DE3" w:rsidP="00557D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5610 </w:t>
      </w:r>
    </w:p>
    <w:p w14:paraId="5906E206" w14:textId="14AAEE06" w:rsidR="00557DE3" w:rsidRPr="009D38FF" w:rsidRDefault="00557DE3" w:rsidP="00557DE3">
      <w:pPr>
        <w:pStyle w:val="bpuWpGraphic"/>
      </w:pPr>
      <w:r>
        <w:object w:dxaOrig="8985" w:dyaOrig="255" w14:anchorId="7819E6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03257" r:id="rId8"/>
        </w:object>
      </w:r>
    </w:p>
    <w:p w14:paraId="541AB006" w14:textId="77777777" w:rsidR="00557DE3" w:rsidRDefault="00557DE3" w:rsidP="00557DE3">
      <w:pPr>
        <w:pStyle w:val="bpuState"/>
      </w:pPr>
      <w:r>
        <w:t>STATE OF NEW JERSEY</w:t>
      </w:r>
    </w:p>
    <w:p w14:paraId="5FA888FF" w14:textId="77777777" w:rsidR="00557DE3" w:rsidRDefault="00557DE3" w:rsidP="00557DE3">
      <w:pPr>
        <w:pStyle w:val="bpuLegislature"/>
      </w:pPr>
      <w:r>
        <w:t>219th LEGISLATURE</w:t>
      </w:r>
    </w:p>
    <w:p w14:paraId="1DEE372B" w14:textId="1461687B" w:rsidR="00557DE3" w:rsidRDefault="00557DE3" w:rsidP="00557DE3">
      <w:pPr>
        <w:pStyle w:val="bpuWpGraphic"/>
      </w:pPr>
      <w:r>
        <w:object w:dxaOrig="8985" w:dyaOrig="255" w14:anchorId="5F9C9087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03258" r:id="rId9"/>
        </w:object>
      </w:r>
      <w:r>
        <w:t xml:space="preserve">  </w:t>
      </w:r>
    </w:p>
    <w:p w14:paraId="36AB47A2" w14:textId="77777777" w:rsidR="00557DE3" w:rsidRDefault="00557DE3" w:rsidP="00557DE3">
      <w:pPr>
        <w:pStyle w:val="bpuIntro"/>
      </w:pPr>
      <w:r>
        <w:t>INTRODUCED MAY 12, 2021</w:t>
      </w:r>
    </w:p>
    <w:p w14:paraId="50A3557E" w14:textId="77777777" w:rsidR="00557DE3" w:rsidRDefault="00557DE3" w:rsidP="00557DE3">
      <w:pPr>
        <w:pStyle w:val="bpuIntro"/>
      </w:pPr>
    </w:p>
    <w:p w14:paraId="7E602E33" w14:textId="77777777" w:rsidR="00557DE3" w:rsidRDefault="00557DE3" w:rsidP="00557DE3">
      <w:pPr>
        <w:pStyle w:val="bpuIntro"/>
        <w:sectPr w:rsidR="00557DE3" w:rsidSect="00557DE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12F7607" w14:textId="77777777" w:rsidR="00557DE3" w:rsidRDefault="00557DE3" w:rsidP="00557DE3">
      <w:pPr>
        <w:pStyle w:val="bpuIntro"/>
      </w:pPr>
    </w:p>
    <w:p w14:paraId="5EF4CEA8" w14:textId="77777777" w:rsidR="00557DE3" w:rsidRDefault="00557DE3" w:rsidP="00557DE3">
      <w:pPr>
        <w:pStyle w:val="bpuSponsor"/>
      </w:pPr>
      <w:r>
        <w:t>Sponsored by:</w:t>
      </w:r>
    </w:p>
    <w:p w14:paraId="6DA7C05C" w14:textId="77777777" w:rsidR="00557DE3" w:rsidRDefault="00557DE3" w:rsidP="00557DE3">
      <w:pPr>
        <w:pStyle w:val="bpuSponsor"/>
      </w:pPr>
      <w:r>
        <w:t>Assemblywoman  SERENA DIMASO</w:t>
      </w:r>
    </w:p>
    <w:p w14:paraId="5DE80817" w14:textId="77777777" w:rsidR="00557DE3" w:rsidRDefault="00557DE3" w:rsidP="00557DE3">
      <w:pPr>
        <w:pStyle w:val="bpuSponsor"/>
      </w:pPr>
      <w:r>
        <w:t>District 13 (Monmouth)</w:t>
      </w:r>
    </w:p>
    <w:p w14:paraId="5EE7D69B" w14:textId="77777777" w:rsidR="00557DE3" w:rsidRDefault="00557DE3" w:rsidP="00557DE3">
      <w:pPr>
        <w:pStyle w:val="bpuSponsor"/>
      </w:pPr>
    </w:p>
    <w:p w14:paraId="2D411E67" w14:textId="77777777" w:rsidR="00557DE3" w:rsidRDefault="00557DE3" w:rsidP="00557DE3">
      <w:pPr>
        <w:pStyle w:val="bpuSponsor"/>
      </w:pPr>
    </w:p>
    <w:p w14:paraId="23D8CFE5" w14:textId="77777777" w:rsidR="00557DE3" w:rsidRDefault="00557DE3" w:rsidP="00557DE3">
      <w:pPr>
        <w:pStyle w:val="bpuSponsor"/>
      </w:pPr>
    </w:p>
    <w:p w14:paraId="1CE62C89" w14:textId="77777777" w:rsidR="00557DE3" w:rsidRDefault="00557DE3" w:rsidP="00557DE3">
      <w:pPr>
        <w:pStyle w:val="bpuSponsor"/>
      </w:pPr>
    </w:p>
    <w:p w14:paraId="56753D0A" w14:textId="77777777" w:rsidR="00557DE3" w:rsidRDefault="00557DE3" w:rsidP="00557DE3">
      <w:pPr>
        <w:pStyle w:val="bpuSponsor"/>
      </w:pPr>
      <w:r>
        <w:t>SYNOPSIS</w:t>
      </w:r>
    </w:p>
    <w:p w14:paraId="56DDDD47" w14:textId="77777777" w:rsidR="00557DE3" w:rsidRDefault="00557DE3" w:rsidP="00557DE3">
      <w:pPr>
        <w:pStyle w:val="bpuNormText"/>
      </w:pPr>
      <w:r>
        <w:tab/>
        <w:t xml:space="preserve">Prohibits State from requiring private businesses to confirm individuals received COVID-19 vaccine for entry. </w:t>
      </w:r>
    </w:p>
    <w:p w14:paraId="5593A41F" w14:textId="77777777" w:rsidR="00557DE3" w:rsidRDefault="00557DE3" w:rsidP="00557DE3">
      <w:pPr>
        <w:pStyle w:val="bpuNormText"/>
      </w:pPr>
    </w:p>
    <w:p w14:paraId="5A1F6F1B" w14:textId="77777777" w:rsidR="00557DE3" w:rsidRDefault="00557DE3" w:rsidP="00557DE3">
      <w:pPr>
        <w:pStyle w:val="bpuSponsor"/>
      </w:pPr>
      <w:r>
        <w:t xml:space="preserve">CURRENT VERSION OF TEXT </w:t>
      </w:r>
    </w:p>
    <w:p w14:paraId="3CEC243E" w14:textId="77777777" w:rsidR="00557DE3" w:rsidRDefault="00557DE3" w:rsidP="00557DE3">
      <w:pPr>
        <w:pStyle w:val="bpuNormText"/>
      </w:pPr>
      <w:r>
        <w:tab/>
        <w:t>As introduced.</w:t>
      </w:r>
    </w:p>
    <w:p w14:paraId="729D675B" w14:textId="4A373D88" w:rsidR="00557DE3" w:rsidRDefault="00557DE3" w:rsidP="00557D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407089" wp14:editId="21829B6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9997713" w14:textId="77777777" w:rsidR="00557DE3" w:rsidRDefault="00557DE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57DE3" w:rsidSect="00557DE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AF3DA19" w14:textId="49D238A8" w:rsidR="00686AEB" w:rsidRPr="00677316" w:rsidRDefault="004816F8" w:rsidP="00AE7063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23CD">
        <w:t>concerning proof of receipt of the vacc</w:t>
      </w:r>
      <w:r w:rsidR="005C190D">
        <w:t>ination for the coronavirus</w:t>
      </w:r>
      <w:r w:rsidR="004A02E6">
        <w:t xml:space="preserve"> disease</w:t>
      </w:r>
      <w:r w:rsidR="005C190D">
        <w:t xml:space="preserve"> 2019</w:t>
      </w:r>
      <w:r w:rsidR="0007318D">
        <w:t>.</w:t>
      </w:r>
    </w:p>
    <w:p w14:paraId="4802A9CD" w14:textId="77777777" w:rsidR="000B1054" w:rsidRPr="00D71D68" w:rsidRDefault="000B1054" w:rsidP="000B1054"/>
    <w:p w14:paraId="29390A92" w14:textId="77777777" w:rsidR="00686AEB" w:rsidRPr="00AA7880" w:rsidRDefault="00686AEB" w:rsidP="00686AEB">
      <w:r>
        <w:tab/>
      </w:r>
      <w:r w:rsidR="004816F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816F8">
        <w:rPr>
          <w:rStyle w:val="BillLanguage"/>
        </w:rPr>
        <w:t>by the Senate and General Assembly of the State of New Jersey:</w:t>
      </w:r>
    </w:p>
    <w:p w14:paraId="0C574880" w14:textId="77777777" w:rsidR="00686AEB" w:rsidRDefault="00686AEB" w:rsidP="00686AEB"/>
    <w:p w14:paraId="0B851897" w14:textId="46A0D956" w:rsidR="00332EFB" w:rsidRDefault="00332EFB" w:rsidP="00686AEB">
      <w:r>
        <w:tab/>
      </w:r>
      <w:r w:rsidRPr="00680B26">
        <w:t>1.</w:t>
      </w:r>
      <w:r w:rsidR="00680B26">
        <w:tab/>
      </w:r>
      <w:r w:rsidR="0007318D">
        <w:t>The State, or any political subdivision of the State, shall not</w:t>
      </w:r>
      <w:r w:rsidR="0029318D">
        <w:t xml:space="preserve"> require</w:t>
      </w:r>
      <w:r w:rsidR="00680B26" w:rsidRPr="00680B26">
        <w:t xml:space="preserve"> a </w:t>
      </w:r>
      <w:r w:rsidR="00680B26">
        <w:t xml:space="preserve">private business to </w:t>
      </w:r>
      <w:r w:rsidR="001E3A28">
        <w:t>confirm</w:t>
      </w:r>
      <w:r w:rsidR="0007318D">
        <w:t xml:space="preserve"> </w:t>
      </w:r>
      <w:r w:rsidR="001E3A28">
        <w:t>that an individual</w:t>
      </w:r>
      <w:r w:rsidR="00E30907">
        <w:t xml:space="preserve"> received a vacc</w:t>
      </w:r>
      <w:r w:rsidR="005C190D">
        <w:t>ination for the coronavirus</w:t>
      </w:r>
      <w:r w:rsidR="00E30907">
        <w:t xml:space="preserve"> </w:t>
      </w:r>
      <w:r w:rsidR="004A02E6">
        <w:t xml:space="preserve">disease </w:t>
      </w:r>
      <w:r w:rsidR="005C190D">
        <w:t xml:space="preserve">2019 </w:t>
      </w:r>
      <w:r w:rsidR="00E30907">
        <w:t>in order for the individual to be gra</w:t>
      </w:r>
      <w:r w:rsidR="005C190D">
        <w:t>nted entry o</w:t>
      </w:r>
      <w:r w:rsidR="00E30907">
        <w:t xml:space="preserve">nto </w:t>
      </w:r>
      <w:r w:rsidR="001E3A28">
        <w:t xml:space="preserve">the premises of the </w:t>
      </w:r>
      <w:r w:rsidR="00E30907">
        <w:t>business.</w:t>
      </w:r>
    </w:p>
    <w:p w14:paraId="0C0D1447" w14:textId="77777777" w:rsidR="00E30907" w:rsidRPr="00D71D68" w:rsidRDefault="00E30907" w:rsidP="00686AEB"/>
    <w:p w14:paraId="6CCF9CD7" w14:textId="77777777" w:rsidR="00686AEB" w:rsidRPr="00AA7880" w:rsidRDefault="00686AEB" w:rsidP="00686AEB">
      <w:r>
        <w:tab/>
      </w:r>
      <w:r w:rsidR="00E30907">
        <w:t>2</w:t>
      </w:r>
      <w:r w:rsidR="004816F8">
        <w:t>.</w:t>
      </w:r>
      <w:r w:rsidR="00332EFB">
        <w:tab/>
      </w:r>
      <w:r w:rsidR="004816F8">
        <w:t>This act shall take effect</w:t>
      </w:r>
      <w:r w:rsidR="00E30907">
        <w:t xml:space="preserve"> immediately</w:t>
      </w:r>
      <w:r w:rsidR="00E510EA">
        <w:t xml:space="preserve"> and expire upon the rescission of Executive Order 103 of 2020, </w:t>
      </w:r>
      <w:r w:rsidR="00340291">
        <w:t>or</w:t>
      </w:r>
      <w:r w:rsidR="00E510EA">
        <w:t xml:space="preserve"> any extension thereof or any </w:t>
      </w:r>
      <w:r w:rsidR="00340291">
        <w:t>replacement therefor.</w:t>
      </w:r>
    </w:p>
    <w:p w14:paraId="73C0D505" w14:textId="77777777" w:rsidR="00332EFB" w:rsidRDefault="00332EFB" w:rsidP="00686AEB"/>
    <w:p w14:paraId="47B916D4" w14:textId="77777777" w:rsidR="00E30907" w:rsidRPr="00CE7BD8" w:rsidRDefault="00E30907" w:rsidP="00686AEB"/>
    <w:p w14:paraId="22ADA027" w14:textId="77777777" w:rsidR="00686AEB" w:rsidRPr="00AA7880" w:rsidRDefault="00686AEB" w:rsidP="00686AEB">
      <w:pPr>
        <w:jc w:val="center"/>
      </w:pPr>
      <w:r w:rsidRPr="00D71D68">
        <w:t>STATEMENT</w:t>
      </w:r>
    </w:p>
    <w:p w14:paraId="79E5C989" w14:textId="77777777" w:rsidR="004A02E6" w:rsidRDefault="004A02E6" w:rsidP="00686AEB"/>
    <w:p w14:paraId="43BB2CE0" w14:textId="3E1ECB4E" w:rsidR="00332EFB" w:rsidRDefault="004A02E6" w:rsidP="00686AEB">
      <w:r>
        <w:tab/>
        <w:t xml:space="preserve">This bill prohibits the State, or any </w:t>
      </w:r>
      <w:r w:rsidR="0029318D">
        <w:t>political subd</w:t>
      </w:r>
      <w:r w:rsidR="001E3A28">
        <w:t>ivision of the State, from requir</w:t>
      </w:r>
      <w:r>
        <w:t xml:space="preserve">ing a private business to </w:t>
      </w:r>
      <w:r w:rsidR="001E3A28">
        <w:t>confirm that</w:t>
      </w:r>
      <w:r w:rsidR="0029318D">
        <w:t xml:space="preserve"> </w:t>
      </w:r>
      <w:r>
        <w:t>an individual</w:t>
      </w:r>
      <w:r w:rsidR="001E3A28">
        <w:t xml:space="preserve"> </w:t>
      </w:r>
      <w:r>
        <w:t>received a vacci</w:t>
      </w:r>
      <w:r w:rsidR="005C190D">
        <w:t xml:space="preserve">nation for the coronavirus </w:t>
      </w:r>
      <w:r>
        <w:t>disease</w:t>
      </w:r>
      <w:r w:rsidR="005C190D">
        <w:t xml:space="preserve"> 2019</w:t>
      </w:r>
      <w:r>
        <w:t xml:space="preserve"> in order for the individual </w:t>
      </w:r>
      <w:r w:rsidR="005C190D">
        <w:t>to be granted entry on</w:t>
      </w:r>
      <w:r w:rsidR="001E3A28">
        <w:t xml:space="preserve"> the premises of </w:t>
      </w:r>
      <w:r>
        <w:t>the private business.</w:t>
      </w:r>
    </w:p>
    <w:sectPr w:rsidR="00332EFB" w:rsidSect="00557DE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4B701" w14:textId="77777777" w:rsidR="00FC285A" w:rsidRDefault="00FC285A">
      <w:r>
        <w:separator/>
      </w:r>
    </w:p>
  </w:endnote>
  <w:endnote w:type="continuationSeparator" w:id="0">
    <w:p w14:paraId="586D33C4" w14:textId="77777777" w:rsidR="00FC285A" w:rsidRDefault="00FC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949D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5FB7C" w14:textId="77777777" w:rsidR="00FC285A" w:rsidRDefault="00FC285A">
      <w:r>
        <w:separator/>
      </w:r>
    </w:p>
  </w:footnote>
  <w:footnote w:type="continuationSeparator" w:id="0">
    <w:p w14:paraId="1788A92C" w14:textId="77777777" w:rsidR="00FC285A" w:rsidRDefault="00FC2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AA2E" w14:textId="77777777" w:rsidR="00665CBC" w:rsidRDefault="00D4222E">
    <w:pPr>
      <w:pStyle w:val="Header"/>
    </w:pPr>
    <w:r>
      <w:rPr>
        <w:noProof/>
      </w:rPr>
      <w:pict w14:anchorId="13139B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A4228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9F4AD" w14:textId="02BBFBF5" w:rsidR="00665CBC" w:rsidRDefault="00665CBC" w:rsidP="00686AEB">
    <w:pPr>
      <w:pStyle w:val="Header"/>
      <w:jc w:val="center"/>
      <w:rPr>
        <w:rStyle w:val="PageNumber"/>
      </w:rPr>
    </w:pPr>
  </w:p>
  <w:p w14:paraId="00BD86AD" w14:textId="4B3C2E73" w:rsidR="00557DE3" w:rsidRDefault="00557DE3" w:rsidP="00557DE3">
    <w:pPr>
      <w:pStyle w:val="bpuHeadSpon"/>
    </w:pPr>
    <w:r w:rsidRPr="00557DE3">
      <w:rPr>
        <w:rStyle w:val="bpuHeadSponChar"/>
      </w:rPr>
      <w:t>A5610</w:t>
    </w:r>
    <w:r>
      <w:t xml:space="preserve"> DIMASO</w:t>
    </w:r>
  </w:p>
  <w:p w14:paraId="5ECEC8D8" w14:textId="146C8123" w:rsidR="00557DE3" w:rsidRDefault="00557DE3" w:rsidP="00557D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4D13">
      <w:rPr>
        <w:noProof/>
      </w:rPr>
      <w:t>3</w:t>
    </w:r>
    <w:r>
      <w:fldChar w:fldCharType="end"/>
    </w:r>
  </w:p>
  <w:p w14:paraId="5DEE1DBA" w14:textId="77777777" w:rsidR="00557DE3" w:rsidRDefault="00557DE3" w:rsidP="00557D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3976D" w14:textId="151625DE" w:rsidR="00665CBC" w:rsidRDefault="00665CBC">
    <w:pPr>
      <w:pStyle w:val="Header"/>
    </w:pPr>
  </w:p>
  <w:p w14:paraId="0DB78168" w14:textId="01AE9BEE" w:rsidR="00557DE3" w:rsidRDefault="00557DE3" w:rsidP="00557DE3">
    <w:pPr>
      <w:pStyle w:val="bpuHeadSpon"/>
    </w:pPr>
    <w:r w:rsidRPr="00557DE3">
      <w:rPr>
        <w:rStyle w:val="bpuHeadSponChar"/>
      </w:rPr>
      <w:t>A5610</w:t>
    </w:r>
    <w:r>
      <w:t xml:space="preserve"> DIMASO</w:t>
    </w:r>
  </w:p>
  <w:p w14:paraId="22A09B41" w14:textId="67FFFB3F" w:rsidR="00557DE3" w:rsidRDefault="00557DE3" w:rsidP="00557D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222E">
      <w:rPr>
        <w:noProof/>
      </w:rPr>
      <w:t>2</w:t>
    </w:r>
    <w:r>
      <w:fldChar w:fldCharType="end"/>
    </w:r>
  </w:p>
  <w:p w14:paraId="26E0892D" w14:textId="77777777" w:rsidR="00557DE3" w:rsidRDefault="00557DE3" w:rsidP="00557D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18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18D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A28"/>
    <w:rsid w:val="001E6213"/>
    <w:rsid w:val="001F14C7"/>
    <w:rsid w:val="001F7405"/>
    <w:rsid w:val="00205533"/>
    <w:rsid w:val="00211B01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18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EFB"/>
    <w:rsid w:val="00333704"/>
    <w:rsid w:val="00336624"/>
    <w:rsid w:val="0034025F"/>
    <w:rsid w:val="00340291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08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6F8"/>
    <w:rsid w:val="00484144"/>
    <w:rsid w:val="00484C19"/>
    <w:rsid w:val="00485866"/>
    <w:rsid w:val="00492076"/>
    <w:rsid w:val="00493B1D"/>
    <w:rsid w:val="00497037"/>
    <w:rsid w:val="004A02E6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3CD"/>
    <w:rsid w:val="00527BFB"/>
    <w:rsid w:val="00532A32"/>
    <w:rsid w:val="00540B0B"/>
    <w:rsid w:val="0054460F"/>
    <w:rsid w:val="005536CD"/>
    <w:rsid w:val="00554051"/>
    <w:rsid w:val="00557240"/>
    <w:rsid w:val="00557DE3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90D"/>
    <w:rsid w:val="005C2124"/>
    <w:rsid w:val="005C336F"/>
    <w:rsid w:val="005C7F3C"/>
    <w:rsid w:val="005E017C"/>
    <w:rsid w:val="005E50C6"/>
    <w:rsid w:val="005E64CB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3184"/>
    <w:rsid w:val="00677316"/>
    <w:rsid w:val="00680B2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41C5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083"/>
    <w:rsid w:val="007C0E14"/>
    <w:rsid w:val="007C7DE4"/>
    <w:rsid w:val="007D40CB"/>
    <w:rsid w:val="007D5796"/>
    <w:rsid w:val="007D59C0"/>
    <w:rsid w:val="007D7D9C"/>
    <w:rsid w:val="007F240E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5BA1"/>
    <w:rsid w:val="008A31C5"/>
    <w:rsid w:val="008A4F9A"/>
    <w:rsid w:val="008B2850"/>
    <w:rsid w:val="008C0A79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4D2A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4D13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063"/>
    <w:rsid w:val="00AF0DB9"/>
    <w:rsid w:val="00AF1A8C"/>
    <w:rsid w:val="00B0116D"/>
    <w:rsid w:val="00B01173"/>
    <w:rsid w:val="00B02F35"/>
    <w:rsid w:val="00B05A3C"/>
    <w:rsid w:val="00B07100"/>
    <w:rsid w:val="00B1138C"/>
    <w:rsid w:val="00B24534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43B"/>
    <w:rsid w:val="00BC7892"/>
    <w:rsid w:val="00BE24D6"/>
    <w:rsid w:val="00BE7EFA"/>
    <w:rsid w:val="00BF06AD"/>
    <w:rsid w:val="00BF2C67"/>
    <w:rsid w:val="00C04F4D"/>
    <w:rsid w:val="00C05EEA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22E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907"/>
    <w:rsid w:val="00E373C7"/>
    <w:rsid w:val="00E4267B"/>
    <w:rsid w:val="00E42F13"/>
    <w:rsid w:val="00E452DF"/>
    <w:rsid w:val="00E510EA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CCA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285A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E043AA3"/>
  <w15:docId w15:val="{1C16E632-2CA3-497C-A184-BEB24B46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E309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09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090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0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090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309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3090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57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5A55B-E5C5-403D-BB19-5263878AA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188</Words>
  <Characters>996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A5610</vt:lpstr>
    </vt:vector>
  </TitlesOfParts>
  <Manager>R225</Manager>
  <Company>NJ Office of Legislative Services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A5610</dc:title>
  <dc:subject>COVID-19 Proof - Private Business</dc:subject>
  <dc:creator>Assemblywoman  DIMASO</dc:creator>
  <cp:keywords>A5610|2|CL |314|0|314|N|0|</cp:keywords>
  <dc:description>INTRODUCED MAY 12, 2021</dc:description>
  <cp:lastModifiedBy>Siracusa, Nicole</cp:lastModifiedBy>
  <cp:revision>2</cp:revision>
  <cp:lastPrinted>2005-10-12T19:02:00Z</cp:lastPrinted>
  <dcterms:created xsi:type="dcterms:W3CDTF">2021-05-13T13:25:00Z</dcterms:created>
  <dcterms:modified xsi:type="dcterms:W3CDTF">2021-05-13T13:25:00Z</dcterms:modified>
  <cp:category>s.1: T&amp;E; s.2: Eff. date to 2021/40_x000d_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