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3F7" w:rsidRDefault="00E063F7" w:rsidP="00E063F7">
      <w:pPr>
        <w:pStyle w:val="bpuBill"/>
      </w:pPr>
      <w:bookmarkStart w:id="0" w:name="bpuFrontPg"/>
      <w:bookmarkStart w:id="1" w:name="_GoBack"/>
      <w:bookmarkEnd w:id="0"/>
      <w:bookmarkEnd w:id="1"/>
      <w:r>
        <w:t xml:space="preserve">ASSEMBLY, No. 5615 </w:t>
      </w:r>
    </w:p>
    <w:p w:rsidR="00E063F7" w:rsidRPr="009D38FF" w:rsidRDefault="00E063F7" w:rsidP="00E063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3066" r:id="rId8"/>
        </w:object>
      </w:r>
    </w:p>
    <w:p w:rsidR="00E063F7" w:rsidRDefault="00E063F7" w:rsidP="00E063F7">
      <w:pPr>
        <w:pStyle w:val="bpuState"/>
      </w:pPr>
      <w:r>
        <w:t>STATE OF NEW JERSEY</w:t>
      </w:r>
    </w:p>
    <w:p w:rsidR="00E063F7" w:rsidRDefault="00E063F7" w:rsidP="00E063F7">
      <w:pPr>
        <w:pStyle w:val="bpuLegislature"/>
      </w:pPr>
      <w:r>
        <w:t>219th LEGISLATURE</w:t>
      </w:r>
    </w:p>
    <w:p w:rsidR="00E063F7" w:rsidRDefault="00E063F7" w:rsidP="00E063F7">
      <w:pPr>
        <w:pStyle w:val="bpuWpGraphic"/>
      </w:pPr>
      <w:r>
        <w:object w:dxaOrig="8985" w:dyaOrig="255">
          <v:shape id="_x0000_i1026" type="#_x0000_t75" style="width:6in;height:12pt" o:ole="">
            <v:imagedata r:id="rId7" o:title=""/>
          </v:shape>
          <o:OLEObject Type="Embed" ProgID="WPWin6.1" ShapeID="_x0000_i1026" DrawAspect="Content" ObjectID="_1682403067" r:id="rId9"/>
        </w:object>
      </w:r>
      <w:r>
        <w:t xml:space="preserve">  </w:t>
      </w:r>
    </w:p>
    <w:p w:rsidR="00E063F7" w:rsidRDefault="00E063F7" w:rsidP="00E063F7">
      <w:pPr>
        <w:pStyle w:val="bpuIntro"/>
      </w:pPr>
      <w:r>
        <w:t>INTRODUCED MAY 12, 2021</w:t>
      </w:r>
    </w:p>
    <w:p w:rsidR="00E063F7" w:rsidRDefault="00E063F7" w:rsidP="00E063F7">
      <w:pPr>
        <w:pStyle w:val="bpuIntro"/>
      </w:pPr>
    </w:p>
    <w:p w:rsidR="00E063F7" w:rsidRDefault="00E063F7" w:rsidP="00E063F7">
      <w:pPr>
        <w:pStyle w:val="bpuIntro"/>
        <w:sectPr w:rsidR="00E063F7" w:rsidSect="00E063F7">
          <w:headerReference w:type="even" r:id="rId10"/>
          <w:headerReference w:type="default" r:id="rId11"/>
          <w:pgSz w:w="12240" w:h="20160" w:code="5"/>
          <w:pgMar w:top="2160" w:right="1440" w:bottom="1440" w:left="1440" w:header="72" w:footer="720" w:gutter="0"/>
          <w:pgNumType w:start="1"/>
          <w:cols w:space="720"/>
          <w:docGrid w:linePitch="360"/>
        </w:sectPr>
      </w:pPr>
    </w:p>
    <w:p w:rsidR="00E063F7" w:rsidRDefault="00E063F7" w:rsidP="00E063F7">
      <w:pPr>
        <w:pStyle w:val="bpuIntro"/>
      </w:pPr>
    </w:p>
    <w:p w:rsidR="00E063F7" w:rsidRDefault="00E063F7" w:rsidP="00E063F7">
      <w:pPr>
        <w:pStyle w:val="bpuSponsor"/>
      </w:pPr>
      <w:r>
        <w:t>Sponsored by:</w:t>
      </w:r>
    </w:p>
    <w:p w:rsidR="00E063F7" w:rsidRDefault="00E063F7" w:rsidP="00E063F7">
      <w:pPr>
        <w:pStyle w:val="bpuSponsor"/>
      </w:pPr>
      <w:r>
        <w:t>Assemblyman  GERARD SCHARFENBERGER</w:t>
      </w:r>
    </w:p>
    <w:p w:rsidR="00E063F7" w:rsidRDefault="00E063F7" w:rsidP="00E063F7">
      <w:pPr>
        <w:pStyle w:val="bpuSponsor"/>
      </w:pPr>
      <w:r>
        <w:t>District 13 (Monmouth)</w:t>
      </w:r>
    </w:p>
    <w:p w:rsidR="00E063F7" w:rsidRDefault="00E063F7" w:rsidP="00E063F7">
      <w:pPr>
        <w:pStyle w:val="bpuSponsor"/>
      </w:pPr>
    </w:p>
    <w:p w:rsidR="00E063F7" w:rsidRDefault="00E063F7" w:rsidP="00E063F7">
      <w:pPr>
        <w:pStyle w:val="bpuSponsor"/>
      </w:pPr>
    </w:p>
    <w:p w:rsidR="00E063F7" w:rsidRDefault="00E063F7" w:rsidP="00E063F7">
      <w:pPr>
        <w:pStyle w:val="bpuSponsor"/>
      </w:pPr>
    </w:p>
    <w:p w:rsidR="00E063F7" w:rsidRDefault="00E063F7" w:rsidP="00E063F7">
      <w:pPr>
        <w:pStyle w:val="bpuSponsor"/>
      </w:pPr>
    </w:p>
    <w:p w:rsidR="00E063F7" w:rsidRDefault="00E063F7" w:rsidP="00E063F7">
      <w:pPr>
        <w:pStyle w:val="bpuSponsor"/>
      </w:pPr>
      <w:r>
        <w:t>SYNOPSIS</w:t>
      </w:r>
    </w:p>
    <w:p w:rsidR="00E063F7" w:rsidRDefault="00E063F7" w:rsidP="00E063F7">
      <w:pPr>
        <w:pStyle w:val="bpuNormText"/>
      </w:pPr>
      <w:r>
        <w:tab/>
        <w:t xml:space="preserve">Permits special service charge for commercial purpose public records requests; increases time to respond to commercial requests; provides penalty for failure to certify commercial purpose request. </w:t>
      </w:r>
    </w:p>
    <w:p w:rsidR="00E063F7" w:rsidRDefault="00E063F7" w:rsidP="00E063F7">
      <w:pPr>
        <w:pStyle w:val="bpuNormText"/>
      </w:pPr>
    </w:p>
    <w:p w:rsidR="00E063F7" w:rsidRDefault="00E063F7" w:rsidP="00E063F7">
      <w:pPr>
        <w:pStyle w:val="bpuSponsor"/>
      </w:pPr>
      <w:r>
        <w:t xml:space="preserve">CURRENT VERSION OF TEXT </w:t>
      </w:r>
    </w:p>
    <w:p w:rsidR="00E063F7" w:rsidRDefault="00E063F7" w:rsidP="00E063F7">
      <w:pPr>
        <w:pStyle w:val="bpuNormText"/>
      </w:pPr>
      <w:r>
        <w:tab/>
        <w:t>As introduced.</w:t>
      </w:r>
    </w:p>
    <w:p w:rsidR="00E063F7" w:rsidRDefault="00E063F7" w:rsidP="00E063F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63F7" w:rsidRDefault="00E063F7" w:rsidP="008916EC">
      <w:pPr>
        <w:pStyle w:val="FronterPage"/>
        <w:tabs>
          <w:tab w:val="clear" w:pos="720"/>
          <w:tab w:val="clear" w:pos="1440"/>
          <w:tab w:val="clear" w:pos="2160"/>
          <w:tab w:val="clear" w:pos="2880"/>
          <w:tab w:val="clear" w:pos="3600"/>
          <w:tab w:val="clear" w:pos="4320"/>
          <w:tab w:val="clear" w:pos="5040"/>
        </w:tabs>
        <w:sectPr w:rsidR="00E063F7" w:rsidSect="00E063F7">
          <w:type w:val="continuous"/>
          <w:pgSz w:w="12240" w:h="20160" w:code="5"/>
          <w:pgMar w:top="1440" w:right="2275" w:bottom="1440" w:left="2275" w:header="72" w:footer="720" w:gutter="0"/>
          <w:pgNumType w:start="1"/>
          <w:cols w:space="720"/>
          <w:docGrid w:linePitch="360"/>
        </w:sectPr>
      </w:pPr>
    </w:p>
    <w:p w:rsidR="00707B4D" w:rsidRPr="00707B4D" w:rsidRDefault="00707B4D" w:rsidP="00707B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07B4D">
        <w:rPr>
          <w:b/>
          <w:smallCaps/>
          <w:szCs w:val="20"/>
        </w:rPr>
        <w:lastRenderedPageBreak/>
        <w:t>An Act</w:t>
      </w:r>
      <w:r w:rsidRPr="00707B4D">
        <w:t xml:space="preserve"> concerning open public records requests for commercial purposes, and amending P.L.1995, c.23 and P.L.2001, C.404.</w:t>
      </w:r>
    </w:p>
    <w:p w:rsidR="00707B4D" w:rsidRPr="00707B4D" w:rsidRDefault="00707B4D" w:rsidP="00707B4D"/>
    <w:p w:rsidR="00707B4D" w:rsidRPr="00707B4D" w:rsidRDefault="00707B4D" w:rsidP="00707B4D">
      <w:r w:rsidRPr="00707B4D">
        <w:tab/>
      </w:r>
      <w:r w:rsidRPr="00707B4D">
        <w:rPr>
          <w:b/>
          <w:smallCaps/>
          <w:szCs w:val="18"/>
        </w:rPr>
        <w:t xml:space="preserve">Be It Enacted </w:t>
      </w:r>
      <w:r w:rsidRPr="00707B4D">
        <w:rPr>
          <w:i/>
          <w:szCs w:val="18"/>
        </w:rPr>
        <w:t>by the Senate and General Assembly of the State of New Jersey:</w:t>
      </w:r>
    </w:p>
    <w:p w:rsidR="00686AEB" w:rsidRDefault="00686AEB" w:rsidP="00686AEB"/>
    <w:p w:rsidR="00707B4D" w:rsidRDefault="00707B4D" w:rsidP="00707B4D">
      <w:r w:rsidRPr="00DB67ED">
        <w:tab/>
      </w:r>
      <w:r>
        <w:t>1</w:t>
      </w:r>
      <w:r w:rsidRPr="00DB67ED">
        <w:t>.</w:t>
      </w:r>
      <w:r w:rsidR="00205252">
        <w:tab/>
      </w:r>
      <w:r>
        <w:t xml:space="preserve">Section 1 of P.L.1995, c.23 (C.47:1A-1.1) is amended to read as follows:  </w:t>
      </w:r>
    </w:p>
    <w:p w:rsidR="00707B4D" w:rsidRDefault="00707B4D" w:rsidP="00707B4D">
      <w:r>
        <w:tab/>
        <w:t>1.</w:t>
      </w:r>
      <w:r>
        <w:tab/>
        <w:t>As used in P.L.1963, c.73 (C.47:1A-1 et seq.) as amended and supplemented:</w:t>
      </w:r>
    </w:p>
    <w:p w:rsidR="00707B4D" w:rsidRDefault="00707B4D" w:rsidP="00707B4D">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707B4D" w:rsidRDefault="00707B4D" w:rsidP="00707B4D">
      <w:r w:rsidRPr="00E21690">
        <w:tab/>
      </w:r>
      <w:r w:rsidRPr="00E21690">
        <w:rPr>
          <w:u w:val="single"/>
        </w:rPr>
        <w:t>“Commercial purpose” means the direct or indirect use of any part of a government record for sale, resale, solicitation, rent, or lease of a service, or any use by which the user expects a profit either through commission, salary, or fee.  “Commercial purpose” shall not include using, distributing, gathering, procuring, transmitting, compiling, editing, disseminating, or publishing of information or data by the news media, or any parent, subsidiary, or affiliate of any news media, as defined by section 2 of P.L.1977, c.253 (C.2A:84A-21a), or by any news, journalistic, educational, scientific, scholarly, or governmental organization.</w:t>
      </w:r>
      <w:r w:rsidRPr="00E21690">
        <w:t xml:space="preserve">  </w:t>
      </w:r>
    </w:p>
    <w:p w:rsidR="00707B4D" w:rsidRDefault="00707B4D" w:rsidP="00707B4D">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707B4D" w:rsidRDefault="00707B4D" w:rsidP="00707B4D">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707B4D" w:rsidRDefault="00707B4D" w:rsidP="00707B4D">
      <w:r>
        <w:tab/>
        <w:t>A government record shall not include the following information which is deemed to be confidential for the purposes of P.L.1963, c.73 (C.47:1A-1 et seq.) as amended and supplemented:</w:t>
      </w:r>
    </w:p>
    <w:p w:rsidR="00707B4D" w:rsidRDefault="00707B4D" w:rsidP="00707B4D">
      <w:r>
        <w:lastRenderedPageBreak/>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707B4D" w:rsidRDefault="00707B4D" w:rsidP="00707B4D">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707B4D" w:rsidRDefault="00707B4D" w:rsidP="00707B4D">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707B4D" w:rsidRDefault="00707B4D" w:rsidP="00707B4D">
      <w:r>
        <w:tab/>
        <w:t>when used in a criminal action or proceeding in this State which relates to the death of that person,</w:t>
      </w:r>
    </w:p>
    <w:p w:rsidR="00707B4D" w:rsidRDefault="00707B4D" w:rsidP="00707B4D">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707B4D" w:rsidRDefault="00707B4D" w:rsidP="00707B4D">
      <w:r>
        <w:tab/>
        <w:t>for use in the field of forensic pathology or for use in medical or scientific education or research, or</w:t>
      </w:r>
    </w:p>
    <w:p w:rsidR="00707B4D" w:rsidRDefault="00707B4D" w:rsidP="00707B4D">
      <w:r>
        <w:tab/>
        <w:t>for use by any law enforcement agency in this State or any other state or federal law enforcement agency;</w:t>
      </w:r>
    </w:p>
    <w:p w:rsidR="00707B4D" w:rsidRDefault="00707B4D" w:rsidP="00707B4D">
      <w:r>
        <w:tab/>
        <w:t>criminal investigatory records;</w:t>
      </w:r>
    </w:p>
    <w:p w:rsidR="00707B4D" w:rsidRDefault="00707B4D" w:rsidP="00707B4D">
      <w:r>
        <w:tab/>
        <w:t xml:space="preserve">the portion of any criminal record concerning a person's detection, apprehension, arrest, detention, trial or disposition for unlawful manufacturing, distributing, or dispensing , or possessing or having under control with intent to manufacture, distribute, or dispense, marijuana or hashish in violation of paragraph (11) of subsection b. of N.J.S.2C:35-5, 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dispensing, or possessing , or having under control with intent to distribute or dispense , on or within 1,000 feet of any school property, or on or within 500 feet of the real property comprising a public housing facility, public park, or public building, or for obtaining, possessing, using, being under the influence of, or failing to make lawful disposition of marijuana or hashish in violation of paragraph (3) or (4) of subsection a., or subsection b., or subsection c. of N.J.S.2C:35-10, or for a violation of any of those provisions and a </w:t>
      </w:r>
      <w:r>
        <w:lastRenderedPageBreak/>
        <w:t>violation of N.J.S.2C:36-2 for using or possessing with intent to use drug paraphernalia with that marijuana or hashish;</w:t>
      </w:r>
    </w:p>
    <w:p w:rsidR="00707B4D" w:rsidRDefault="00707B4D" w:rsidP="00707B4D">
      <w:r>
        <w:tab/>
        <w:t>victims' records, except that a victim of a crime shall have access to the victim's own records;</w:t>
      </w:r>
    </w:p>
    <w:p w:rsidR="00707B4D" w:rsidRDefault="00707B4D" w:rsidP="00707B4D">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707B4D" w:rsidRDefault="00707B4D" w:rsidP="00707B4D">
      <w:r>
        <w:tab/>
        <w:t>personal firearms records, except for use by any person authorized by law to have access to these records or for use by any government agency, including any court or law enforcement agency, for purposes of the administration of justice;</w:t>
      </w:r>
    </w:p>
    <w:p w:rsidR="00707B4D" w:rsidRDefault="00707B4D" w:rsidP="00707B4D">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707B4D" w:rsidRDefault="00707B4D" w:rsidP="00707B4D">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707B4D" w:rsidRDefault="00707B4D" w:rsidP="00707B4D">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707B4D" w:rsidRDefault="00707B4D" w:rsidP="00707B4D">
      <w:r>
        <w:tab/>
        <w:t>administrative or technical information regarding computer hardware, software and networks which, if disclosed, would jeopardize computer security;</w:t>
      </w:r>
    </w:p>
    <w:p w:rsidR="00707B4D" w:rsidRDefault="00707B4D" w:rsidP="00707B4D">
      <w:r>
        <w:tab/>
        <w:t>emergency or security information or procedures for any buildings or facility which, if disclosed, would jeopardize security of the building or facility or persons therein;</w:t>
      </w:r>
    </w:p>
    <w:p w:rsidR="00707B4D" w:rsidRDefault="00707B4D" w:rsidP="00707B4D">
      <w:r>
        <w:tab/>
        <w:t>security measures and surveillance techniques which, if disclosed, would create a risk to the safety of persons, property, electronic data or software;</w:t>
      </w:r>
    </w:p>
    <w:p w:rsidR="00707B4D" w:rsidRDefault="00707B4D" w:rsidP="00707B4D">
      <w:r>
        <w:tab/>
        <w:t>information which, if disclosed, would give an advantage to competitors or bidders;</w:t>
      </w:r>
    </w:p>
    <w:p w:rsidR="00707B4D" w:rsidRDefault="00707B4D" w:rsidP="00707B4D">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707B4D" w:rsidRDefault="00707B4D" w:rsidP="00707B4D">
      <w:r>
        <w:tab/>
        <w:t>information which is a communication between a public agency and its insurance carrier, administrative service organization or risk management office;</w:t>
      </w:r>
    </w:p>
    <w:p w:rsidR="00707B4D" w:rsidRDefault="00707B4D" w:rsidP="00707B4D">
      <w:r>
        <w:lastRenderedPageBreak/>
        <w:tab/>
        <w:t>information which is to be kept confidential pursuant to court order;</w:t>
      </w:r>
    </w:p>
    <w:p w:rsidR="00707B4D" w:rsidRDefault="00707B4D" w:rsidP="00707B4D">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707B4D" w:rsidRDefault="00707B4D" w:rsidP="00707B4D">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707B4D" w:rsidRDefault="00707B4D" w:rsidP="00707B4D">
      <w:r>
        <w:tab/>
        <w:t>that portion of any document which discloses the social security number, credit card number, unlisted telephone number or driver license number of any person, or that portion of any document which discloses the home address, whether a primary or secondary residence, or any active, formerly active, or retired judicial officer or prosecutor, and beginning 18 months after the effective date of P.L.2020, c.125 (C.56:8-166.2 et al.),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707B4D" w:rsidRDefault="00707B4D" w:rsidP="00707B4D">
      <w:r>
        <w:tab/>
        <w:t>a list of persons identifying themselves as being in need of special assistance in the event of an emergency maintained by a municipality for public safety purposes pursuant to section 1 of P.L.2017, c.266 (C.40:48-2.67); and</w:t>
      </w:r>
    </w:p>
    <w:p w:rsidR="00707B4D" w:rsidRDefault="00707B4D" w:rsidP="00707B4D">
      <w:r>
        <w:tab/>
        <w:t>a list of persons identifying themselves as being in need of special assistance in the event of an emergency maintained by a county for public safety purposes pursuant to section 6 of P.L.2011, c.178 (C.App.A:9-43.13).</w:t>
      </w:r>
    </w:p>
    <w:p w:rsidR="00707B4D" w:rsidRDefault="00707B4D" w:rsidP="00707B4D">
      <w:r>
        <w:lastRenderedPageBreak/>
        <w:tab/>
        <w:t>A government record shall not include, with regard to any public institution of higher education, the following information which is deemed to be privileged and confidential:</w:t>
      </w:r>
    </w:p>
    <w:p w:rsidR="00707B4D" w:rsidRDefault="00707B4D" w:rsidP="00707B4D">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707B4D" w:rsidRDefault="00707B4D" w:rsidP="00707B4D">
      <w:r>
        <w:tab/>
        <w:t>test questions, scoring keys and other examination data pertaining to the administration of an examination for employment or academic examination;</w:t>
      </w:r>
    </w:p>
    <w:p w:rsidR="00707B4D" w:rsidRDefault="00707B4D" w:rsidP="00707B4D">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707B4D" w:rsidRDefault="00707B4D" w:rsidP="00707B4D">
      <w:r>
        <w:tab/>
        <w:t>valuable or rare collections of books or documents obtained by gift, grant, bequest or devise conditioned upon limited public access;</w:t>
      </w:r>
    </w:p>
    <w:p w:rsidR="00707B4D" w:rsidRDefault="00707B4D" w:rsidP="00707B4D">
      <w:r>
        <w:tab/>
        <w:t>information contained on individual admission applications; and</w:t>
      </w:r>
    </w:p>
    <w:p w:rsidR="00707B4D" w:rsidRDefault="00707B4D" w:rsidP="00707B4D">
      <w:r>
        <w:tab/>
        <w:t>information concerning student records or grievance or disciplinary proceedings against a student to the extent disclosure would reveal the identity of the student.</w:t>
      </w:r>
    </w:p>
    <w:p w:rsidR="00707B4D" w:rsidRDefault="00707B4D" w:rsidP="00707B4D">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707B4D" w:rsidRDefault="00707B4D" w:rsidP="00707B4D">
      <w:r>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w:t>
      </w:r>
      <w:r>
        <w:lastRenderedPageBreak/>
        <w:t>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707B4D" w:rsidRDefault="00707B4D" w:rsidP="00707B4D">
      <w:r>
        <w:tab/>
        <w:t>"Law enforcement agency" means a public agency, or part thereof, determined by the Attorney General to have law enforcement responsibilities.</w:t>
      </w:r>
    </w:p>
    <w:p w:rsidR="00707B4D" w:rsidRDefault="00707B4D" w:rsidP="00707B4D">
      <w:r>
        <w:tab/>
        <w:t>"Constituent" means any State resident or other person communicating with a member of the Legislature.</w:t>
      </w:r>
    </w:p>
    <w:p w:rsidR="00707B4D" w:rsidRDefault="00707B4D" w:rsidP="00707B4D">
      <w:r>
        <w:tab/>
        <w:t>"Judicial officer" means any active, formerly active, or retired federal, state, county or municipal judge, including a judge of the Tax Court and any other court of limited jurisdiction established, altered, or abolished by law, a judge of the Office of Administrative Law, a judge of the Division of Workers' Compensation, and any other judge established by law who serves in the executive branch.</w:t>
      </w:r>
    </w:p>
    <w:p w:rsidR="00707B4D" w:rsidRDefault="00707B4D" w:rsidP="00707B4D">
      <w:r>
        <w:tab/>
        <w:t>"Member of the Legislature" means any person elected or selected to serve in the New Jersey Senate or General Assembly.</w:t>
      </w:r>
    </w:p>
    <w:p w:rsidR="00707B4D" w:rsidRDefault="00707B4D" w:rsidP="00707B4D">
      <w:r>
        <w:tab/>
        <w:t>"Criminal investigatory record" means a record which is not required by law to be made, maintained or kept on file that is held by a law enforcement agency which pertains to any criminal investigation or related civil enforcement proceeding.</w:t>
      </w:r>
    </w:p>
    <w:p w:rsidR="00707B4D" w:rsidRDefault="00707B4D" w:rsidP="00707B4D">
      <w:r>
        <w:tab/>
        <w:t>"Victim's record" means an individually-identifiable file or document held by a victims' rights agency which pertains directly to a victim of a crime except that a victim of a crime shall have access to the victim's own records.</w:t>
      </w:r>
    </w:p>
    <w:p w:rsidR="00707B4D" w:rsidRDefault="00707B4D" w:rsidP="00707B4D">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707B4D" w:rsidRDefault="00707B4D" w:rsidP="00707B4D">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707B4D" w:rsidRDefault="00707B4D" w:rsidP="00707B4D">
      <w:r>
        <w:t>(cf: P.L.2021, c.19, s.18)</w:t>
      </w:r>
    </w:p>
    <w:p w:rsidR="00707B4D" w:rsidRDefault="00707B4D" w:rsidP="00707B4D"/>
    <w:p w:rsidR="00707B4D" w:rsidRDefault="00707B4D" w:rsidP="00707B4D">
      <w:r>
        <w:tab/>
        <w:t xml:space="preserve">2.  Section 6 of P.L.2001, c.404 (C.47:1A-5) is amended to read as follows:  </w:t>
      </w:r>
    </w:p>
    <w:p w:rsidR="00707B4D" w:rsidRDefault="00205252" w:rsidP="00707B4D">
      <w:r>
        <w:lastRenderedPageBreak/>
        <w:tab/>
        <w:t>6.</w:t>
      </w:r>
      <w:r>
        <w:tab/>
      </w:r>
      <w:r w:rsidR="00707B4D">
        <w:t>a.</w:t>
      </w:r>
      <w:r>
        <w:t xml:space="preserve"> </w:t>
      </w:r>
      <w:r w:rsidR="00707B4D">
        <w:t xml:space="preserve">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or the home address, whether a primary or secondary residence, of any active, formerly active, or retired judicial officer or prosecutor, and beginning 18 months after the effective date of P.L.2020, c.125 (C.56:8-166.2 et al.), any active, formerly active, or retired law enforcement officer;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707B4D" w:rsidRDefault="00205252" w:rsidP="00707B4D">
      <w:r>
        <w:tab/>
        <w:t>b.</w:t>
      </w:r>
      <w:r>
        <w:tab/>
      </w:r>
      <w:r w:rsidR="00707B4D">
        <w:t>(1)</w:t>
      </w:r>
      <w:r>
        <w:t xml:space="preserve"> </w:t>
      </w:r>
      <w:r w:rsidR="00707B4D">
        <w:t xml:space="preserve">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w:t>
      </w:r>
      <w:r w:rsidR="00707B4D">
        <w:lastRenderedPageBreak/>
        <w:t>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w:t>
      </w:r>
    </w:p>
    <w:p w:rsidR="00707B4D" w:rsidRDefault="00707B4D" w:rsidP="00707B4D">
      <w:r>
        <w:tab/>
        <w:t>(2)</w:t>
      </w:r>
      <w:r>
        <w:tab/>
        <w:t xml:space="preserve">No fee shall be charged to a victim of a crime for a copy or copies of a record to which the crime victim is entitled to access, as provided in section 1 of P.L.1995, c.23 (C.47:1A-1.1). </w:t>
      </w:r>
    </w:p>
    <w:p w:rsidR="00707B4D" w:rsidRDefault="00707B4D" w:rsidP="00707B4D">
      <w:r>
        <w:tab/>
        <w:t>c.</w:t>
      </w:r>
      <w:r>
        <w:tab/>
        <w:t xml:space="preserve">Whenever the nature, format, </w:t>
      </w:r>
      <w:r w:rsidRPr="00197168">
        <w:rPr>
          <w:u w:val="single"/>
        </w:rPr>
        <w:t>medium</w:t>
      </w:r>
      <w:r>
        <w:rPr>
          <w:u w:val="single"/>
        </w:rPr>
        <w:t>,</w:t>
      </w:r>
      <w:r>
        <w:t xml:space="preserve"> </w:t>
      </w:r>
      <w:r w:rsidRPr="00197168">
        <w:t>manner</w:t>
      </w:r>
      <w:r>
        <w:t xml:space="preserve">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w:t>
      </w:r>
      <w:r>
        <w:rPr>
          <w:u w:val="single"/>
        </w:rPr>
        <w:t>or the request is for a commercial purpose,</w:t>
      </w:r>
      <w:r>
        <w:t xml:space="preserve"> the public agency may charge, in addition to the actual cost of duplicating the record, a special service charge </w:t>
      </w:r>
      <w:r w:rsidRPr="00197168">
        <w:rPr>
          <w:rFonts w:ascii="Albertus Extra Bold" w:hAnsi="Albertus Extra Bold"/>
          <w:b/>
        </w:rPr>
        <w:t>[</w:t>
      </w:r>
      <w:r>
        <w:t>that</w:t>
      </w:r>
      <w:r w:rsidRPr="00197168">
        <w:rPr>
          <w:rFonts w:ascii="Albertus Extra Bold" w:hAnsi="Albertus Extra Bold"/>
          <w:b/>
        </w:rPr>
        <w:t>]</w:t>
      </w:r>
      <w:r>
        <w:t xml:space="preserve"> </w:t>
      </w:r>
      <w:r>
        <w:rPr>
          <w:u w:val="single"/>
        </w:rPr>
        <w:t>.  A special service charge</w:t>
      </w:r>
      <w:r>
        <w:t xml:space="preserve"> shall be reasonable and shall be based upon the actual</w:t>
      </w:r>
      <w:r>
        <w:rPr>
          <w:u w:val="single"/>
        </w:rPr>
        <w:t>,</w:t>
      </w:r>
      <w:r>
        <w:t xml:space="preserve"> direct cost of providing the copy or copies</w:t>
      </w:r>
      <w:r w:rsidRPr="00197168">
        <w:rPr>
          <w:rFonts w:ascii="Albertus Extra Bold" w:hAnsi="Albertus Extra Bold"/>
          <w:b/>
        </w:rPr>
        <w:t>[</w:t>
      </w:r>
      <w:r>
        <w:t>; provided, however, that</w:t>
      </w:r>
      <w:r w:rsidRPr="00197168">
        <w:rPr>
          <w:rFonts w:ascii="Albertus Extra Bold" w:hAnsi="Albertus Extra Bold"/>
          <w:b/>
        </w:rPr>
        <w:t>]</w:t>
      </w:r>
      <w:r>
        <w:t xml:space="preserve"> </w:t>
      </w:r>
      <w:r>
        <w:rPr>
          <w:u w:val="single"/>
        </w:rPr>
        <w:t>.  Special service charge rates,</w:t>
      </w:r>
      <w:r>
        <w:t xml:space="preserve"> in the case of a municipality, </w:t>
      </w:r>
      <w:r w:rsidRPr="00197168">
        <w:rPr>
          <w:rFonts w:ascii="Albertus Extra Bold" w:hAnsi="Albertus Extra Bold"/>
          <w:b/>
        </w:rPr>
        <w:t>[</w:t>
      </w:r>
      <w:r>
        <w:t>rates</w:t>
      </w:r>
      <w:r w:rsidRPr="00197168">
        <w:rPr>
          <w:rFonts w:ascii="Albertus Extra Bold" w:hAnsi="Albertus Extra Bold"/>
          <w:b/>
        </w:rPr>
        <w:t>]</w:t>
      </w:r>
      <w:r>
        <w:t xml:space="preserve"> for the duplication of particular records when the actual cost of copying exceeds the foregoing rates shall be established in advance by ordinance.  The requestor shall have the opportunity to review and object to the charge prior to it being incurred.</w:t>
      </w:r>
    </w:p>
    <w:p w:rsidR="00707B4D" w:rsidRDefault="00707B4D" w:rsidP="00707B4D">
      <w:r>
        <w:tab/>
        <w:t>d.</w:t>
      </w:r>
      <w:r>
        <w:tab/>
        <w:t xml:space="preserve">A custodian shall permit access to a government record and provide a copy thereof in the medium </w:t>
      </w:r>
      <w:r>
        <w:rPr>
          <w:u w:val="single"/>
        </w:rPr>
        <w:t xml:space="preserve">or </w:t>
      </w:r>
      <w:r w:rsidRPr="00D06AAC">
        <w:rPr>
          <w:u w:val="single"/>
        </w:rPr>
        <w:t>format</w:t>
      </w:r>
      <w:r>
        <w:t xml:space="preserve"> </w:t>
      </w:r>
      <w:r w:rsidRPr="00D06AAC">
        <w:t>requested</w:t>
      </w:r>
      <w:r>
        <w:t xml:space="preserve"> if the public agency maintains the record in that medium </w:t>
      </w:r>
      <w:r>
        <w:rPr>
          <w:u w:val="single"/>
        </w:rPr>
        <w:t>or format</w:t>
      </w:r>
      <w:r>
        <w:t xml:space="preserve">.  If the public agency does not maintain the record in the medium </w:t>
      </w:r>
      <w:r>
        <w:rPr>
          <w:u w:val="single"/>
        </w:rPr>
        <w:t>or format</w:t>
      </w:r>
      <w:r>
        <w:t xml:space="preserve"> requested, the custodian shall either convert the record to the medium </w:t>
      </w:r>
      <w:r>
        <w:rPr>
          <w:u w:val="single"/>
        </w:rPr>
        <w:t xml:space="preserve">or </w:t>
      </w:r>
      <w:r w:rsidRPr="00D06AAC">
        <w:rPr>
          <w:u w:val="single"/>
        </w:rPr>
        <w:t>format</w:t>
      </w:r>
      <w:r>
        <w:t xml:space="preserve"> </w:t>
      </w:r>
      <w:r w:rsidRPr="00D06AAC">
        <w:t>requested</w:t>
      </w:r>
      <w:r>
        <w:t xml:space="preserve"> or provide a copy in some other meaningful medium </w:t>
      </w:r>
      <w:r>
        <w:rPr>
          <w:u w:val="single"/>
        </w:rPr>
        <w:t>or format</w:t>
      </w:r>
      <w:r>
        <w:t xml:space="preserve">.  If a request is for a record: (1) in a medium </w:t>
      </w:r>
      <w:r>
        <w:rPr>
          <w:u w:val="single"/>
        </w:rPr>
        <w:t>or format</w:t>
      </w:r>
      <w:r>
        <w:t xml:space="preserve">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707B4D" w:rsidRDefault="00707B4D" w:rsidP="00707B4D">
      <w:r>
        <w:tab/>
        <w:t>e.</w:t>
      </w:r>
      <w:r>
        <w:tab/>
        <w:t xml:space="preserve">Immediate access ordinarily shall be granted to budgets, bills, vouchers, contracts, including collective negotiations agreements </w:t>
      </w:r>
      <w:r>
        <w:lastRenderedPageBreak/>
        <w:t>and individual employment contracts, and public employee salary and overtime information.</w:t>
      </w:r>
    </w:p>
    <w:p w:rsidR="00707B4D" w:rsidRDefault="00707B4D" w:rsidP="00707B4D">
      <w:r>
        <w:tab/>
        <w:t>f.</w:t>
      </w:r>
      <w:r>
        <w:tab/>
        <w:t xml:space="preserve">The custodian of a public agency shall adopt a form for the use of any person who requests access to a government record held or controlled by the public agency.  The form shall provide space for the name, address, and </w:t>
      </w:r>
      <w:r w:rsidRPr="00D06AAC">
        <w:rPr>
          <w:rFonts w:ascii="Albertus Extra Bold" w:hAnsi="Albertus Extra Bold"/>
          <w:b/>
        </w:rPr>
        <w:t>[</w:t>
      </w:r>
      <w:r>
        <w:t>phone</w:t>
      </w:r>
      <w:r w:rsidRPr="00D06AAC">
        <w:rPr>
          <w:rFonts w:ascii="Albertus Extra Bold" w:hAnsi="Albertus Extra Bold"/>
          <w:b/>
        </w:rPr>
        <w:t>]</w:t>
      </w:r>
      <w:r>
        <w:t xml:space="preserve"> </w:t>
      </w:r>
      <w:r>
        <w:rPr>
          <w:u w:val="single"/>
        </w:rPr>
        <w:t>telephone</w:t>
      </w:r>
      <w:r>
        <w:t xml:space="preserve"> number of the requestor and a brief description of the government record sought.  </w:t>
      </w:r>
      <w:r>
        <w:rPr>
          <w:u w:val="single"/>
        </w:rPr>
        <w:t>The form shall also include space for a commercial requestor to certify that the information will be used for a commercial purpose.</w:t>
      </w:r>
      <w:r>
        <w:t xml:space="preserve">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rsidR="00707B4D" w:rsidRDefault="00707B4D" w:rsidP="00707B4D">
      <w:r>
        <w:tab/>
        <w:t>g.</w:t>
      </w:r>
      <w:r>
        <w:tab/>
        <w:t xml:space="preserve">A request for access to a government record shall be in writing and hand-delivered, mailed, transmitted electronically, or otherwise conveyed to the appropriate custodian.  </w:t>
      </w:r>
      <w:r w:rsidRPr="00D06AAC">
        <w:rPr>
          <w:u w:val="single"/>
        </w:rPr>
        <w:t>A requestor who intends to use the record for a commercial purpose shall certify to that fact in the request.  The public agency shall require a requestor to state whether the requestor intends to use the record for a commercial purpose, but the agency shall not require the requestor to provide the exact purpose of the commercial use.</w:t>
      </w:r>
      <w:r w:rsidRPr="00D06AAC">
        <w:t xml:space="preserve">  </w:t>
      </w:r>
      <w:r>
        <w:t xml:space="preserve">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w:t>
      </w:r>
      <w:r>
        <w:lastRenderedPageBreak/>
        <w:t>access to the record after attempting to reach a reasonable solution with the requestor that accommodates the interests of the requestor and the agency.</w:t>
      </w:r>
    </w:p>
    <w:p w:rsidR="00707B4D" w:rsidRDefault="00707B4D" w:rsidP="00707B4D">
      <w:r>
        <w:tab/>
        <w:t>h.</w:t>
      </w:r>
      <w:r>
        <w:tab/>
        <w:t>Any officer or employee of a public agency who receives a request for access to a government record shall forward the request to the custodian of the record or direct the requestor to the custodian of the record.</w:t>
      </w:r>
    </w:p>
    <w:p w:rsidR="00707B4D" w:rsidRDefault="00205252" w:rsidP="00707B4D">
      <w:r>
        <w:tab/>
        <w:t>i.</w:t>
      </w:r>
      <w:r>
        <w:tab/>
      </w:r>
      <w:r w:rsidR="00707B4D">
        <w:t>(1)</w:t>
      </w:r>
      <w:r>
        <w:t xml:space="preserve"> </w:t>
      </w:r>
      <w:r w:rsidR="00707B4D">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w:t>
      </w:r>
      <w:r w:rsidR="00707B4D" w:rsidRPr="00125182">
        <w:rPr>
          <w:u w:val="single"/>
        </w:rPr>
        <w:t xml:space="preserve">, </w:t>
      </w:r>
      <w:r w:rsidR="00707B4D">
        <w:rPr>
          <w:u w:val="single"/>
        </w:rPr>
        <w:t>or fourteen business days if the request is for a commercial purpose,</w:t>
      </w:r>
      <w:r w:rsidR="00707B4D">
        <w:t xml:space="preserve"> after receiving the request, provided that the record is currently available and not in storage or archived.  In the event a custodian fails to respond within seven business days </w:t>
      </w:r>
      <w:r w:rsidR="00707B4D">
        <w:rPr>
          <w:u w:val="single"/>
        </w:rPr>
        <w:t>or fourteen business days, as appropriate,</w:t>
      </w:r>
      <w:r w:rsidR="00707B4D">
        <w:t xml:space="preserve">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w:t>
      </w:r>
      <w:r w:rsidR="00707B4D">
        <w:rPr>
          <w:u w:val="single"/>
        </w:rPr>
        <w:t>or fourteen business days, as appropriate,</w:t>
      </w:r>
      <w:r w:rsidR="00707B4D">
        <w:t xml:space="preserve"> after the custodian receives the request.  The requestor shall be advised by the custodian when the record can be made available.  If the record is not made available by that time, access shall be deemed denied.</w:t>
      </w:r>
    </w:p>
    <w:p w:rsidR="00707B4D" w:rsidRDefault="00707B4D" w:rsidP="00707B4D">
      <w:r>
        <w:tab/>
        <w:t>(2)</w:t>
      </w:r>
      <w:r>
        <w:tab/>
        <w:t xml:space="preserve">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w:t>
      </w:r>
      <w:r>
        <w:rPr>
          <w:u w:val="single"/>
        </w:rPr>
        <w:t>or fourteen business days, as appropriate,</w:t>
      </w:r>
      <w:r>
        <w:t xml:space="preserve"> or as soon as possible thereafter. </w:t>
      </w:r>
    </w:p>
    <w:p w:rsidR="00707B4D" w:rsidRDefault="00707B4D" w:rsidP="00707B4D">
      <w:r>
        <w:tab/>
        <w:t>j.</w:t>
      </w:r>
      <w:r>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707B4D" w:rsidRDefault="00707B4D" w:rsidP="00707B4D">
      <w:r>
        <w:tab/>
        <w:t>k.</w:t>
      </w:r>
      <w:r>
        <w:tab/>
        <w:t xml:space="preserve">The files maintained by the Office of the Public Defender that relate to the handling of any case shall be considered confidential and </w:t>
      </w:r>
      <w:r w:rsidR="00205252">
        <w:br w:type="page"/>
      </w:r>
      <w:r>
        <w:lastRenderedPageBreak/>
        <w:t>shall not be open to inspection by any person unless authorized by law, court order, or the State Public Defender.</w:t>
      </w:r>
    </w:p>
    <w:p w:rsidR="00707B4D" w:rsidRDefault="00707B4D" w:rsidP="00707B4D">
      <w:r>
        <w:t>(cf: P.L.2020, c.125, s.2)</w:t>
      </w:r>
    </w:p>
    <w:p w:rsidR="00707B4D" w:rsidRDefault="00707B4D" w:rsidP="00707B4D"/>
    <w:p w:rsidR="00707B4D" w:rsidRDefault="00205252" w:rsidP="00707B4D">
      <w:r>
        <w:tab/>
        <w:t>3.</w:t>
      </w:r>
      <w:r>
        <w:tab/>
      </w:r>
      <w:r w:rsidR="00707B4D">
        <w:t xml:space="preserve">Section 12 of P.L.2001, c.404 (C.47:1A-11) is amended to read as follows:  </w:t>
      </w:r>
    </w:p>
    <w:p w:rsidR="00707B4D" w:rsidRDefault="00707B4D" w:rsidP="00707B4D">
      <w:r>
        <w:tab/>
      </w:r>
      <w:r w:rsidR="00205252">
        <w:t>12.</w:t>
      </w:r>
      <w:r w:rsidR="00205252">
        <w:tab/>
      </w:r>
      <w:r>
        <w:t>a.</w:t>
      </w:r>
      <w:r w:rsidR="00205252">
        <w:t xml:space="preserve"> </w:t>
      </w:r>
      <w:r>
        <w:t xml:space="preserve"> A public official, officer, employee or custodian who knowingly and willfully violates P.L.1963, c.73 (C.47:1A-1 et seq.), as amended and supplemented, and is found to have unreasonably denied access under the totality of the circumstances, shall be subject to a civil penalty of $1,000 for an initial violation, $2,500 for a second violation that occurs within 10 years of an initial violation, and $5,000 for a third violation that occurs within 10 years of an initial violation. </w:t>
      </w:r>
    </w:p>
    <w:p w:rsidR="00707B4D" w:rsidRDefault="00707B4D" w:rsidP="00707B4D">
      <w:r>
        <w:tab/>
      </w:r>
      <w:r w:rsidRPr="001C2144">
        <w:rPr>
          <w:u w:val="single"/>
        </w:rPr>
        <w:t>A requestor who is found to have intentionally failed to certify that a record request is for</w:t>
      </w:r>
      <w:r>
        <w:rPr>
          <w:u w:val="single"/>
        </w:rPr>
        <w:t xml:space="preserve"> a</w:t>
      </w:r>
      <w:r w:rsidRPr="001C2144">
        <w:rPr>
          <w:u w:val="single"/>
        </w:rPr>
        <w:t xml:space="preserve"> commercial</w:t>
      </w:r>
      <w:r>
        <w:rPr>
          <w:u w:val="single"/>
        </w:rPr>
        <w:t xml:space="preserve"> purpose</w:t>
      </w:r>
      <w:r w:rsidRPr="001C2144">
        <w:rPr>
          <w:u w:val="single"/>
        </w:rPr>
        <w:t xml:space="preserve"> shall be subject to a civil penalty of $500.   </w:t>
      </w:r>
    </w:p>
    <w:p w:rsidR="00707B4D" w:rsidRDefault="00707B4D" w:rsidP="00707B4D">
      <w:r>
        <w:tab/>
        <w:t>This penalty shall be collected and enforced in proceedings in accordance with the "Penalty Enforcement Law of 1999," P.L.1999, c.274 (C.2A:58-10 et seq.), and the rules of court governing actions for the collection of civil penalties.  The Superior Court shall have jurisdiction of proceedings for the collection and enforcement of the penalty imposed by this section.</w:t>
      </w:r>
    </w:p>
    <w:p w:rsidR="00707B4D" w:rsidRDefault="00707B4D" w:rsidP="00707B4D">
      <w:r>
        <w:tab/>
        <w:t>Appropriate disciplinary proceedings may be initiated against a public official, officer, employee or custodian against whom a penalty has been imposed.</w:t>
      </w:r>
    </w:p>
    <w:p w:rsidR="00707B4D" w:rsidRDefault="00707B4D" w:rsidP="00707B4D">
      <w:r>
        <w:t>(cf: P.L.2001, c.404, s.12)</w:t>
      </w:r>
    </w:p>
    <w:p w:rsidR="00707B4D" w:rsidRDefault="00707B4D" w:rsidP="00707B4D"/>
    <w:p w:rsidR="00707B4D" w:rsidRPr="00AA7880" w:rsidRDefault="00205252" w:rsidP="00707B4D">
      <w:r>
        <w:tab/>
        <w:t>4.</w:t>
      </w:r>
      <w:r>
        <w:tab/>
      </w:r>
      <w:r w:rsidR="00707B4D">
        <w:t xml:space="preserve">This act shall take effect immediately.  </w:t>
      </w:r>
    </w:p>
    <w:p w:rsidR="00707B4D" w:rsidRDefault="00707B4D" w:rsidP="00707B4D"/>
    <w:p w:rsidR="00707B4D" w:rsidRPr="00CE7BD8" w:rsidRDefault="00707B4D" w:rsidP="00707B4D"/>
    <w:p w:rsidR="00707B4D" w:rsidRPr="00AA7880" w:rsidRDefault="00707B4D" w:rsidP="00707B4D">
      <w:pPr>
        <w:jc w:val="center"/>
      </w:pPr>
      <w:r w:rsidRPr="00D71D68">
        <w:t>STATEMENT</w:t>
      </w:r>
    </w:p>
    <w:p w:rsidR="00707B4D" w:rsidRDefault="00707B4D" w:rsidP="00707B4D"/>
    <w:p w:rsidR="00707B4D" w:rsidRDefault="00707B4D" w:rsidP="00707B4D">
      <w:r>
        <w:tab/>
      </w:r>
      <w:r w:rsidRPr="00FD47AB">
        <w:t xml:space="preserve">Under current law, an open public record request for commercial purposes is treated the same as a request for personal purposes.  Commercial requests, however, often take more time and utilize more resources than traditional requests.  </w:t>
      </w:r>
    </w:p>
    <w:p w:rsidR="00707B4D" w:rsidRDefault="00707B4D" w:rsidP="00707B4D">
      <w:r>
        <w:tab/>
      </w:r>
      <w:r w:rsidRPr="00C42787">
        <w:t xml:space="preserve">This bill permits a special service charge for record requests for commercial purposes.  The special service charge must be reasonable and based upon the actual, direct cost of providing the records.  </w:t>
      </w:r>
      <w:r>
        <w:t xml:space="preserve">The bill also extends the time for a records custodian to respond to a public records request for commercial purposes from seven business days to fourteen business days.  </w:t>
      </w:r>
    </w:p>
    <w:p w:rsidR="00707B4D" w:rsidRDefault="00707B4D" w:rsidP="00707B4D">
      <w:r>
        <w:tab/>
        <w:t>Under the bill, t</w:t>
      </w:r>
      <w:r w:rsidRPr="00015B1C">
        <w:t xml:space="preserve">he </w:t>
      </w:r>
      <w:r>
        <w:t>records custodian can</w:t>
      </w:r>
      <w:r w:rsidRPr="00015B1C">
        <w:t xml:space="preserve"> require a requestor to state whether the requestor intends to use the records for a com</w:t>
      </w:r>
      <w:r>
        <w:t>mercial purpose, but can</w:t>
      </w:r>
      <w:r w:rsidRPr="00015B1C">
        <w:t>not require the reques</w:t>
      </w:r>
      <w:r>
        <w:t xml:space="preserve">tor to provide the exact use for the commercial purpose.  </w:t>
      </w:r>
      <w:r w:rsidRPr="00A60EF3">
        <w:t xml:space="preserve">A requestor who intends to use the record for a commercial purpose must certify to that fact on the request form.  </w:t>
      </w:r>
      <w:r w:rsidRPr="00015B1C">
        <w:t xml:space="preserve">A requestor who is found to have intentionally </w:t>
      </w:r>
      <w:r w:rsidRPr="00015B1C">
        <w:lastRenderedPageBreak/>
        <w:t xml:space="preserve">failed to certify that a records request is for </w:t>
      </w:r>
      <w:r>
        <w:t>a commercial purpose</w:t>
      </w:r>
      <w:r w:rsidRPr="00015B1C">
        <w:t xml:space="preserve"> </w:t>
      </w:r>
      <w:r>
        <w:t xml:space="preserve">will </w:t>
      </w:r>
      <w:r w:rsidRPr="00015B1C">
        <w:t xml:space="preserve">be subject to a civil penalty of $500.   </w:t>
      </w:r>
    </w:p>
    <w:p w:rsidR="00707B4D" w:rsidRDefault="00707B4D" w:rsidP="00707B4D">
      <w:r>
        <w:tab/>
        <w:t xml:space="preserve">Commercial purposes </w:t>
      </w:r>
      <w:r w:rsidRPr="00BE6E7F">
        <w:t>mean the direct or indirect use of any part of a government record for sale, resale, solicitation, rent</w:t>
      </w:r>
      <w:r>
        <w:t>,</w:t>
      </w:r>
      <w:r w:rsidRPr="00BE6E7F">
        <w:t xml:space="preserve"> or lease of a service, or any use by which the user expects a profit either through commission, salary, or fee.  It does not include </w:t>
      </w:r>
      <w:r>
        <w:t xml:space="preserve">the </w:t>
      </w:r>
      <w:r w:rsidRPr="00BE6E7F">
        <w:t>us</w:t>
      </w:r>
      <w:r>
        <w:t>e</w:t>
      </w:r>
      <w:r w:rsidRPr="00BE6E7F">
        <w:t xml:space="preserve"> </w:t>
      </w:r>
      <w:r>
        <w:t xml:space="preserve">of </w:t>
      </w:r>
      <w:r w:rsidRPr="00BE6E7F">
        <w:t xml:space="preserve">information or data by the news media, or by any scholarly or governmental organization.  </w:t>
      </w:r>
    </w:p>
    <w:sectPr w:rsidR="00707B4D" w:rsidSect="00205252">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69A" w:rsidRDefault="002F569A">
      <w:r>
        <w:separator/>
      </w:r>
    </w:p>
  </w:endnote>
  <w:endnote w:type="continuationSeparator" w:id="0">
    <w:p w:rsidR="002F569A" w:rsidRDefault="002F5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A06" w:rsidRPr="00921C91" w:rsidRDefault="00BF5A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5A06" w:rsidRPr="00921C91" w:rsidRDefault="00BF5A06">
    <w:pPr>
      <w:pStyle w:val="Footer"/>
      <w:rPr>
        <w:szCs w:val="18"/>
      </w:rPr>
    </w:pPr>
  </w:p>
  <w:p w:rsidR="00BF5A06" w:rsidRPr="00921C91" w:rsidRDefault="00BF5A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5A06" w:rsidRDefault="00BF5A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69A" w:rsidRDefault="002F569A">
      <w:r>
        <w:separator/>
      </w:r>
    </w:p>
  </w:footnote>
  <w:footnote w:type="continuationSeparator" w:id="0">
    <w:p w:rsidR="002F569A" w:rsidRDefault="002F56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14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63F7" w:rsidRDefault="00E063F7" w:rsidP="00E063F7">
    <w:pPr>
      <w:pStyle w:val="bpuHeadSpon"/>
    </w:pPr>
    <w:r w:rsidRPr="00E063F7">
      <w:rPr>
        <w:rStyle w:val="bpuHeadSponChar"/>
      </w:rPr>
      <w:t>A5615</w:t>
    </w:r>
    <w:r>
      <w:t xml:space="preserve"> SCHARFENBERGER</w:t>
    </w:r>
  </w:p>
  <w:p w:rsidR="00E063F7" w:rsidRDefault="00E063F7" w:rsidP="00E063F7">
    <w:pPr>
      <w:pStyle w:val="bpuHeadSpon"/>
    </w:pPr>
    <w:r>
      <w:fldChar w:fldCharType="begin"/>
    </w:r>
    <w:r>
      <w:instrText xml:space="preserve"> PAGE  \* MERGEFORMAT </w:instrText>
    </w:r>
    <w:r>
      <w:fldChar w:fldCharType="separate"/>
    </w:r>
    <w:r w:rsidR="007C1423">
      <w:rPr>
        <w:noProof/>
      </w:rPr>
      <w:t>13</w:t>
    </w:r>
    <w:r>
      <w:fldChar w:fldCharType="end"/>
    </w:r>
  </w:p>
  <w:p w:rsidR="00E063F7" w:rsidRDefault="00E063F7" w:rsidP="00E063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63F7" w:rsidRDefault="00E063F7" w:rsidP="00E063F7">
    <w:pPr>
      <w:pStyle w:val="bpuHeadSpon"/>
    </w:pPr>
    <w:r w:rsidRPr="00E063F7">
      <w:rPr>
        <w:rStyle w:val="bpuHeadSponChar"/>
      </w:rPr>
      <w:t>A5615</w:t>
    </w:r>
    <w:r>
      <w:t xml:space="preserve"> SCHARFENBERGER</w:t>
    </w:r>
  </w:p>
  <w:p w:rsidR="00E063F7" w:rsidRDefault="00E063F7" w:rsidP="00E063F7">
    <w:pPr>
      <w:pStyle w:val="bpuHeadSpon"/>
    </w:pPr>
    <w:r>
      <w:fldChar w:fldCharType="begin"/>
    </w:r>
    <w:r>
      <w:instrText xml:space="preserve"> PAGE  \* MERGEFORMAT </w:instrText>
    </w:r>
    <w:r>
      <w:fldChar w:fldCharType="separate"/>
    </w:r>
    <w:r w:rsidR="007C1423">
      <w:rPr>
        <w:noProof/>
      </w:rPr>
      <w:t>2</w:t>
    </w:r>
    <w:r>
      <w:fldChar w:fldCharType="end"/>
    </w:r>
  </w:p>
  <w:p w:rsidR="00E063F7" w:rsidRDefault="00E063F7" w:rsidP="00E063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69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5F3E"/>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4108"/>
    <w:rsid w:val="001E6213"/>
    <w:rsid w:val="001F14C7"/>
    <w:rsid w:val="001F7405"/>
    <w:rsid w:val="00205252"/>
    <w:rsid w:val="00205533"/>
    <w:rsid w:val="00212B8D"/>
    <w:rsid w:val="002206C8"/>
    <w:rsid w:val="00222983"/>
    <w:rsid w:val="002370D0"/>
    <w:rsid w:val="002475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69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F99"/>
    <w:rsid w:val="0043386C"/>
    <w:rsid w:val="00436F2D"/>
    <w:rsid w:val="00436F5D"/>
    <w:rsid w:val="00441B42"/>
    <w:rsid w:val="0045118A"/>
    <w:rsid w:val="00455D51"/>
    <w:rsid w:val="00456BF9"/>
    <w:rsid w:val="00461057"/>
    <w:rsid w:val="004704A8"/>
    <w:rsid w:val="00471102"/>
    <w:rsid w:val="00471F18"/>
    <w:rsid w:val="0047465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B4D"/>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142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C1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A06"/>
    <w:rsid w:val="00C04F4D"/>
    <w:rsid w:val="00C12E48"/>
    <w:rsid w:val="00C13D14"/>
    <w:rsid w:val="00C15F53"/>
    <w:rsid w:val="00C23F09"/>
    <w:rsid w:val="00C25356"/>
    <w:rsid w:val="00C328D0"/>
    <w:rsid w:val="00C46BC1"/>
    <w:rsid w:val="00C47053"/>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BA1"/>
    <w:rsid w:val="00DA5585"/>
    <w:rsid w:val="00DB02AC"/>
    <w:rsid w:val="00DB6AA2"/>
    <w:rsid w:val="00DE10D1"/>
    <w:rsid w:val="00DE2514"/>
    <w:rsid w:val="00DE6851"/>
    <w:rsid w:val="00DF03EE"/>
    <w:rsid w:val="00E01B71"/>
    <w:rsid w:val="00E05CC9"/>
    <w:rsid w:val="00E063F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430A41-047B-4E0D-B5D2-585E3200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0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EE401-3875-4165-9B7C-2269141B5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5299</Words>
  <Characters>27884</Characters>
  <Application>Microsoft Office Word</Application>
  <DocSecurity>0</DocSecurity>
  <Lines>563</Lines>
  <Paragraphs>92</Paragraphs>
  <ScaleCrop>false</ScaleCrop>
  <HeadingPairs>
    <vt:vector size="2" baseType="variant">
      <vt:variant>
        <vt:lpstr>Title</vt:lpstr>
      </vt:variant>
      <vt:variant>
        <vt:i4>1</vt:i4>
      </vt:variant>
    </vt:vector>
  </HeadingPairs>
  <TitlesOfParts>
    <vt:vector size="1" baseType="lpstr">
      <vt:lpstr>A5615</vt:lpstr>
    </vt:vector>
  </TitlesOfParts>
  <Manager>R225</Manager>
  <Company>NJ Office of Legislative Services</Company>
  <LinksUpToDate>false</LinksUpToDate>
  <CharactersWithSpaces>33249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A5615</dc:title>
  <dc:subject/>
  <dc:creator>Assemblyman  SCHARFENBERGER</dc:creator>
  <cp:keywords>A5615|13|SG |216|76|76|N|0|</cp:keywords>
  <dc:description>INTRODUCED MAY 12, 2021</dc:description>
  <cp:lastModifiedBy>Siracusa, Nicole</cp:lastModifiedBy>
  <cp:revision>2</cp:revision>
  <cp:lastPrinted>2005-10-12T19:02:00Z</cp:lastPrinted>
  <dcterms:created xsi:type="dcterms:W3CDTF">2021-05-13T13:23:00Z</dcterms:created>
  <dcterms:modified xsi:type="dcterms:W3CDTF">2021-05-13T13:23:00Z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