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429" w:rsidRDefault="00012429" w:rsidP="00012429">
      <w:pPr>
        <w:pStyle w:val="bpuBill"/>
      </w:pPr>
      <w:bookmarkStart w:id="0" w:name="bpuFrontPg"/>
      <w:bookmarkEnd w:id="0"/>
      <w:r>
        <w:t xml:space="preserve">ASSEMBLY, No. 5618 </w:t>
      </w:r>
    </w:p>
    <w:p w:rsidR="00012429" w:rsidRPr="009D38FF" w:rsidRDefault="00012429" w:rsidP="0001242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4136268" r:id="rId7"/>
        </w:object>
      </w:r>
    </w:p>
    <w:p w:rsidR="00012429" w:rsidRDefault="00012429" w:rsidP="00012429">
      <w:pPr>
        <w:pStyle w:val="bpuState"/>
      </w:pPr>
      <w:r>
        <w:t>STATE OF NEW JERSEY</w:t>
      </w:r>
    </w:p>
    <w:p w:rsidR="00012429" w:rsidRDefault="00012429" w:rsidP="00012429">
      <w:pPr>
        <w:pStyle w:val="bpuLegislature"/>
      </w:pPr>
      <w:r>
        <w:t>219th LEGISLATURE</w:t>
      </w:r>
    </w:p>
    <w:p w:rsidR="00012429" w:rsidRDefault="00012429" w:rsidP="0001242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4136269" r:id="rId8"/>
        </w:object>
      </w:r>
      <w:r>
        <w:t xml:space="preserve">  </w:t>
      </w:r>
    </w:p>
    <w:p w:rsidR="00012429" w:rsidRDefault="00012429" w:rsidP="00012429">
      <w:pPr>
        <w:pStyle w:val="bpuIntro"/>
      </w:pPr>
      <w:r>
        <w:t>INTRODUCED MAY 12, 2021</w:t>
      </w:r>
    </w:p>
    <w:p w:rsidR="00012429" w:rsidRDefault="00012429" w:rsidP="00012429">
      <w:pPr>
        <w:pStyle w:val="bpuIntro"/>
      </w:pPr>
    </w:p>
    <w:p w:rsidR="00012429" w:rsidRDefault="00012429" w:rsidP="00012429">
      <w:pPr>
        <w:pStyle w:val="bpuIntro"/>
        <w:sectPr w:rsidR="00012429" w:rsidSect="00ED5DB3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12429" w:rsidRDefault="00012429" w:rsidP="00012429">
      <w:pPr>
        <w:pStyle w:val="bpuIntro"/>
      </w:pPr>
    </w:p>
    <w:p w:rsidR="00012429" w:rsidRDefault="00012429" w:rsidP="00012429">
      <w:pPr>
        <w:pStyle w:val="bpuSponsor"/>
      </w:pPr>
      <w:r>
        <w:t>Sponsored by:</w:t>
      </w:r>
    </w:p>
    <w:p w:rsidR="00012429" w:rsidRDefault="00012429" w:rsidP="00012429">
      <w:pPr>
        <w:pStyle w:val="bpuSponsor"/>
      </w:pPr>
      <w:r>
        <w:t>Assemblyman  ERIK K. SIMONSEN</w:t>
      </w:r>
    </w:p>
    <w:p w:rsidR="00012429" w:rsidRDefault="00012429" w:rsidP="00012429">
      <w:pPr>
        <w:pStyle w:val="bpuSponsor"/>
      </w:pPr>
      <w:r>
        <w:t>District 1 (Atlantic, Cape May and Cumberland)</w:t>
      </w:r>
    </w:p>
    <w:p w:rsidR="00012429" w:rsidRDefault="00ED5DB3" w:rsidP="00ED5DB3">
      <w:pPr>
        <w:pStyle w:val="bpuSponsor"/>
      </w:pPr>
      <w:r>
        <w:t>Assemblyman  BRIAN BERGEN</w:t>
      </w:r>
    </w:p>
    <w:p w:rsidR="00ED5DB3" w:rsidRDefault="00ED5DB3" w:rsidP="00ED5DB3">
      <w:pPr>
        <w:pStyle w:val="bpuSponsor"/>
      </w:pPr>
      <w:r>
        <w:t>District 25 (Morris and Somerset)</w:t>
      </w:r>
    </w:p>
    <w:p w:rsidR="00ED5DB3" w:rsidRPr="00ED5DB3" w:rsidRDefault="00ED5DB3" w:rsidP="00ED5DB3">
      <w:pPr>
        <w:pStyle w:val="bpuSponsor"/>
      </w:pPr>
    </w:p>
    <w:p w:rsidR="00012429" w:rsidRDefault="00012429" w:rsidP="00012429">
      <w:pPr>
        <w:pStyle w:val="bpuSponsor"/>
      </w:pPr>
    </w:p>
    <w:p w:rsidR="00012429" w:rsidRDefault="00012429" w:rsidP="00012429">
      <w:pPr>
        <w:pStyle w:val="bpuSponsor"/>
      </w:pPr>
    </w:p>
    <w:p w:rsidR="00012429" w:rsidRDefault="00012429" w:rsidP="00012429">
      <w:pPr>
        <w:pStyle w:val="bpuSponsor"/>
      </w:pPr>
    </w:p>
    <w:p w:rsidR="00012429" w:rsidRDefault="00012429" w:rsidP="00012429">
      <w:pPr>
        <w:pStyle w:val="bpuSponsor"/>
      </w:pPr>
      <w:r>
        <w:t>SYNOPSIS</w:t>
      </w:r>
    </w:p>
    <w:p w:rsidR="00012429" w:rsidRDefault="00012429" w:rsidP="00012429">
      <w:pPr>
        <w:pStyle w:val="bpuNormText"/>
      </w:pPr>
      <w:r>
        <w:tab/>
        <w:t xml:space="preserve">Permits board of education to employ certain veterans in coaching positions in school district’s interscholastic athletic program. </w:t>
      </w:r>
    </w:p>
    <w:p w:rsidR="00012429" w:rsidRDefault="00012429" w:rsidP="00012429">
      <w:pPr>
        <w:pStyle w:val="bpuNormText"/>
      </w:pPr>
    </w:p>
    <w:p w:rsidR="00012429" w:rsidRDefault="00012429" w:rsidP="00012429">
      <w:pPr>
        <w:pStyle w:val="bpuSponsor"/>
      </w:pPr>
      <w:r>
        <w:t xml:space="preserve">CURRENT VERSION OF TEXT </w:t>
      </w:r>
    </w:p>
    <w:p w:rsidR="00012429" w:rsidRDefault="00012429" w:rsidP="00012429">
      <w:pPr>
        <w:pStyle w:val="bpuNormText"/>
      </w:pPr>
      <w:r>
        <w:tab/>
        <w:t>As introduced.</w:t>
      </w:r>
    </w:p>
    <w:p w:rsidR="00012429" w:rsidRDefault="00012429" w:rsidP="0001242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12429" w:rsidRDefault="0001242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12429" w:rsidSect="0001242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B2A9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362E3">
        <w:rPr>
          <w:rStyle w:val="HangingAnActChar"/>
        </w:rPr>
        <w:t xml:space="preserve">concerning </w:t>
      </w:r>
      <w:r w:rsidR="00F06E35">
        <w:rPr>
          <w:rStyle w:val="HangingAnActChar"/>
        </w:rPr>
        <w:t>employment of</w:t>
      </w:r>
      <w:r w:rsidR="008362E3">
        <w:rPr>
          <w:rStyle w:val="HangingAnActChar"/>
        </w:rPr>
        <w:t xml:space="preserve"> certain veterans </w:t>
      </w:r>
      <w:r w:rsidR="00170724">
        <w:rPr>
          <w:rStyle w:val="HangingAnActChar"/>
        </w:rPr>
        <w:t>and supplementing</w:t>
      </w:r>
      <w:r w:rsidR="008362E3">
        <w:rPr>
          <w:rStyle w:val="HangingAnActChar"/>
        </w:rPr>
        <w:t xml:space="preserve">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B2A9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B2A90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300C5" w:rsidRDefault="001300C5" w:rsidP="00FB63A0">
      <w:r>
        <w:tab/>
        <w:t>1.</w:t>
      </w:r>
      <w:r>
        <w:tab/>
        <w:t xml:space="preserve">a.  </w:t>
      </w:r>
      <w:r w:rsidR="00AA393F">
        <w:t>Notwithstanding any law, rule, or regulation to the contrary,</w:t>
      </w:r>
      <w:r w:rsidR="00DC73F6">
        <w:t xml:space="preserve"> </w:t>
      </w:r>
      <w:r w:rsidR="00F445D1">
        <w:t>a</w:t>
      </w:r>
      <w:r w:rsidR="0085186D">
        <w:t xml:space="preserve"> board of education may employ</w:t>
      </w:r>
      <w:r w:rsidR="006D15BC">
        <w:t xml:space="preserve"> </w:t>
      </w:r>
      <w:r w:rsidR="00812B05">
        <w:t>a</w:t>
      </w:r>
      <w:r w:rsidR="00FB63A0">
        <w:t>n</w:t>
      </w:r>
      <w:r w:rsidR="00812B05">
        <w:t xml:space="preserve"> </w:t>
      </w:r>
      <w:r w:rsidR="00FB63A0">
        <w:t xml:space="preserve">eligible </w:t>
      </w:r>
      <w:r w:rsidR="00812B05">
        <w:t>veteran</w:t>
      </w:r>
      <w:r w:rsidR="006D2F62">
        <w:t xml:space="preserve"> who </w:t>
      </w:r>
      <w:r w:rsidR="003C46AB">
        <w:t>is</w:t>
      </w:r>
      <w:r w:rsidR="006D2F62">
        <w:t xml:space="preserve"> not </w:t>
      </w:r>
      <w:r w:rsidR="003C46AB">
        <w:t xml:space="preserve">the </w:t>
      </w:r>
      <w:r w:rsidR="006D2F62">
        <w:t>hold</w:t>
      </w:r>
      <w:r w:rsidR="003C46AB">
        <w:t>er of</w:t>
      </w:r>
      <w:r w:rsidR="006D2F62">
        <w:t xml:space="preserve"> a New Jersey </w:t>
      </w:r>
      <w:r w:rsidR="006D2F62" w:rsidRPr="006D2F62">
        <w:t xml:space="preserve">teaching certificate </w:t>
      </w:r>
      <w:r w:rsidR="006D2F62">
        <w:t>or substitute credential</w:t>
      </w:r>
      <w:r w:rsidR="000F7F3C">
        <w:t xml:space="preserve"> </w:t>
      </w:r>
      <w:r w:rsidR="00F06E35">
        <w:t xml:space="preserve">in </w:t>
      </w:r>
      <w:r w:rsidR="0000076E">
        <w:t xml:space="preserve">a </w:t>
      </w:r>
      <w:r w:rsidR="00F06E35">
        <w:t xml:space="preserve">full-time or part-time coaching position in the </w:t>
      </w:r>
      <w:r w:rsidR="006D2F62">
        <w:t xml:space="preserve">district’s </w:t>
      </w:r>
      <w:r w:rsidR="00F06E35">
        <w:t>interscholastic athletic program.</w:t>
      </w:r>
    </w:p>
    <w:p w:rsidR="00AA393F" w:rsidRDefault="001300C5" w:rsidP="00686AEB">
      <w:r>
        <w:tab/>
      </w:r>
      <w:r w:rsidR="0000076E">
        <w:t>b</w:t>
      </w:r>
      <w:r>
        <w:t>.</w:t>
      </w:r>
      <w:r>
        <w:tab/>
        <w:t>As used in this section, “</w:t>
      </w:r>
      <w:r w:rsidR="00FB63A0">
        <w:t xml:space="preserve">eligible </w:t>
      </w:r>
      <w:r>
        <w:t xml:space="preserve">veteran” means any resident of the State who has been honorably discharged or released under honorable circumstances from military service in any </w:t>
      </w:r>
      <w:r w:rsidR="00C1625E">
        <w:t xml:space="preserve">branch </w:t>
      </w:r>
      <w:r>
        <w:t>of the Armed F</w:t>
      </w:r>
      <w:r w:rsidR="00B16293">
        <w:t xml:space="preserve">orces of the United States, or </w:t>
      </w:r>
      <w:r w:rsidR="00E40CD2">
        <w:t xml:space="preserve">a </w:t>
      </w:r>
      <w:r w:rsidR="00B16293">
        <w:t>r</w:t>
      </w:r>
      <w:r w:rsidR="00AA393F">
        <w:t>eserve</w:t>
      </w:r>
      <w:r>
        <w:t xml:space="preserve"> component thereof</w:t>
      </w:r>
      <w:r w:rsidR="00E40CD2">
        <w:t>, following at least four years of military service</w:t>
      </w:r>
      <w:r w:rsidR="00AA393F">
        <w:t>.</w:t>
      </w:r>
    </w:p>
    <w:p w:rsidR="001300C5" w:rsidRPr="00D71D68" w:rsidRDefault="001300C5" w:rsidP="00686AEB"/>
    <w:p w:rsidR="00686AEB" w:rsidRPr="00AA7880" w:rsidRDefault="00686AEB" w:rsidP="00686AEB">
      <w:r>
        <w:tab/>
      </w:r>
      <w:r w:rsidR="0085186D">
        <w:t>2</w:t>
      </w:r>
      <w:r w:rsidR="008B2A90">
        <w:t>.</w:t>
      </w:r>
      <w:r w:rsidR="00CF54C3">
        <w:tab/>
      </w:r>
      <w:r w:rsidR="008B2A90">
        <w:t>This act shall take effect</w:t>
      </w:r>
      <w:r w:rsidR="001300C5">
        <w:t xml:space="preserve"> immediately.</w:t>
      </w:r>
    </w:p>
    <w:p w:rsidR="00686AEB" w:rsidRDefault="00686AEB" w:rsidP="00686AEB"/>
    <w:p w:rsidR="001300C5" w:rsidRPr="00CE7BD8" w:rsidRDefault="001300C5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300C5" w:rsidRDefault="0085186D" w:rsidP="00686AEB">
      <w:r>
        <w:tab/>
      </w:r>
      <w:r w:rsidR="0000076E">
        <w:t>Under current New Jersey regulations, i</w:t>
      </w:r>
      <w:r w:rsidR="004E1940">
        <w:t xml:space="preserve">n order to </w:t>
      </w:r>
      <w:r w:rsidR="00AB183C">
        <w:t xml:space="preserve">be eligible </w:t>
      </w:r>
      <w:r w:rsidR="0000076E">
        <w:t>to work in a school district’s interscholastic athletic program</w:t>
      </w:r>
      <w:r w:rsidR="004E1940">
        <w:t xml:space="preserve">, an individual </w:t>
      </w:r>
      <w:r w:rsidR="00C1625E">
        <w:t>is required</w:t>
      </w:r>
      <w:r w:rsidR="004E1940">
        <w:t xml:space="preserve"> to hold either a New Jersey teaching certificate or a substitute credential</w:t>
      </w:r>
      <w:r w:rsidR="0000076E">
        <w:t>.</w:t>
      </w:r>
    </w:p>
    <w:p w:rsidR="00DD5989" w:rsidRDefault="00DD5989" w:rsidP="00686AEB">
      <w:r>
        <w:tab/>
      </w:r>
      <w:r w:rsidR="00262C1C">
        <w:t>Under this bill, a board of education may employ an eligible veteran</w:t>
      </w:r>
      <w:r w:rsidR="002636FD">
        <w:t xml:space="preserve"> who does not hold a New Jersey teaching certificate or substitute credential</w:t>
      </w:r>
      <w:r w:rsidR="00262C1C">
        <w:t xml:space="preserve"> in a full-time or part-time coaching position in the school district’s interscholastic athletic program.</w:t>
      </w:r>
      <w:r w:rsidR="00FB63A0">
        <w:t xml:space="preserve">  An eligible veteran is defined as any resident of the State who has been honorably discharged or released under honorable circumstances from military service in any </w:t>
      </w:r>
      <w:r w:rsidR="003D07FB">
        <w:t xml:space="preserve">branch </w:t>
      </w:r>
      <w:r w:rsidR="00FB63A0">
        <w:t>of the Armed Forces of the United States, or a reserve component thereof, following a</w:t>
      </w:r>
      <w:r w:rsidR="002636FD">
        <w:t>t least four years of service.</w:t>
      </w:r>
      <w:bookmarkStart w:id="1" w:name="_GoBack"/>
      <w:bookmarkEnd w:id="1"/>
    </w:p>
    <w:sectPr w:rsidR="00DD5989" w:rsidSect="00012429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D5E" w:rsidRDefault="00042D5E">
      <w:r>
        <w:separator/>
      </w:r>
    </w:p>
  </w:endnote>
  <w:endnote w:type="continuationSeparator" w:id="0">
    <w:p w:rsidR="00042D5E" w:rsidRDefault="00042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DB3" w:rsidRDefault="00ED5DB3" w:rsidP="00ED5DB3">
    <w:pPr>
      <w:pStyle w:val="sponUdate"/>
    </w:pPr>
    <w:r>
      <w:t>(Sponsorship Updated As Of: 6/1/2021)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D5E" w:rsidRDefault="00042D5E">
      <w:r>
        <w:separator/>
      </w:r>
    </w:p>
  </w:footnote>
  <w:footnote w:type="continuationSeparator" w:id="0">
    <w:p w:rsidR="00042D5E" w:rsidRDefault="00042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9492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12429" w:rsidRDefault="00012429" w:rsidP="00012429">
    <w:pPr>
      <w:pStyle w:val="bpuHeadSpon"/>
    </w:pPr>
    <w:r w:rsidRPr="00012429">
      <w:rPr>
        <w:rStyle w:val="bpuHeadSponChar"/>
      </w:rPr>
      <w:t>A5618</w:t>
    </w:r>
    <w:r>
      <w:t xml:space="preserve"> SIMONSEN</w:t>
    </w:r>
  </w:p>
  <w:p w:rsidR="00012429" w:rsidRDefault="00012429" w:rsidP="0001242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12CB4">
      <w:rPr>
        <w:noProof/>
      </w:rPr>
      <w:t>3</w:t>
    </w:r>
    <w:r>
      <w:fldChar w:fldCharType="end"/>
    </w:r>
  </w:p>
  <w:p w:rsidR="00012429" w:rsidRDefault="00012429" w:rsidP="0001242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12429" w:rsidRDefault="00012429" w:rsidP="00012429">
    <w:pPr>
      <w:pStyle w:val="bpuHeadSpon"/>
    </w:pPr>
    <w:r w:rsidRPr="00012429">
      <w:rPr>
        <w:rStyle w:val="bpuHeadSponChar"/>
      </w:rPr>
      <w:t>A5618</w:t>
    </w:r>
    <w:r>
      <w:t xml:space="preserve"> SIMONSEN</w:t>
    </w:r>
    <w:r w:rsidR="00ED5DB3">
      <w:t xml:space="preserve">, </w:t>
    </w:r>
    <w:r w:rsidR="00ED5DB3">
      <w:t>BERGEN</w:t>
    </w:r>
  </w:p>
  <w:p w:rsidR="00012429" w:rsidRDefault="00012429" w:rsidP="0001242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9492F">
      <w:rPr>
        <w:noProof/>
      </w:rPr>
      <w:t>2</w:t>
    </w:r>
    <w:r>
      <w:fldChar w:fldCharType="end"/>
    </w:r>
  </w:p>
  <w:p w:rsidR="00012429" w:rsidRDefault="00012429" w:rsidP="0001242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D5E"/>
    <w:rsid w:val="0000076E"/>
    <w:rsid w:val="000051BD"/>
    <w:rsid w:val="00012429"/>
    <w:rsid w:val="000160A5"/>
    <w:rsid w:val="0002335B"/>
    <w:rsid w:val="0003549A"/>
    <w:rsid w:val="000367AE"/>
    <w:rsid w:val="00042D5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0F7F3C"/>
    <w:rsid w:val="0013000E"/>
    <w:rsid w:val="001300C5"/>
    <w:rsid w:val="00133F81"/>
    <w:rsid w:val="00135943"/>
    <w:rsid w:val="0014664C"/>
    <w:rsid w:val="00163E0A"/>
    <w:rsid w:val="001645FB"/>
    <w:rsid w:val="00170724"/>
    <w:rsid w:val="00173D2B"/>
    <w:rsid w:val="00181676"/>
    <w:rsid w:val="00183603"/>
    <w:rsid w:val="00183C51"/>
    <w:rsid w:val="0018410E"/>
    <w:rsid w:val="00187F4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45AF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2CB4"/>
    <w:rsid w:val="00222983"/>
    <w:rsid w:val="002370D0"/>
    <w:rsid w:val="00255958"/>
    <w:rsid w:val="00257FA2"/>
    <w:rsid w:val="00262C1C"/>
    <w:rsid w:val="002636FD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5331"/>
    <w:rsid w:val="002B2E26"/>
    <w:rsid w:val="002B3FE6"/>
    <w:rsid w:val="002C2D81"/>
    <w:rsid w:val="002C461E"/>
    <w:rsid w:val="002C6CEC"/>
    <w:rsid w:val="002E09CE"/>
    <w:rsid w:val="002E69D1"/>
    <w:rsid w:val="002F3BA6"/>
    <w:rsid w:val="0030465B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366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6762"/>
    <w:rsid w:val="00382F1F"/>
    <w:rsid w:val="003840E5"/>
    <w:rsid w:val="00391DA4"/>
    <w:rsid w:val="003A3C64"/>
    <w:rsid w:val="003A3F83"/>
    <w:rsid w:val="003C43EF"/>
    <w:rsid w:val="003C46AB"/>
    <w:rsid w:val="003C5A6B"/>
    <w:rsid w:val="003C7FB2"/>
    <w:rsid w:val="003D07FB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492F"/>
    <w:rsid w:val="00497037"/>
    <w:rsid w:val="004A3009"/>
    <w:rsid w:val="004A6940"/>
    <w:rsid w:val="004A77A4"/>
    <w:rsid w:val="004C742C"/>
    <w:rsid w:val="004E1940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44C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B70D9"/>
    <w:rsid w:val="005B7956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024C"/>
    <w:rsid w:val="00677316"/>
    <w:rsid w:val="0067782F"/>
    <w:rsid w:val="00686AEB"/>
    <w:rsid w:val="006B7897"/>
    <w:rsid w:val="006B7FA7"/>
    <w:rsid w:val="006C086A"/>
    <w:rsid w:val="006C21C1"/>
    <w:rsid w:val="006C7327"/>
    <w:rsid w:val="006D00E5"/>
    <w:rsid w:val="006D15BC"/>
    <w:rsid w:val="006D2F62"/>
    <w:rsid w:val="006D791B"/>
    <w:rsid w:val="006E2895"/>
    <w:rsid w:val="006F04AF"/>
    <w:rsid w:val="006F180D"/>
    <w:rsid w:val="006F4334"/>
    <w:rsid w:val="006F47AF"/>
    <w:rsid w:val="006F6B8A"/>
    <w:rsid w:val="00707CD3"/>
    <w:rsid w:val="00716BB9"/>
    <w:rsid w:val="007256D1"/>
    <w:rsid w:val="00726E65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375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2B05"/>
    <w:rsid w:val="00813627"/>
    <w:rsid w:val="00815367"/>
    <w:rsid w:val="00832816"/>
    <w:rsid w:val="008362E3"/>
    <w:rsid w:val="00837109"/>
    <w:rsid w:val="00840365"/>
    <w:rsid w:val="008406A3"/>
    <w:rsid w:val="00841D2C"/>
    <w:rsid w:val="00845F3C"/>
    <w:rsid w:val="008461B8"/>
    <w:rsid w:val="008462F1"/>
    <w:rsid w:val="00847EF1"/>
    <w:rsid w:val="0085186D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2A90"/>
    <w:rsid w:val="008C79B3"/>
    <w:rsid w:val="008D77BD"/>
    <w:rsid w:val="008E3B94"/>
    <w:rsid w:val="008E454C"/>
    <w:rsid w:val="008F1E5A"/>
    <w:rsid w:val="00901BDA"/>
    <w:rsid w:val="009121D8"/>
    <w:rsid w:val="00916F7A"/>
    <w:rsid w:val="00917FE3"/>
    <w:rsid w:val="009315B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5445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561"/>
    <w:rsid w:val="009D7934"/>
    <w:rsid w:val="009D7CCF"/>
    <w:rsid w:val="009E5961"/>
    <w:rsid w:val="009F2A03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393F"/>
    <w:rsid w:val="00AA6197"/>
    <w:rsid w:val="00AA6C70"/>
    <w:rsid w:val="00AB16FD"/>
    <w:rsid w:val="00AB183C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6293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625E"/>
    <w:rsid w:val="00C23F09"/>
    <w:rsid w:val="00C25356"/>
    <w:rsid w:val="00C328D0"/>
    <w:rsid w:val="00C46BC1"/>
    <w:rsid w:val="00C5235F"/>
    <w:rsid w:val="00C54CE2"/>
    <w:rsid w:val="00C57FBF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2349"/>
    <w:rsid w:val="00CE78BF"/>
    <w:rsid w:val="00CF54C3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0F4D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73F6"/>
    <w:rsid w:val="00DD5989"/>
    <w:rsid w:val="00DE10D1"/>
    <w:rsid w:val="00DE2514"/>
    <w:rsid w:val="00DE6851"/>
    <w:rsid w:val="00DF03EE"/>
    <w:rsid w:val="00E01B71"/>
    <w:rsid w:val="00E05CC9"/>
    <w:rsid w:val="00E15573"/>
    <w:rsid w:val="00E2095B"/>
    <w:rsid w:val="00E25A5B"/>
    <w:rsid w:val="00E373C7"/>
    <w:rsid w:val="00E40CD2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5DB3"/>
    <w:rsid w:val="00F00D08"/>
    <w:rsid w:val="00F032F6"/>
    <w:rsid w:val="00F06E35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45D1"/>
    <w:rsid w:val="00F54B9C"/>
    <w:rsid w:val="00F56E96"/>
    <w:rsid w:val="00F573C3"/>
    <w:rsid w:val="00F573DD"/>
    <w:rsid w:val="00F57B2E"/>
    <w:rsid w:val="00F61E59"/>
    <w:rsid w:val="00F63D99"/>
    <w:rsid w:val="00F6426B"/>
    <w:rsid w:val="00F709B3"/>
    <w:rsid w:val="00F71A5E"/>
    <w:rsid w:val="00F97D72"/>
    <w:rsid w:val="00FA0AFC"/>
    <w:rsid w:val="00FA1C82"/>
    <w:rsid w:val="00FA2ED1"/>
    <w:rsid w:val="00FA4A52"/>
    <w:rsid w:val="00FB4045"/>
    <w:rsid w:val="00FB4D8E"/>
    <w:rsid w:val="00FB63A0"/>
    <w:rsid w:val="00FB71A4"/>
    <w:rsid w:val="00FC0D0A"/>
    <w:rsid w:val="00FC1B0B"/>
    <w:rsid w:val="00FC4E57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A8D7D13"/>
  <w15:docId w15:val="{D4972F6D-2DBD-4413-85C6-EA3C6A37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012429"/>
  </w:style>
  <w:style w:type="paragraph" w:styleId="BalloonText">
    <w:name w:val="Balloon Text"/>
    <w:basedOn w:val="Normal"/>
    <w:link w:val="BalloonTextChar"/>
    <w:semiHidden/>
    <w:unhideWhenUsed/>
    <w:rsid w:val="00F57B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57B2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315</Words>
  <Characters>1716</Characters>
  <Application>Microsoft Office Word</Application>
  <DocSecurity>0</DocSecurity>
  <Lines>61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A5618</vt:lpstr>
    </vt:vector>
  </TitlesOfParts>
  <Manager>R225</Manager>
  <Company>NJ Office of Legislative Services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A5618</dc:title>
  <dc:subject/>
  <dc:creator>Assemblyman  SIMONSEN</dc:creator>
  <cp:keywords>A5618|2|ER |315|302|252|F|0|</cp:keywords>
  <dc:description>INTRODUCED MAY 12, 2021</dc:description>
  <cp:lastModifiedBy>Todaro, Vivian</cp:lastModifiedBy>
  <cp:revision>2</cp:revision>
  <cp:lastPrinted>2021-06-02T14:50:00Z</cp:lastPrinted>
  <dcterms:created xsi:type="dcterms:W3CDTF">2021-06-02T14:51:00Z</dcterms:created>
  <dcterms:modified xsi:type="dcterms:W3CDTF">2021-06-02T14:51:00Z</dcterms:modified>
  <cp:category>s.1: C.18A:27-14 to 2021/47_x000d_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