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0B3" w:rsidRDefault="00AF10B3" w:rsidP="00AF10B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5642 </w:t>
      </w:r>
    </w:p>
    <w:p w:rsidR="00AF10B3" w:rsidRPr="009D38FF" w:rsidRDefault="00AF10B3" w:rsidP="00AF10B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654973" r:id="rId8"/>
        </w:object>
      </w:r>
    </w:p>
    <w:p w:rsidR="00AF10B3" w:rsidRDefault="00AF10B3" w:rsidP="00AF10B3">
      <w:pPr>
        <w:pStyle w:val="bpuState"/>
      </w:pPr>
      <w:r>
        <w:t>STATE OF NEW JERSEY</w:t>
      </w:r>
    </w:p>
    <w:p w:rsidR="00AF10B3" w:rsidRDefault="00AF10B3" w:rsidP="00AF10B3">
      <w:pPr>
        <w:pStyle w:val="bpuLegislature"/>
      </w:pPr>
      <w:r>
        <w:t>219th LEGISLATURE</w:t>
      </w:r>
    </w:p>
    <w:p w:rsidR="00AF10B3" w:rsidRDefault="00AF10B3" w:rsidP="00AF10B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654974" r:id="rId9"/>
        </w:object>
      </w:r>
      <w:r>
        <w:t xml:space="preserve">  </w:t>
      </w:r>
    </w:p>
    <w:p w:rsidR="00AF10B3" w:rsidRDefault="00AF10B3" w:rsidP="00AF10B3">
      <w:pPr>
        <w:pStyle w:val="bpuIntro"/>
      </w:pPr>
      <w:r>
        <w:t>INTRODUCED MAY 12, 2021</w:t>
      </w:r>
    </w:p>
    <w:p w:rsidR="00AF10B3" w:rsidRDefault="00AF10B3" w:rsidP="00AF10B3">
      <w:pPr>
        <w:pStyle w:val="bpuIntro"/>
      </w:pPr>
    </w:p>
    <w:p w:rsidR="00AF10B3" w:rsidRDefault="00AF10B3" w:rsidP="00AF10B3">
      <w:pPr>
        <w:pStyle w:val="bpuIntro"/>
        <w:sectPr w:rsidR="00AF10B3" w:rsidSect="00AE7B2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F10B3" w:rsidRDefault="00AF10B3" w:rsidP="00AF10B3">
      <w:pPr>
        <w:pStyle w:val="bpuIntro"/>
      </w:pPr>
    </w:p>
    <w:p w:rsidR="00AF10B3" w:rsidRDefault="00AF10B3" w:rsidP="00AF10B3">
      <w:pPr>
        <w:pStyle w:val="bpuSponsor"/>
      </w:pPr>
      <w:r>
        <w:t>Sponsored by:</w:t>
      </w:r>
    </w:p>
    <w:p w:rsidR="00AF10B3" w:rsidRDefault="00AF10B3" w:rsidP="00AF10B3">
      <w:pPr>
        <w:pStyle w:val="bpuSponsor"/>
      </w:pPr>
      <w:r>
        <w:t>Assemblyman  NICHOLAS CHIARAVALLOTI</w:t>
      </w:r>
    </w:p>
    <w:p w:rsidR="00AF10B3" w:rsidRDefault="00AF10B3" w:rsidP="00AF10B3">
      <w:pPr>
        <w:pStyle w:val="bpuSponsor"/>
      </w:pPr>
      <w:r>
        <w:t>District 31 (Hudson)</w:t>
      </w:r>
    </w:p>
    <w:p w:rsidR="00AF10B3" w:rsidRDefault="00B23AD0" w:rsidP="00B23AD0">
      <w:pPr>
        <w:pStyle w:val="bpuSponsor"/>
      </w:pPr>
      <w:r>
        <w:t>Assemblyman  HERB CONAWAY, JR.</w:t>
      </w:r>
    </w:p>
    <w:p w:rsidR="00B23AD0" w:rsidRDefault="00B23AD0" w:rsidP="00B23AD0">
      <w:pPr>
        <w:pStyle w:val="bpuSponsor"/>
      </w:pPr>
      <w:r>
        <w:t>District 7 (Burlington)</w:t>
      </w:r>
    </w:p>
    <w:p w:rsidR="00B23AD0" w:rsidRDefault="000B6FC9" w:rsidP="000B6FC9">
      <w:pPr>
        <w:pStyle w:val="bpuSponsor"/>
      </w:pPr>
      <w:r>
        <w:t>Assemblywoman  YVONNE LOPEZ</w:t>
      </w:r>
    </w:p>
    <w:p w:rsidR="000B6FC9" w:rsidRDefault="000B6FC9" w:rsidP="000B6FC9">
      <w:pPr>
        <w:pStyle w:val="bpuSponsor"/>
      </w:pPr>
      <w:r>
        <w:t>District 19 (Middlesex)</w:t>
      </w:r>
    </w:p>
    <w:p w:rsidR="000B6FC9" w:rsidRPr="000B6FC9" w:rsidRDefault="000B6FC9" w:rsidP="000B6FC9">
      <w:pPr>
        <w:pStyle w:val="bpuSponsor"/>
      </w:pPr>
    </w:p>
    <w:p w:rsidR="00F45601" w:rsidRDefault="00AE7B2B" w:rsidP="00AE7B2B">
      <w:pPr>
        <w:pStyle w:val="bpuSponsor"/>
      </w:pPr>
      <w:r>
        <w:t>Co-Sponsored by:</w:t>
      </w:r>
    </w:p>
    <w:p w:rsidR="00AE7B2B" w:rsidRPr="00AE7B2B" w:rsidRDefault="00AE7B2B" w:rsidP="00AE7B2B">
      <w:pPr>
        <w:pStyle w:val="bpuSponsor"/>
      </w:pPr>
      <w:r w:rsidRPr="00AE7B2B">
        <w:t xml:space="preserve">Assemblywoman </w:t>
      </w:r>
      <w:proofErr w:type="spellStart"/>
      <w:r w:rsidRPr="00AE7B2B">
        <w:t>Vainieri</w:t>
      </w:r>
      <w:proofErr w:type="spellEnd"/>
      <w:r w:rsidRPr="00AE7B2B">
        <w:t xml:space="preserve"> </w:t>
      </w:r>
      <w:proofErr w:type="spellStart"/>
      <w:r w:rsidRPr="00AE7B2B">
        <w:t>Huttle</w:t>
      </w:r>
      <w:proofErr w:type="spellEnd"/>
      <w:r w:rsidRPr="00AE7B2B">
        <w:t xml:space="preserve">, Assemblymen </w:t>
      </w:r>
      <w:proofErr w:type="spellStart"/>
      <w:r w:rsidRPr="00AE7B2B">
        <w:t>Houghtaling</w:t>
      </w:r>
      <w:proofErr w:type="spellEnd"/>
      <w:r w:rsidRPr="00AE7B2B">
        <w:t xml:space="preserve">, </w:t>
      </w:r>
      <w:proofErr w:type="spellStart"/>
      <w:r w:rsidRPr="00AE7B2B">
        <w:t>Verrelli</w:t>
      </w:r>
      <w:proofErr w:type="spellEnd"/>
      <w:r w:rsidRPr="00AE7B2B">
        <w:t xml:space="preserve"> and Assemblywoman Murphy</w:t>
      </w:r>
    </w:p>
    <w:p w:rsidR="00960224" w:rsidRPr="00960224" w:rsidRDefault="00960224" w:rsidP="00960224"/>
    <w:p w:rsidR="00AF10B3" w:rsidRDefault="00AF10B3" w:rsidP="00AF10B3">
      <w:pPr>
        <w:pStyle w:val="bpuSponsor"/>
      </w:pPr>
    </w:p>
    <w:p w:rsidR="00F45601" w:rsidRPr="00F45601" w:rsidRDefault="00F45601" w:rsidP="00F45601"/>
    <w:p w:rsidR="00AF10B3" w:rsidRDefault="00AF10B3" w:rsidP="00AF10B3">
      <w:pPr>
        <w:pStyle w:val="bpuSponsor"/>
      </w:pPr>
    </w:p>
    <w:p w:rsidR="00AF10B3" w:rsidRDefault="00AF10B3" w:rsidP="00AF10B3">
      <w:pPr>
        <w:pStyle w:val="bpuSponsor"/>
      </w:pPr>
      <w:r>
        <w:t>SYNOPSIS</w:t>
      </w:r>
    </w:p>
    <w:p w:rsidR="00AF10B3" w:rsidRDefault="00585D1A" w:rsidP="00AF10B3">
      <w:pPr>
        <w:pStyle w:val="bpuNormText"/>
      </w:pPr>
      <w:r>
        <w:tab/>
      </w:r>
      <w:r w:rsidR="00AF10B3">
        <w:t>Establishes criminal penalties for production and display of false COVID-19 vaccination verification card.</w:t>
      </w:r>
    </w:p>
    <w:p w:rsidR="00AF10B3" w:rsidRDefault="00AF10B3" w:rsidP="00AF10B3">
      <w:pPr>
        <w:pStyle w:val="bpuNormText"/>
      </w:pPr>
    </w:p>
    <w:p w:rsidR="00AF10B3" w:rsidRDefault="00AF10B3" w:rsidP="00AF10B3">
      <w:pPr>
        <w:pStyle w:val="bpuSponsor"/>
      </w:pPr>
      <w:r>
        <w:t xml:space="preserve">CURRENT VERSION OF TEXT </w:t>
      </w:r>
    </w:p>
    <w:p w:rsidR="00AF10B3" w:rsidRDefault="00AF10B3" w:rsidP="00AF10B3">
      <w:pPr>
        <w:pStyle w:val="bpuNormText"/>
      </w:pPr>
      <w:r>
        <w:tab/>
        <w:t>As introduced.</w:t>
      </w:r>
    </w:p>
    <w:p w:rsidR="00AF10B3" w:rsidRDefault="00AF10B3" w:rsidP="00AF10B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F10B3" w:rsidRDefault="00AF10B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F10B3" w:rsidSect="00AF10B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4078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D5CA8">
        <w:t>concerning falsified documents and supplementing Title 2C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4078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4078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D5CA8" w:rsidRDefault="000D5CA8" w:rsidP="000D5CA8">
      <w:r>
        <w:tab/>
        <w:t>1.</w:t>
      </w:r>
      <w:r>
        <w:tab/>
        <w:t xml:space="preserve">a. </w:t>
      </w:r>
      <w:r w:rsidR="000D2F64">
        <w:t xml:space="preserve"> </w:t>
      </w:r>
      <w:r>
        <w:t>A person who knowingly sells, offers or exposes for sale, or otherwise transfers, or possesses with the intent to sell, offer</w:t>
      </w:r>
      <w:r w:rsidR="00921475">
        <w:t>,</w:t>
      </w:r>
      <w:r>
        <w:t xml:space="preserve"> or expose for sale, or otherwise transfer, a document, printed form</w:t>
      </w:r>
      <w:r w:rsidR="00921475">
        <w:t>,</w:t>
      </w:r>
      <w:r>
        <w:t xml:space="preserve"> or other writing which falsely purports to be a </w:t>
      </w:r>
      <w:r w:rsidR="000D2F64">
        <w:t xml:space="preserve">verification </w:t>
      </w:r>
      <w:r>
        <w:t xml:space="preserve">issued by a governmental agency </w:t>
      </w:r>
      <w:r w:rsidR="000D2F64">
        <w:t xml:space="preserve">of a person having received one or more doses of a vaccination against SARS-CoV-2 </w:t>
      </w:r>
      <w:r>
        <w:t>is guilty of a crime of the second degree.</w:t>
      </w:r>
    </w:p>
    <w:p w:rsidR="000D5CA8" w:rsidRDefault="000D5CA8" w:rsidP="000D5CA8">
      <w:r>
        <w:tab/>
        <w:t>b.</w:t>
      </w:r>
      <w:r>
        <w:tab/>
        <w:t xml:space="preserve">A person who knowingly makes, or possesses devices or materials to make, a document or other writing which falsely purports to be </w:t>
      </w:r>
      <w:r w:rsidR="000D2F64">
        <w:t xml:space="preserve">a verification issued by a governmental agency of a person having received one or more doses of a vaccination against SARS-CoV-2 </w:t>
      </w:r>
      <w:r>
        <w:t>is guilty of a crime of the second degree.</w:t>
      </w:r>
    </w:p>
    <w:p w:rsidR="000D5CA8" w:rsidRDefault="000D5CA8" w:rsidP="000D5CA8">
      <w:r>
        <w:tab/>
        <w:t>c.</w:t>
      </w:r>
      <w:r>
        <w:tab/>
        <w:t>A person who knowingly exhibits, displays</w:t>
      </w:r>
      <w:r w:rsidR="00921475">
        <w:t>,</w:t>
      </w:r>
      <w:r>
        <w:t xml:space="preserve"> or utters a document or other writing which falsely purports to be </w:t>
      </w:r>
      <w:r w:rsidR="000D2F64">
        <w:t xml:space="preserve">a verification issued by a governmental agency of </w:t>
      </w:r>
      <w:r w:rsidR="00921475">
        <w:t xml:space="preserve">a </w:t>
      </w:r>
      <w:r w:rsidR="000D2F64">
        <w:t xml:space="preserve">person having received one or more doses of a vaccination against SARS-CoV-2 </w:t>
      </w:r>
      <w:r>
        <w:t xml:space="preserve">is guilty of a crime of the third degree.  </w:t>
      </w:r>
    </w:p>
    <w:p w:rsidR="00921475" w:rsidRDefault="000D5CA8" w:rsidP="000D5CA8">
      <w:r>
        <w:tab/>
        <w:t>d.</w:t>
      </w:r>
      <w:r>
        <w:tab/>
        <w:t xml:space="preserve">A person who knowingly possesses a document or other writing which falsely purports to be </w:t>
      </w:r>
      <w:r w:rsidR="000D2F64">
        <w:t xml:space="preserve">a verification issued by a governmental agency of </w:t>
      </w:r>
      <w:r w:rsidR="00921475">
        <w:t>a</w:t>
      </w:r>
      <w:r w:rsidR="00C220FE">
        <w:t xml:space="preserve"> </w:t>
      </w:r>
      <w:r w:rsidR="000D2F64">
        <w:t xml:space="preserve">person having received one or more doses of a vaccination against SARS-CoV-2 </w:t>
      </w:r>
      <w:r>
        <w:t xml:space="preserve">is guilty of a crime of the fourth degree.  </w:t>
      </w:r>
    </w:p>
    <w:p w:rsidR="000D5CA8" w:rsidRPr="00D71D68" w:rsidRDefault="000D5CA8" w:rsidP="00686AEB"/>
    <w:p w:rsidR="00686AEB" w:rsidRDefault="00686AEB" w:rsidP="00686AEB">
      <w:r>
        <w:tab/>
      </w:r>
      <w:r w:rsidR="00B81477">
        <w:t>2</w:t>
      </w:r>
      <w:r w:rsidR="0074078C">
        <w:t>.</w:t>
      </w:r>
      <w:r w:rsidR="00B81477">
        <w:tab/>
      </w:r>
      <w:r w:rsidR="0074078C">
        <w:t>This act shall take effect</w:t>
      </w:r>
      <w:r w:rsidR="00B81477">
        <w:t xml:space="preserve"> immediately.</w:t>
      </w:r>
    </w:p>
    <w:p w:rsidR="00B81477" w:rsidRPr="00AA7880" w:rsidRDefault="00B81477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81477" w:rsidRDefault="00B81477" w:rsidP="00686AEB">
      <w:r>
        <w:tab/>
        <w:t>This bill establishes certain criminal penalties in connection with documents that falsely purport to be a verification issued by a governmental agency of a person having received one or more doses of a vaccination against SARS-CoV-2, which is the virus that causes coronavirus disease 2019 (COVID-19).</w:t>
      </w:r>
    </w:p>
    <w:p w:rsidR="00B81477" w:rsidRDefault="00B81477" w:rsidP="00686AEB">
      <w:r>
        <w:tab/>
        <w:t>A person who knowingly</w:t>
      </w:r>
      <w:r w:rsidRPr="00B81477">
        <w:t xml:space="preserve"> </w:t>
      </w:r>
      <w:r>
        <w:t xml:space="preserve">sells, offers or exposes for sale, or otherwise transfers, or possesses with the intent to sell, offer or expose for sale, or otherwise transfer a false COVID-19 vaccination verification card, or who makes or possesses the devices or materials to make false COVID-19 vaccination verification cards, will be guilty of a crime of the second degree, which is punishable by imprisonment for five to 10 years, up to a $150,000 fine, or both.  </w:t>
      </w:r>
      <w:r w:rsidR="00585D1A">
        <w:br w:type="page"/>
      </w:r>
    </w:p>
    <w:p w:rsidR="00B81477" w:rsidRDefault="00B81477" w:rsidP="00686AEB">
      <w:r>
        <w:tab/>
        <w:t xml:space="preserve">A person who knowingly exhibits, displays or utters a false COVID-18 vaccination verification card will be </w:t>
      </w:r>
      <w:r w:rsidR="00921475">
        <w:t>guilty of a crime of the third degree, which is punishable by imprisonment for three to five years, up to a $15,000 fine, or both.</w:t>
      </w:r>
    </w:p>
    <w:p w:rsidR="000C5038" w:rsidRDefault="00921475">
      <w:r>
        <w:tab/>
        <w:t>A person who knowingly possesses a false COVID-19 vaccination verification card will be guilty of a crime of the fourth degree, which is punishable by imprisonment for up to 18 months, up to a $10,000 fine, or both.</w:t>
      </w:r>
    </w:p>
    <w:sectPr w:rsidR="000C5038" w:rsidSect="00AF10B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A2C" w:rsidRDefault="00530A2C">
      <w:r>
        <w:separator/>
      </w:r>
    </w:p>
  </w:endnote>
  <w:endnote w:type="continuationSeparator" w:id="0">
    <w:p w:rsidR="00530A2C" w:rsidRDefault="0053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AD0" w:rsidRDefault="00AE7B2B" w:rsidP="00AE7B2B">
    <w:pPr>
      <w:pStyle w:val="sponUdate"/>
    </w:pPr>
    <w:r>
      <w:t>(Sponsorship Updated As Of: 11/15/2021)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A2C" w:rsidRDefault="00530A2C">
      <w:r>
        <w:separator/>
      </w:r>
    </w:p>
  </w:footnote>
  <w:footnote w:type="continuationSeparator" w:id="0">
    <w:p w:rsidR="00530A2C" w:rsidRDefault="0053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04F8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F10B3" w:rsidRDefault="00AF10B3" w:rsidP="00AF10B3">
    <w:pPr>
      <w:pStyle w:val="bpuHeadSpon"/>
    </w:pPr>
    <w:r w:rsidRPr="00AF10B3">
      <w:rPr>
        <w:rStyle w:val="bpuHeadSponChar"/>
      </w:rPr>
      <w:t>A5642</w:t>
    </w:r>
    <w:r>
      <w:t xml:space="preserve"> CHIARAVALLOTI</w:t>
    </w:r>
    <w:r w:rsidR="00B23AD0">
      <w:t>, CONAWAY</w:t>
    </w:r>
  </w:p>
  <w:p w:rsidR="00AF10B3" w:rsidRDefault="00AF10B3" w:rsidP="00AF10B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3CDE">
      <w:rPr>
        <w:noProof/>
      </w:rPr>
      <w:t>3</w:t>
    </w:r>
    <w:r>
      <w:fldChar w:fldCharType="end"/>
    </w:r>
  </w:p>
  <w:p w:rsidR="00AF10B3" w:rsidRDefault="00AF10B3" w:rsidP="00AF10B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F10B3" w:rsidRDefault="00AF10B3" w:rsidP="00AF10B3">
    <w:pPr>
      <w:pStyle w:val="bpuHeadSpon"/>
    </w:pPr>
    <w:r w:rsidRPr="00AF10B3">
      <w:rPr>
        <w:rStyle w:val="bpuHeadSponChar"/>
      </w:rPr>
      <w:t>A5642</w:t>
    </w:r>
    <w:r>
      <w:t xml:space="preserve"> CHIARAVALLOTI</w:t>
    </w:r>
    <w:r w:rsidR="00B23AD0">
      <w:t>, CONAWAY</w:t>
    </w:r>
  </w:p>
  <w:p w:rsidR="00AF10B3" w:rsidRDefault="00AF10B3" w:rsidP="00AF10B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C3CDE">
      <w:rPr>
        <w:noProof/>
      </w:rPr>
      <w:t>2</w:t>
    </w:r>
    <w:r>
      <w:fldChar w:fldCharType="end"/>
    </w:r>
  </w:p>
  <w:p w:rsidR="00AF10B3" w:rsidRDefault="00AF10B3" w:rsidP="00AF10B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A2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1213"/>
    <w:rsid w:val="00092F6B"/>
    <w:rsid w:val="00094A55"/>
    <w:rsid w:val="000A44A7"/>
    <w:rsid w:val="000B1054"/>
    <w:rsid w:val="000B3411"/>
    <w:rsid w:val="000B6FC9"/>
    <w:rsid w:val="000C054C"/>
    <w:rsid w:val="000C12C2"/>
    <w:rsid w:val="000C5038"/>
    <w:rsid w:val="000D11AF"/>
    <w:rsid w:val="000D2F64"/>
    <w:rsid w:val="000D5CA8"/>
    <w:rsid w:val="000D6255"/>
    <w:rsid w:val="000D6262"/>
    <w:rsid w:val="000D7B4A"/>
    <w:rsid w:val="000E4006"/>
    <w:rsid w:val="000F3DA2"/>
    <w:rsid w:val="000F5FDE"/>
    <w:rsid w:val="000F7466"/>
    <w:rsid w:val="00115C75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2FEB"/>
    <w:rsid w:val="00286C7E"/>
    <w:rsid w:val="002A1029"/>
    <w:rsid w:val="002A1042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77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A2C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D1A"/>
    <w:rsid w:val="0059131D"/>
    <w:rsid w:val="005B3F92"/>
    <w:rsid w:val="005B479C"/>
    <w:rsid w:val="005B561E"/>
    <w:rsid w:val="005C07E4"/>
    <w:rsid w:val="005C2124"/>
    <w:rsid w:val="005C336F"/>
    <w:rsid w:val="005C3CDE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0321"/>
    <w:rsid w:val="0063276D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680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78C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C0F"/>
    <w:rsid w:val="00845F3C"/>
    <w:rsid w:val="008461B8"/>
    <w:rsid w:val="008462F1"/>
    <w:rsid w:val="00847EF1"/>
    <w:rsid w:val="008538FA"/>
    <w:rsid w:val="008573B0"/>
    <w:rsid w:val="00857A38"/>
    <w:rsid w:val="00866563"/>
    <w:rsid w:val="00867AC2"/>
    <w:rsid w:val="00867F18"/>
    <w:rsid w:val="0087056E"/>
    <w:rsid w:val="00872F31"/>
    <w:rsid w:val="00875402"/>
    <w:rsid w:val="00884D51"/>
    <w:rsid w:val="00886B7C"/>
    <w:rsid w:val="008916EC"/>
    <w:rsid w:val="00891E4F"/>
    <w:rsid w:val="008A31C5"/>
    <w:rsid w:val="008A4F9A"/>
    <w:rsid w:val="008B2850"/>
    <w:rsid w:val="008C79B3"/>
    <w:rsid w:val="008D77BD"/>
    <w:rsid w:val="008E0497"/>
    <w:rsid w:val="008E454C"/>
    <w:rsid w:val="008F1E5A"/>
    <w:rsid w:val="00901BDA"/>
    <w:rsid w:val="009121D8"/>
    <w:rsid w:val="00912D9C"/>
    <w:rsid w:val="00916F7A"/>
    <w:rsid w:val="00917FE3"/>
    <w:rsid w:val="00921475"/>
    <w:rsid w:val="009318C7"/>
    <w:rsid w:val="00931C09"/>
    <w:rsid w:val="009348C2"/>
    <w:rsid w:val="00943F61"/>
    <w:rsid w:val="009440D0"/>
    <w:rsid w:val="009523A3"/>
    <w:rsid w:val="0096022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1E6"/>
    <w:rsid w:val="009F4FAC"/>
    <w:rsid w:val="00A017C0"/>
    <w:rsid w:val="00A07451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B02"/>
    <w:rsid w:val="00AC7639"/>
    <w:rsid w:val="00AD08BB"/>
    <w:rsid w:val="00AD0EC0"/>
    <w:rsid w:val="00AD70D6"/>
    <w:rsid w:val="00AD75BC"/>
    <w:rsid w:val="00AD7BB0"/>
    <w:rsid w:val="00AD7BC9"/>
    <w:rsid w:val="00AE1871"/>
    <w:rsid w:val="00AE71E0"/>
    <w:rsid w:val="00AE7B2B"/>
    <w:rsid w:val="00AF0DB9"/>
    <w:rsid w:val="00AF10B3"/>
    <w:rsid w:val="00AF1A8C"/>
    <w:rsid w:val="00B0116D"/>
    <w:rsid w:val="00B01173"/>
    <w:rsid w:val="00B02F35"/>
    <w:rsid w:val="00B05A3C"/>
    <w:rsid w:val="00B07100"/>
    <w:rsid w:val="00B1138C"/>
    <w:rsid w:val="00B23AD0"/>
    <w:rsid w:val="00B2574A"/>
    <w:rsid w:val="00B35D8A"/>
    <w:rsid w:val="00B45B34"/>
    <w:rsid w:val="00B57047"/>
    <w:rsid w:val="00B61D86"/>
    <w:rsid w:val="00B6342D"/>
    <w:rsid w:val="00B726BD"/>
    <w:rsid w:val="00B732BC"/>
    <w:rsid w:val="00B8147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0FE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DAC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830"/>
    <w:rsid w:val="00E93836"/>
    <w:rsid w:val="00E961BC"/>
    <w:rsid w:val="00EA7C16"/>
    <w:rsid w:val="00EB55B4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5601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5B64"/>
    <w:rsid w:val="00FD2F97"/>
    <w:rsid w:val="00FF016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440665A-4EB7-488D-BAB5-C60350B8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F10B3"/>
  </w:style>
  <w:style w:type="paragraph" w:styleId="BalloonText">
    <w:name w:val="Balloon Text"/>
    <w:basedOn w:val="Normal"/>
    <w:link w:val="BalloonTextChar"/>
    <w:semiHidden/>
    <w:unhideWhenUsed/>
    <w:rsid w:val="00282F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2FE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9F4E1-7F66-4C35-92EC-79B6A587B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524</Words>
  <Characters>2708</Characters>
  <Application>Microsoft Office Word</Application>
  <DocSecurity>0</DocSecurity>
  <Lines>86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A5642</vt:lpstr>
    </vt:vector>
  </TitlesOfParts>
  <Manager>R230</Manager>
  <Company>NJ Office of Legislative Services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A5642</dc:title>
  <dc:subject>21-1921</dc:subject>
  <dc:creator>Assemblyman  CHIARAVALLOTI</dc:creator>
  <cp:keywords>A5642|3|HS |259|219|321|F|0|</cp:keywords>
  <dc:description>INTRODUCED MAY 12, 2021</dc:description>
  <cp:lastModifiedBy>Todaro, Vivian</cp:lastModifiedBy>
  <cp:revision>2</cp:revision>
  <cp:lastPrinted>2021-11-17T16:49:00Z</cp:lastPrinted>
  <dcterms:created xsi:type="dcterms:W3CDTF">2021-11-17T16:49:00Z</dcterms:created>
  <dcterms:modified xsi:type="dcterms:W3CDTF">2021-11-17T16:49:00Z</dcterms:modified>
  <cp:category>s.1: C.2C:21-2.5 to 2021/32_x000d_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