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977" w:rsidRDefault="00E73977" w:rsidP="00E7397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5688 </w:t>
      </w:r>
    </w:p>
    <w:p w:rsidR="00E73977" w:rsidRPr="009D38FF" w:rsidRDefault="00E73977" w:rsidP="00E7397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433908" r:id="rId7"/>
        </w:object>
      </w:r>
    </w:p>
    <w:p w:rsidR="00E73977" w:rsidRDefault="00E73977" w:rsidP="00E73977">
      <w:pPr>
        <w:pStyle w:val="bpuState"/>
      </w:pPr>
      <w:r>
        <w:t>STATE OF NEW JERSEY</w:t>
      </w:r>
    </w:p>
    <w:p w:rsidR="00E73977" w:rsidRDefault="00E73977" w:rsidP="00E73977">
      <w:pPr>
        <w:pStyle w:val="bpuLegislature"/>
      </w:pPr>
      <w:r>
        <w:t>219th LEGISLATURE</w:t>
      </w:r>
    </w:p>
    <w:p w:rsidR="00E73977" w:rsidRDefault="00E73977" w:rsidP="00E7397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433909" r:id="rId8"/>
        </w:object>
      </w:r>
      <w:r>
        <w:t xml:space="preserve">  </w:t>
      </w:r>
    </w:p>
    <w:p w:rsidR="00E73977" w:rsidRDefault="00E73977" w:rsidP="00E73977">
      <w:pPr>
        <w:pStyle w:val="bpuIntro"/>
      </w:pPr>
      <w:r>
        <w:t>INTRODUCED MAY 12, 2021</w:t>
      </w:r>
    </w:p>
    <w:p w:rsidR="00E73977" w:rsidRDefault="00E73977" w:rsidP="00E73977">
      <w:pPr>
        <w:pStyle w:val="bpuIntro"/>
      </w:pPr>
    </w:p>
    <w:p w:rsidR="00E73977" w:rsidRDefault="00E73977" w:rsidP="00E73977">
      <w:pPr>
        <w:pStyle w:val="bpuIntro"/>
        <w:sectPr w:rsidR="00E73977" w:rsidSect="00FE20C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73977" w:rsidRDefault="00E73977" w:rsidP="00E73977">
      <w:pPr>
        <w:pStyle w:val="bpuIntro"/>
      </w:pPr>
    </w:p>
    <w:p w:rsidR="00E73977" w:rsidRDefault="00E73977" w:rsidP="00E73977">
      <w:pPr>
        <w:pStyle w:val="bpuSponsor"/>
      </w:pPr>
      <w:r>
        <w:t>Sponsored by:</w:t>
      </w:r>
    </w:p>
    <w:p w:rsidR="00E73977" w:rsidRDefault="00E73977" w:rsidP="00E73977">
      <w:pPr>
        <w:pStyle w:val="bpuSponsor"/>
      </w:pPr>
      <w:r>
        <w:t>Assemblyman  LOUIS D. GREENWALD</w:t>
      </w:r>
    </w:p>
    <w:p w:rsidR="00E73977" w:rsidRDefault="00E73977" w:rsidP="00E73977">
      <w:pPr>
        <w:pStyle w:val="bpuSponsor"/>
      </w:pPr>
      <w:r>
        <w:t>District 6 (Burlington and Camden)</w:t>
      </w:r>
    </w:p>
    <w:p w:rsidR="00E73977" w:rsidRDefault="00E73977" w:rsidP="00E73977">
      <w:pPr>
        <w:pStyle w:val="bpuSponsor"/>
      </w:pPr>
      <w:r>
        <w:t>Assemblywoman  ANNETTE CHAPARRO</w:t>
      </w:r>
    </w:p>
    <w:p w:rsidR="00E73977" w:rsidRDefault="00E73977" w:rsidP="00E73977">
      <w:pPr>
        <w:pStyle w:val="bpuSponsor"/>
      </w:pPr>
      <w:r>
        <w:t>District 33 (Hudson)</w:t>
      </w:r>
    </w:p>
    <w:p w:rsidR="00E73977" w:rsidRDefault="00E73977" w:rsidP="00E73977">
      <w:pPr>
        <w:pStyle w:val="bpuSponsor"/>
      </w:pPr>
      <w:r>
        <w:t>Assemblyman  WILLIAM F. MOEN, JR.</w:t>
      </w:r>
    </w:p>
    <w:p w:rsidR="00E73977" w:rsidRDefault="00E73977" w:rsidP="00E73977">
      <w:pPr>
        <w:pStyle w:val="bpuSponsor"/>
      </w:pPr>
      <w:r>
        <w:t>District 5 (Camden and Gloucester)</w:t>
      </w:r>
    </w:p>
    <w:p w:rsidR="00E73977" w:rsidRDefault="00E73977" w:rsidP="00E73977">
      <w:pPr>
        <w:pStyle w:val="bpuSponsor"/>
      </w:pPr>
    </w:p>
    <w:p w:rsidR="00E73977" w:rsidRDefault="00FE20C0" w:rsidP="00FE20C0">
      <w:pPr>
        <w:pStyle w:val="bpuSponsor"/>
      </w:pPr>
      <w:r>
        <w:t>Co-Sponsored by:</w:t>
      </w:r>
    </w:p>
    <w:p w:rsidR="00FE20C0" w:rsidRDefault="00FE20C0" w:rsidP="00FE20C0">
      <w:pPr>
        <w:pStyle w:val="bpuSponsor"/>
      </w:pPr>
      <w:r w:rsidRPr="00FE20C0">
        <w:t xml:space="preserve">Assemblyman Conaway, Assemblywoman </w:t>
      </w:r>
      <w:proofErr w:type="spellStart"/>
      <w:r w:rsidRPr="00FE20C0">
        <w:t>Vainieri</w:t>
      </w:r>
      <w:proofErr w:type="spellEnd"/>
      <w:r w:rsidRPr="00FE20C0">
        <w:t xml:space="preserve"> </w:t>
      </w:r>
      <w:proofErr w:type="spellStart"/>
      <w:r w:rsidRPr="00FE20C0">
        <w:t>Huttle</w:t>
      </w:r>
      <w:proofErr w:type="spellEnd"/>
      <w:r w:rsidRPr="00FE20C0">
        <w:t xml:space="preserve"> and Assemblyman Benson</w:t>
      </w:r>
    </w:p>
    <w:p w:rsidR="00FE20C0" w:rsidRDefault="00FE20C0" w:rsidP="00FE20C0"/>
    <w:p w:rsidR="00FE20C0" w:rsidRPr="00FE20C0" w:rsidRDefault="00FE20C0" w:rsidP="00FE20C0"/>
    <w:p w:rsidR="00E73977" w:rsidRDefault="00E73977" w:rsidP="00E73977">
      <w:pPr>
        <w:pStyle w:val="bpuSponsor"/>
      </w:pPr>
    </w:p>
    <w:p w:rsidR="00E73977" w:rsidRDefault="00E73977" w:rsidP="00E73977">
      <w:pPr>
        <w:pStyle w:val="bpuSponsor"/>
      </w:pPr>
    </w:p>
    <w:p w:rsidR="00E73977" w:rsidRDefault="00E73977" w:rsidP="00E73977">
      <w:pPr>
        <w:pStyle w:val="bpuSponsor"/>
      </w:pPr>
      <w:r>
        <w:t>SYNOPSIS</w:t>
      </w:r>
    </w:p>
    <w:p w:rsidR="00E73977" w:rsidRDefault="00E73977" w:rsidP="00E73977">
      <w:pPr>
        <w:pStyle w:val="bpuNormText"/>
      </w:pPr>
      <w:r>
        <w:tab/>
        <w:t xml:space="preserve">Establishes healthcare careers pilot program for certain institutions of higher education and proprietary schools. </w:t>
      </w:r>
    </w:p>
    <w:p w:rsidR="00E73977" w:rsidRDefault="00E73977" w:rsidP="00E73977">
      <w:pPr>
        <w:pStyle w:val="bpuNormText"/>
      </w:pPr>
    </w:p>
    <w:p w:rsidR="00E73977" w:rsidRDefault="00E73977" w:rsidP="00E73977">
      <w:pPr>
        <w:pStyle w:val="bpuSponsor"/>
      </w:pPr>
      <w:r>
        <w:t xml:space="preserve">CURRENT VERSION OF TEXT </w:t>
      </w:r>
    </w:p>
    <w:p w:rsidR="00E73977" w:rsidRDefault="00E73977" w:rsidP="00E73977">
      <w:pPr>
        <w:pStyle w:val="bpuNormText"/>
      </w:pPr>
      <w:r>
        <w:tab/>
        <w:t>As introduced.</w:t>
      </w:r>
    </w:p>
    <w:p w:rsidR="00E73977" w:rsidRDefault="00E73977" w:rsidP="00E7397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73977" w:rsidRDefault="00E7397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73977" w:rsidSect="00E7397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14EA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B2F76" w:rsidRPr="002B2F76">
        <w:rPr>
          <w:rStyle w:val="HangingAnActChar"/>
        </w:rPr>
        <w:t xml:space="preserve">establishing a healthcare careers pilot program for certain institutions of higher education </w:t>
      </w:r>
      <w:r w:rsidR="002B2F76" w:rsidRPr="00EF0997">
        <w:rPr>
          <w:rStyle w:val="HangingAnActChar"/>
        </w:rPr>
        <w:t xml:space="preserve">and </w:t>
      </w:r>
      <w:r w:rsidR="00C671E9" w:rsidRPr="00EF0997">
        <w:rPr>
          <w:rStyle w:val="HangingAnActChar"/>
        </w:rPr>
        <w:t>proprietary institutions</w:t>
      </w:r>
      <w:r w:rsidR="002B2F76" w:rsidRPr="002B2F76">
        <w:rPr>
          <w:rStyle w:val="HangingAnActChar"/>
        </w:rPr>
        <w:t xml:space="preserve"> and supplementing chapter 6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14EA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14EA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239F4" w:rsidRPr="00EF0997" w:rsidRDefault="002D4463" w:rsidP="00A239F4">
      <w:r>
        <w:tab/>
        <w:t xml:space="preserve">1.  </w:t>
      </w:r>
      <w:r w:rsidR="00A239F4">
        <w:t xml:space="preserve">a.  </w:t>
      </w:r>
      <w:r w:rsidR="00EA34C6" w:rsidRPr="00EF0997">
        <w:t>As used in this section:</w:t>
      </w:r>
    </w:p>
    <w:p w:rsidR="00A239F4" w:rsidRPr="00EF0997" w:rsidRDefault="00A239F4" w:rsidP="00A239F4">
      <w:r w:rsidRPr="00EF0997">
        <w:tab/>
        <w:t xml:space="preserve">“Employer engagement” means </w:t>
      </w:r>
      <w:r w:rsidR="00E040BC">
        <w:t>engagement in which employers provide students with opportunities to learn and grow through real-life learning experiences and opportunities to explore careers paths</w:t>
      </w:r>
      <w:r w:rsidRPr="00EF0997">
        <w:t>;</w:t>
      </w:r>
    </w:p>
    <w:p w:rsidR="00B31098" w:rsidRPr="00EF0997" w:rsidRDefault="00A239F4" w:rsidP="00A239F4">
      <w:r w:rsidRPr="00EF0997">
        <w:tab/>
        <w:t xml:space="preserve">“Project-based learning” means learning in which students build communication, collaboration, and critical thinking skills through long-term projects that often include </w:t>
      </w:r>
      <w:r w:rsidR="001B2348" w:rsidRPr="00EF0997">
        <w:t xml:space="preserve">local </w:t>
      </w:r>
      <w:r w:rsidRPr="00EF0997">
        <w:t xml:space="preserve">employers; </w:t>
      </w:r>
    </w:p>
    <w:p w:rsidR="00A239F4" w:rsidRPr="00EF0997" w:rsidRDefault="00B31098" w:rsidP="00A239F4">
      <w:r w:rsidRPr="00EF0997">
        <w:tab/>
        <w:t xml:space="preserve">“Proprietary institution” means </w:t>
      </w:r>
      <w:r w:rsidR="0031120E" w:rsidRPr="00EF0997">
        <w:t>a postsecondary institution licensed to confer academic degrees by the Secretary of Higher E</w:t>
      </w:r>
      <w:r w:rsidR="001B2348" w:rsidRPr="00EF0997">
        <w:t>ducation;</w:t>
      </w:r>
    </w:p>
    <w:p w:rsidR="00A239F4" w:rsidRPr="00EF0997" w:rsidRDefault="00A239F4" w:rsidP="00A239F4">
      <w:r w:rsidRPr="00EF0997">
        <w:tab/>
        <w:t>“Trauma-informed instruction” means instruction that addresses student stress and trauma to remove barriers to student succe</w:t>
      </w:r>
      <w:r w:rsidR="001B2348" w:rsidRPr="00EF0997">
        <w:t>ss that arise outside of school; and</w:t>
      </w:r>
    </w:p>
    <w:p w:rsidR="00A239F4" w:rsidRDefault="00A239F4" w:rsidP="00A239F4">
      <w:r w:rsidRPr="00EF0997">
        <w:tab/>
      </w:r>
      <w:r w:rsidR="00CF7C0A" w:rsidRPr="00614659">
        <w:t>“Underserved</w:t>
      </w:r>
      <w:r w:rsidRPr="00EF0997">
        <w:t xml:space="preserve"> high school” refers to a high school with a graduation rate of less than 85 percent.</w:t>
      </w:r>
    </w:p>
    <w:p w:rsidR="00590B05" w:rsidRDefault="00A239F4" w:rsidP="00686AEB">
      <w:r>
        <w:tab/>
      </w:r>
      <w:r w:rsidR="00EA34C6" w:rsidRPr="00EF0997">
        <w:t>b.</w:t>
      </w:r>
      <w:r w:rsidR="002D4463" w:rsidRPr="00EF0997">
        <w:t xml:space="preserve">  </w:t>
      </w:r>
      <w:r w:rsidR="000C10E1" w:rsidRPr="00EF0997">
        <w:t xml:space="preserve">There is established in the Department of Education </w:t>
      </w:r>
      <w:r w:rsidR="003F690C" w:rsidRPr="00EF0997">
        <w:t>a four-year healthcare</w:t>
      </w:r>
      <w:r w:rsidR="0032764C" w:rsidRPr="00EF0997">
        <w:t xml:space="preserve"> </w:t>
      </w:r>
      <w:r w:rsidR="003F690C" w:rsidRPr="00EF0997">
        <w:t>career</w:t>
      </w:r>
      <w:r w:rsidR="00767537" w:rsidRPr="00EF0997">
        <w:t>s</w:t>
      </w:r>
      <w:r w:rsidR="003F690C" w:rsidRPr="00EF0997">
        <w:t xml:space="preserve"> pilot program to</w:t>
      </w:r>
      <w:r w:rsidR="00767537" w:rsidRPr="00EF0997">
        <w:t xml:space="preserve"> </w:t>
      </w:r>
      <w:r w:rsidR="002B138E" w:rsidRPr="00EF0997">
        <w:t>encourage institutions of higher education</w:t>
      </w:r>
      <w:r w:rsidR="002B2F76" w:rsidRPr="00EF0997">
        <w:t xml:space="preserve"> and </w:t>
      </w:r>
      <w:r w:rsidR="00C671E9" w:rsidRPr="00EF0997">
        <w:t>proprietary institutions</w:t>
      </w:r>
      <w:r w:rsidR="00A27C34" w:rsidRPr="00EF0997">
        <w:t xml:space="preserve"> within the State</w:t>
      </w:r>
      <w:r w:rsidR="002B138E" w:rsidRPr="00EF0997">
        <w:t xml:space="preserve"> to partner w</w:t>
      </w:r>
      <w:r w:rsidR="006A308F" w:rsidRPr="00EF0997">
        <w:t>ith</w:t>
      </w:r>
      <w:r w:rsidR="008A4D38" w:rsidRPr="00EF0997">
        <w:t xml:space="preserve"> the</w:t>
      </w:r>
      <w:r w:rsidR="000C10E1" w:rsidRPr="00EF0997">
        <w:t xml:space="preserve"> </w:t>
      </w:r>
      <w:r w:rsidR="002C50E3" w:rsidRPr="00EF0997">
        <w:t>Jobs for America’s Graduates New Jersey</w:t>
      </w:r>
      <w:r w:rsidR="000C10E1" w:rsidRPr="00EF0997">
        <w:t xml:space="preserve"> </w:t>
      </w:r>
      <w:r w:rsidR="006A308F" w:rsidRPr="00EF0997">
        <w:t>program</w:t>
      </w:r>
      <w:r w:rsidR="000441A8" w:rsidRPr="00EF0997">
        <w:t xml:space="preserve">, a dropout prevention program of the </w:t>
      </w:r>
      <w:r w:rsidR="00C8272D" w:rsidRPr="00EF0997">
        <w:t>New Jersey Chamber of Commerce Foundation</w:t>
      </w:r>
      <w:r w:rsidR="000441A8" w:rsidRPr="00EF0997">
        <w:t xml:space="preserve"> which promotes academic achievement and employability skills attainment among at-risk youth</w:t>
      </w:r>
      <w:r w:rsidR="000C10E1" w:rsidRPr="00EF0997">
        <w:t>.</w:t>
      </w:r>
      <w:r w:rsidR="00CC61DA" w:rsidRPr="00EF0997">
        <w:t xml:space="preserve">  The purpose of the pilot program shall be to help</w:t>
      </w:r>
      <w:r w:rsidR="0049497E" w:rsidRPr="00EF0997">
        <w:t xml:space="preserve"> high school</w:t>
      </w:r>
      <w:r w:rsidR="00CC61DA" w:rsidRPr="00EF0997">
        <w:t xml:space="preserve"> students</w:t>
      </w:r>
      <w:r w:rsidR="00381044" w:rsidRPr="00EF0997">
        <w:t xml:space="preserve"> in </w:t>
      </w:r>
      <w:r w:rsidR="00381044" w:rsidRPr="00614659">
        <w:t>under</w:t>
      </w:r>
      <w:r w:rsidR="00CF7C0A" w:rsidRPr="00614659">
        <w:t>served</w:t>
      </w:r>
      <w:r w:rsidR="00381044" w:rsidRPr="00EF0997">
        <w:t xml:space="preserve"> high schools complete high school</w:t>
      </w:r>
      <w:r w:rsidR="000441A8" w:rsidRPr="00EF0997">
        <w:t xml:space="preserve"> and</w:t>
      </w:r>
      <w:r w:rsidR="00CC61DA" w:rsidRPr="00EF0997">
        <w:t xml:space="preserve"> </w:t>
      </w:r>
      <w:r w:rsidR="002D4463" w:rsidRPr="00EF0997">
        <w:t xml:space="preserve">pursue career </w:t>
      </w:r>
      <w:r w:rsidR="000441A8" w:rsidRPr="00EF0997">
        <w:t xml:space="preserve">or postsecondary education </w:t>
      </w:r>
      <w:r w:rsidR="002D4463" w:rsidRPr="00EF0997">
        <w:t xml:space="preserve">opportunities </w:t>
      </w:r>
      <w:r w:rsidR="00381044" w:rsidRPr="00EF0997">
        <w:t>in the hea</w:t>
      </w:r>
      <w:r w:rsidR="003F5991" w:rsidRPr="00EF0997">
        <w:t>l</w:t>
      </w:r>
      <w:r w:rsidR="000441A8" w:rsidRPr="00EF0997">
        <w:t>thcare field.</w:t>
      </w:r>
      <w:r w:rsidR="002C50E3" w:rsidRPr="00EF0997">
        <w:t xml:space="preserve">  </w:t>
      </w:r>
    </w:p>
    <w:p w:rsidR="007D2551" w:rsidRPr="00EF0997" w:rsidRDefault="001776C9" w:rsidP="00686AEB">
      <w:r w:rsidRPr="00EF0997">
        <w:tab/>
      </w:r>
      <w:r w:rsidR="00EA34C6" w:rsidRPr="00EF0997">
        <w:t>c</w:t>
      </w:r>
      <w:r w:rsidRPr="00EF0997">
        <w:t>.</w:t>
      </w:r>
      <w:r w:rsidRPr="00EF0997">
        <w:tab/>
        <w:t xml:space="preserve">The </w:t>
      </w:r>
      <w:r w:rsidR="000E7B1C" w:rsidRPr="00EF0997">
        <w:t>Commissioner of Education</w:t>
      </w:r>
      <w:r w:rsidRPr="00EF0997">
        <w:t xml:space="preserve"> shall develop program criteria defining </w:t>
      </w:r>
      <w:r w:rsidR="00347E81" w:rsidRPr="00EF0997">
        <w:t>which health</w:t>
      </w:r>
      <w:r w:rsidR="00897EC0" w:rsidRPr="00EF0997">
        <w:t xml:space="preserve">care </w:t>
      </w:r>
      <w:r w:rsidR="00CF612D" w:rsidRPr="00EF0997">
        <w:t>fields</w:t>
      </w:r>
      <w:r w:rsidR="00897EC0" w:rsidRPr="00EF0997">
        <w:t xml:space="preserve"> s</w:t>
      </w:r>
      <w:r w:rsidR="00A93FEA" w:rsidRPr="00EF0997">
        <w:t xml:space="preserve">hall be included in the program.  In defining which healthcare fields shall be included, the commissioner shall emphasize </w:t>
      </w:r>
      <w:r w:rsidR="00B95305" w:rsidRPr="00EF0997">
        <w:t>those</w:t>
      </w:r>
      <w:r w:rsidR="00A93FEA" w:rsidRPr="00EF0997">
        <w:t xml:space="preserve"> that are</w:t>
      </w:r>
      <w:r w:rsidR="00897EC0" w:rsidRPr="00EF0997">
        <w:t xml:space="preserve"> c</w:t>
      </w:r>
      <w:r w:rsidR="00B95305" w:rsidRPr="00EF0997">
        <w:t>ritical to a COVID-19 recovery.</w:t>
      </w:r>
      <w:r w:rsidR="00FE370A" w:rsidRPr="00EF0997">
        <w:t xml:space="preserve">  </w:t>
      </w:r>
      <w:r w:rsidR="00473A62" w:rsidRPr="00EF0997">
        <w:t xml:space="preserve">The </w:t>
      </w:r>
      <w:r w:rsidR="004B3D50" w:rsidRPr="00EF0997">
        <w:t>commissioner</w:t>
      </w:r>
      <w:r w:rsidR="000E7B1C" w:rsidRPr="00EF0997">
        <w:t xml:space="preserve"> </w:t>
      </w:r>
      <w:r w:rsidR="00473A62" w:rsidRPr="00EF0997">
        <w:t>shall issue</w:t>
      </w:r>
      <w:r w:rsidR="000441A8" w:rsidRPr="00EF0997">
        <w:t xml:space="preserve"> a request</w:t>
      </w:r>
      <w:r w:rsidR="00473A62" w:rsidRPr="00EF0997">
        <w:t xml:space="preserve"> for proposals</w:t>
      </w:r>
      <w:r w:rsidR="007D2551" w:rsidRPr="00EF0997">
        <w:t xml:space="preserve"> </w:t>
      </w:r>
      <w:r w:rsidR="000441A8" w:rsidRPr="00EF0997">
        <w:t xml:space="preserve">within 30 days of the effective date of this section </w:t>
      </w:r>
      <w:r w:rsidR="00D43DAB" w:rsidRPr="00EF0997">
        <w:t xml:space="preserve">to all institutions of higher education </w:t>
      </w:r>
      <w:r w:rsidR="00A27C34" w:rsidRPr="00EF0997">
        <w:t xml:space="preserve">and </w:t>
      </w:r>
      <w:r w:rsidR="00C671E9" w:rsidRPr="00EF0997">
        <w:t>proprietary institutions</w:t>
      </w:r>
      <w:r w:rsidR="00A27C34" w:rsidRPr="00EF0997">
        <w:t xml:space="preserve"> </w:t>
      </w:r>
      <w:r w:rsidR="0076303A" w:rsidRPr="00EF0997">
        <w:t>detailing the</w:t>
      </w:r>
      <w:r w:rsidR="000441A8" w:rsidRPr="00EF0997">
        <w:t xml:space="preserve"> purpose of the program,</w:t>
      </w:r>
      <w:r w:rsidR="0076303A" w:rsidRPr="00EF0997">
        <w:t xml:space="preserve"> </w:t>
      </w:r>
      <w:r w:rsidR="000441A8" w:rsidRPr="00EF0997">
        <w:t>required documents,</w:t>
      </w:r>
      <w:r w:rsidR="0076303A" w:rsidRPr="00EF0997">
        <w:t xml:space="preserve"> evaluation criteria</w:t>
      </w:r>
      <w:r w:rsidR="000441A8" w:rsidRPr="00EF0997">
        <w:t>, and the submission timeline</w:t>
      </w:r>
      <w:r w:rsidR="0076303A" w:rsidRPr="00EF0997">
        <w:t>.</w:t>
      </w:r>
      <w:r w:rsidR="001D0A80" w:rsidRPr="00EF0997">
        <w:t xml:space="preserve">  </w:t>
      </w:r>
    </w:p>
    <w:p w:rsidR="000441A8" w:rsidRPr="00EF0997" w:rsidRDefault="000441A8" w:rsidP="00686AEB">
      <w:r w:rsidRPr="00EF0997">
        <w:tab/>
        <w:t xml:space="preserve">The commissioner shall award grants, within the limits of available appropriations, to selected institutions of higher education </w:t>
      </w:r>
      <w:r w:rsidR="00DD3588" w:rsidRPr="00EF0997">
        <w:t xml:space="preserve">and </w:t>
      </w:r>
      <w:r w:rsidR="00C671E9" w:rsidRPr="00EF0997">
        <w:t>proprietary institutions</w:t>
      </w:r>
      <w:r w:rsidR="00DD3588" w:rsidRPr="00EF0997">
        <w:t xml:space="preserve"> </w:t>
      </w:r>
      <w:r w:rsidRPr="00EF0997">
        <w:t xml:space="preserve">to be used to support the development and implementation of a </w:t>
      </w:r>
      <w:r w:rsidR="002C50E3" w:rsidRPr="00EF0997">
        <w:t>Jobs for America’s Graduates New Jersey</w:t>
      </w:r>
      <w:r w:rsidRPr="00EF0997">
        <w:t xml:space="preserve"> pilot</w:t>
      </w:r>
      <w:r w:rsidR="00A93FEA" w:rsidRPr="00EF0997">
        <w:t xml:space="preserve"> program with a focus on health</w:t>
      </w:r>
      <w:r w:rsidRPr="00EF0997">
        <w:t>care</w:t>
      </w:r>
      <w:r w:rsidR="000163A0" w:rsidRPr="00EF0997">
        <w:t xml:space="preserve"> </w:t>
      </w:r>
      <w:r w:rsidRPr="00EF0997">
        <w:t>in participating school districts.  The commissioner shall determine the amount of each grant awarded under the program and may award multi-year grants.</w:t>
      </w:r>
    </w:p>
    <w:p w:rsidR="00026C1E" w:rsidRPr="00EF0997" w:rsidRDefault="00026C1E" w:rsidP="00686AEB">
      <w:r w:rsidRPr="00EF0997">
        <w:tab/>
        <w:t>An institution of higher education</w:t>
      </w:r>
      <w:r w:rsidR="00DD3588" w:rsidRPr="00EF0997">
        <w:t xml:space="preserve"> or </w:t>
      </w:r>
      <w:r w:rsidR="00BD1A57" w:rsidRPr="00EF0997">
        <w:t>proprietary institution</w:t>
      </w:r>
      <w:r w:rsidRPr="00EF0997">
        <w:t xml:space="preserve"> that w</w:t>
      </w:r>
      <w:r w:rsidR="00A27C34" w:rsidRPr="00EF0997">
        <w:t>ishes</w:t>
      </w:r>
      <w:r w:rsidRPr="00EF0997">
        <w:t xml:space="preserve"> to participate in the program shall submit an application to the </w:t>
      </w:r>
      <w:r w:rsidR="004B3D50" w:rsidRPr="00EF0997">
        <w:t xml:space="preserve">commissioner </w:t>
      </w:r>
      <w:r w:rsidRPr="00EF0997">
        <w:t>on such forms</w:t>
      </w:r>
      <w:r w:rsidR="000E7B1C" w:rsidRPr="00EF0997">
        <w:t xml:space="preserve"> and in such a manner</w:t>
      </w:r>
      <w:r w:rsidRPr="00EF0997">
        <w:t xml:space="preserve"> as required by the </w:t>
      </w:r>
      <w:r w:rsidR="001F6C3C" w:rsidRPr="00EF0997">
        <w:t>commissioner</w:t>
      </w:r>
      <w:r w:rsidRPr="00EF0997">
        <w:t xml:space="preserve">.  </w:t>
      </w:r>
      <w:r w:rsidR="000E7B1C" w:rsidRPr="00EF0997">
        <w:t xml:space="preserve">The </w:t>
      </w:r>
      <w:r w:rsidR="004B3D50" w:rsidRPr="00EF0997">
        <w:t>commissioner</w:t>
      </w:r>
      <w:r w:rsidR="00B53AB1" w:rsidRPr="00EF0997">
        <w:t xml:space="preserve"> shall create the application in consultation with Jobs for America’s Graduates New Jersey and establish</w:t>
      </w:r>
      <w:r w:rsidR="000E7B1C" w:rsidRPr="00EF0997">
        <w:t xml:space="preserve"> application deadlines for each school year</w:t>
      </w:r>
      <w:r w:rsidR="00FC2DCE" w:rsidRPr="00EF0997">
        <w:t>.</w:t>
      </w:r>
      <w:r w:rsidR="00B53AB1" w:rsidRPr="00EF0997">
        <w:t xml:space="preserve">  </w:t>
      </w:r>
      <w:r w:rsidR="00BD6D66" w:rsidRPr="00EF0997">
        <w:t>The</w:t>
      </w:r>
      <w:r w:rsidRPr="00EF0997">
        <w:t xml:space="preserve"> application shall include:</w:t>
      </w:r>
    </w:p>
    <w:p w:rsidR="000E7B1C" w:rsidRPr="00EF0997" w:rsidRDefault="000E7B1C" w:rsidP="00686AEB">
      <w:r w:rsidRPr="00EF0997">
        <w:tab/>
      </w:r>
      <w:r w:rsidR="004B3D50" w:rsidRPr="00EF0997">
        <w:t>(1)</w:t>
      </w:r>
      <w:r w:rsidR="004B3D50" w:rsidRPr="00EF0997">
        <w:tab/>
      </w:r>
      <w:r w:rsidR="00435A81" w:rsidRPr="00EF0997">
        <w:t>a</w:t>
      </w:r>
      <w:r w:rsidR="002B5BA4" w:rsidRPr="00EF0997">
        <w:t xml:space="preserve"> memorandum of understanding between the institution of higher education </w:t>
      </w:r>
      <w:r w:rsidR="00BD1A57" w:rsidRPr="00EF0997">
        <w:t>or proprietary institution</w:t>
      </w:r>
      <w:r w:rsidR="002B5BA4" w:rsidRPr="00EF0997">
        <w:t>, participating high school, and the New Jersey Chamber of Commerce Foundation</w:t>
      </w:r>
      <w:r w:rsidR="00BD6D66" w:rsidRPr="00EF0997">
        <w:t xml:space="preserve"> </w:t>
      </w:r>
      <w:r w:rsidR="002B5BA4" w:rsidRPr="00EF0997">
        <w:t>including, at minimum</w:t>
      </w:r>
      <w:r w:rsidR="00BD6D66" w:rsidRPr="00EF0997">
        <w:t xml:space="preserve">, </w:t>
      </w:r>
      <w:r w:rsidR="00365764" w:rsidRPr="00EF0997">
        <w:t xml:space="preserve">a description of </w:t>
      </w:r>
      <w:r w:rsidR="00BD6D66" w:rsidRPr="00EF0997">
        <w:t>the</w:t>
      </w:r>
      <w:r w:rsidR="002B5BA4" w:rsidRPr="00EF0997">
        <w:t xml:space="preserve"> relationship between the partners,</w:t>
      </w:r>
      <w:r w:rsidR="00EF06E4" w:rsidRPr="00EF0997">
        <w:t xml:space="preserve"> roles and</w:t>
      </w:r>
      <w:r w:rsidR="00BD6D66" w:rsidRPr="00EF0997">
        <w:t xml:space="preserve"> </w:t>
      </w:r>
      <w:r w:rsidR="002B5BA4" w:rsidRPr="00EF0997">
        <w:t>responsibilities, funding arrangements, and expenses to be incurred by each partner</w:t>
      </w:r>
      <w:r w:rsidRPr="00EF0997">
        <w:t>;</w:t>
      </w:r>
    </w:p>
    <w:p w:rsidR="008D5FF7" w:rsidRPr="00EF0997" w:rsidRDefault="008D5FF7" w:rsidP="00686AEB">
      <w:r w:rsidRPr="00EF0997">
        <w:tab/>
        <w:t>(2)</w:t>
      </w:r>
      <w:r w:rsidRPr="00EF0997">
        <w:tab/>
        <w:t>a</w:t>
      </w:r>
      <w:r w:rsidR="00BD1A57" w:rsidRPr="00EF0997">
        <w:t xml:space="preserve"> description of the institution</w:t>
      </w:r>
      <w:r w:rsidR="000D4385" w:rsidRPr="00EF0997">
        <w:t xml:space="preserve"> of higher education or proprietary institution’s</w:t>
      </w:r>
      <w:r w:rsidRPr="00EF0997">
        <w:t xml:space="preserve"> cu</w:t>
      </w:r>
      <w:r w:rsidR="00F511BA" w:rsidRPr="00EF0997">
        <w:t xml:space="preserve">rrent healthcare </w:t>
      </w:r>
      <w:r w:rsidRPr="00EF0997">
        <w:t xml:space="preserve"> programs, or, if such programs are not currently offered, a description of </w:t>
      </w:r>
      <w:r w:rsidR="00977BF3" w:rsidRPr="00EF0997">
        <w:t>how the institution will</w:t>
      </w:r>
      <w:r w:rsidR="00A37EE9" w:rsidRPr="00EF0997">
        <w:t xml:space="preserve"> create </w:t>
      </w:r>
      <w:r w:rsidR="00A27C34" w:rsidRPr="00EF0997">
        <w:t>such a program</w:t>
      </w:r>
      <w:r w:rsidR="00A37EE9" w:rsidRPr="00EF0997">
        <w:t>.</w:t>
      </w:r>
    </w:p>
    <w:p w:rsidR="00C930B2" w:rsidRPr="00EF0997" w:rsidRDefault="00C930B2" w:rsidP="00686AEB">
      <w:r w:rsidRPr="00EF0997">
        <w:tab/>
      </w:r>
      <w:r w:rsidR="00977BF3" w:rsidRPr="00EF0997">
        <w:t>(3</w:t>
      </w:r>
      <w:r w:rsidR="004B3D50" w:rsidRPr="00EF0997">
        <w:t>)</w:t>
      </w:r>
      <w:r w:rsidR="004B3D50" w:rsidRPr="00EF0997">
        <w:tab/>
      </w:r>
      <w:r w:rsidR="00F83BD6" w:rsidRPr="00EF0997">
        <w:t>demographic data</w:t>
      </w:r>
      <w:r w:rsidR="00BD6D66" w:rsidRPr="00EF0997">
        <w:t xml:space="preserve"> and graduation rates of the students enrolled in</w:t>
      </w:r>
      <w:r w:rsidR="00F83BD6" w:rsidRPr="00EF0997">
        <w:t xml:space="preserve"> the </w:t>
      </w:r>
      <w:r w:rsidR="00BD6D66" w:rsidRPr="00EF0997">
        <w:t xml:space="preserve">participating </w:t>
      </w:r>
      <w:r w:rsidR="00F83BD6" w:rsidRPr="00EF0997">
        <w:t>high schools</w:t>
      </w:r>
      <w:r w:rsidRPr="00EF0997">
        <w:t>;</w:t>
      </w:r>
    </w:p>
    <w:p w:rsidR="00BD6D66" w:rsidRPr="00EF0997" w:rsidRDefault="00977BF3" w:rsidP="00686AEB">
      <w:r w:rsidRPr="00EF0997">
        <w:tab/>
        <w:t>(4</w:t>
      </w:r>
      <w:r w:rsidR="00BD6D66" w:rsidRPr="00EF0997">
        <w:t xml:space="preserve">) a commitment from the institution to provide training and technical support to the Jobs for </w:t>
      </w:r>
      <w:r w:rsidR="002C50E3" w:rsidRPr="00EF0997">
        <w:t xml:space="preserve">America’s Graduates New Jersey </w:t>
      </w:r>
      <w:r w:rsidR="00BD6D66" w:rsidRPr="00EF0997">
        <w:t>specialists who will provide the curriculum at participating high schools;</w:t>
      </w:r>
    </w:p>
    <w:p w:rsidR="00D106C2" w:rsidRPr="00EF0997" w:rsidRDefault="00D106C2" w:rsidP="00686AEB">
      <w:r w:rsidRPr="00EF0997">
        <w:tab/>
      </w:r>
      <w:r w:rsidR="00977BF3" w:rsidRPr="00EF0997">
        <w:t>(5</w:t>
      </w:r>
      <w:r w:rsidR="004B3D50" w:rsidRPr="00EF0997">
        <w:t>)</w:t>
      </w:r>
      <w:r w:rsidR="004B3D50" w:rsidRPr="00EF0997">
        <w:tab/>
      </w:r>
      <w:r w:rsidR="00BD6D66" w:rsidRPr="00EF0997">
        <w:t xml:space="preserve">a description of the </w:t>
      </w:r>
      <w:r w:rsidRPr="00EF0997">
        <w:t>electi</w:t>
      </w:r>
      <w:r w:rsidR="00BD6D66" w:rsidRPr="00EF0997">
        <w:t>ve courses to be provided at the participating</w:t>
      </w:r>
      <w:r w:rsidRPr="00EF0997">
        <w:t xml:space="preserve"> high schools </w:t>
      </w:r>
      <w:r w:rsidR="00BD6D66" w:rsidRPr="00EF0997">
        <w:t>through the pilot program</w:t>
      </w:r>
      <w:r w:rsidR="000E3631" w:rsidRPr="00EF0997">
        <w:t xml:space="preserve">, including information on how the </w:t>
      </w:r>
      <w:r w:rsidR="00C60836" w:rsidRPr="00EF0997">
        <w:t xml:space="preserve">curriculum will incorporate </w:t>
      </w:r>
      <w:r w:rsidR="000E3631" w:rsidRPr="00EF0997">
        <w:t>project based learning, employer enga</w:t>
      </w:r>
      <w:r w:rsidR="00B92DF4" w:rsidRPr="00EF0997">
        <w:t>gement, and trauma-</w:t>
      </w:r>
      <w:r w:rsidR="00C60836" w:rsidRPr="00EF0997">
        <w:t>informed instruction</w:t>
      </w:r>
      <w:r w:rsidRPr="00EF0997">
        <w:t>;</w:t>
      </w:r>
    </w:p>
    <w:p w:rsidR="00F06B30" w:rsidRPr="00EF0997" w:rsidRDefault="00F06B30" w:rsidP="00686AEB">
      <w:r w:rsidRPr="00EF0997">
        <w:tab/>
      </w:r>
      <w:r w:rsidR="00977BF3" w:rsidRPr="00EF0997">
        <w:t>(6</w:t>
      </w:r>
      <w:r w:rsidR="004B3D50" w:rsidRPr="00EF0997">
        <w:t>)</w:t>
      </w:r>
      <w:r w:rsidR="004B3D50" w:rsidRPr="00EF0997">
        <w:tab/>
      </w:r>
      <w:r w:rsidRPr="00EF0997">
        <w:t xml:space="preserve">information </w:t>
      </w:r>
      <w:r w:rsidR="000E3631" w:rsidRPr="00EF0997">
        <w:t>on</w:t>
      </w:r>
      <w:r w:rsidRPr="00EF0997">
        <w:t xml:space="preserve"> the teaching certifications </w:t>
      </w:r>
      <w:r w:rsidR="000E3631" w:rsidRPr="00EF0997">
        <w:t>and other qualifications of the</w:t>
      </w:r>
      <w:r w:rsidRPr="00EF0997">
        <w:t xml:space="preserve"> </w:t>
      </w:r>
      <w:r w:rsidR="002C50E3" w:rsidRPr="00EF0997">
        <w:t>Jobs for America’s Graduates New Jersey</w:t>
      </w:r>
      <w:r w:rsidRPr="00EF0997">
        <w:t xml:space="preserve"> specialists</w:t>
      </w:r>
      <w:r w:rsidR="000E3631" w:rsidRPr="00EF0997">
        <w:t xml:space="preserve"> who will provide the curriculum at the participating high schools;</w:t>
      </w:r>
    </w:p>
    <w:p w:rsidR="00F06B30" w:rsidRPr="00EF0997" w:rsidRDefault="00F06B30" w:rsidP="00686AEB">
      <w:r w:rsidRPr="00EF0997">
        <w:tab/>
      </w:r>
      <w:r w:rsidR="00977BF3" w:rsidRPr="00EF0997">
        <w:t>(7</w:t>
      </w:r>
      <w:r w:rsidR="004B3D50" w:rsidRPr="00EF0997">
        <w:t>)</w:t>
      </w:r>
      <w:r w:rsidR="004B3D50" w:rsidRPr="00EF0997">
        <w:tab/>
      </w:r>
      <w:r w:rsidR="000E3631" w:rsidRPr="00EF0997">
        <w:t xml:space="preserve">information on </w:t>
      </w:r>
      <w:r w:rsidRPr="00EF0997">
        <w:t>how the elective courses</w:t>
      </w:r>
      <w:r w:rsidR="00F83BD6" w:rsidRPr="00EF0997">
        <w:t xml:space="preserve"> will prepare</w:t>
      </w:r>
      <w:r w:rsidR="000E3631" w:rsidRPr="00EF0997">
        <w:t xml:space="preserve"> participating</w:t>
      </w:r>
      <w:r w:rsidR="00F83BD6" w:rsidRPr="00EF0997">
        <w:t xml:space="preserve"> students for</w:t>
      </w:r>
      <w:r w:rsidRPr="00EF0997">
        <w:t xml:space="preserve"> careers in the healthcare field;</w:t>
      </w:r>
    </w:p>
    <w:p w:rsidR="00970247" w:rsidRPr="00EF0997" w:rsidRDefault="00F06B30" w:rsidP="00686AEB">
      <w:r w:rsidRPr="00EF0997">
        <w:tab/>
      </w:r>
      <w:r w:rsidR="00977BF3" w:rsidRPr="00EF0997">
        <w:t>(8</w:t>
      </w:r>
      <w:r w:rsidR="004B3D50" w:rsidRPr="00EF0997">
        <w:t>)</w:t>
      </w:r>
      <w:r w:rsidR="004B3D50" w:rsidRPr="00EF0997">
        <w:tab/>
      </w:r>
      <w:r w:rsidRPr="00EF0997">
        <w:t>the applicati</w:t>
      </w:r>
      <w:r w:rsidR="000E3631" w:rsidRPr="00EF0997">
        <w:t>on process for students who want</w:t>
      </w:r>
      <w:r w:rsidRPr="00EF0997">
        <w:t xml:space="preserve"> to enroll in the </w:t>
      </w:r>
      <w:r w:rsidR="000E3631" w:rsidRPr="00EF0997">
        <w:t>pilot program and the number of students expected to be accepted into the pilot program</w:t>
      </w:r>
      <w:r w:rsidRPr="00EF0997">
        <w:t>;</w:t>
      </w:r>
    </w:p>
    <w:p w:rsidR="00970247" w:rsidRPr="00EF0997" w:rsidRDefault="00CE0801" w:rsidP="00686AEB">
      <w:r w:rsidRPr="00EF0997">
        <w:tab/>
      </w:r>
      <w:r w:rsidR="00977BF3" w:rsidRPr="00EF0997">
        <w:t>(9</w:t>
      </w:r>
      <w:r w:rsidR="004B3D50" w:rsidRPr="00EF0997">
        <w:t>)</w:t>
      </w:r>
      <w:r w:rsidR="004B3D50" w:rsidRPr="00EF0997">
        <w:tab/>
      </w:r>
      <w:r w:rsidR="00970247" w:rsidRPr="00EF0997">
        <w:t>a letter in support of the application from the New Jersey Chamber of Commerce Foundation</w:t>
      </w:r>
      <w:r w:rsidR="00FC63D6" w:rsidRPr="00EF0997">
        <w:t>;</w:t>
      </w:r>
    </w:p>
    <w:p w:rsidR="008374FE" w:rsidRPr="00EF0997" w:rsidRDefault="00970247" w:rsidP="00686AEB">
      <w:r w:rsidRPr="00EF0997">
        <w:tab/>
        <w:t xml:space="preserve">(10)  </w:t>
      </w:r>
      <w:r w:rsidR="00F06B30" w:rsidRPr="00EF0997">
        <w:t>any other information specified by the commissioner.</w:t>
      </w:r>
    </w:p>
    <w:p w:rsidR="00597B75" w:rsidRPr="00EF0997" w:rsidRDefault="007D2551" w:rsidP="00686AEB">
      <w:r w:rsidRPr="00EF0997">
        <w:tab/>
      </w:r>
      <w:r w:rsidR="00533EBF" w:rsidRPr="00EF0997">
        <w:t>Priority status shall be given to i</w:t>
      </w:r>
      <w:r w:rsidR="008F3F66" w:rsidRPr="00EF0997">
        <w:t xml:space="preserve">nstitutions of higher education </w:t>
      </w:r>
      <w:r w:rsidR="00DD3588" w:rsidRPr="00EF0997">
        <w:t xml:space="preserve">and </w:t>
      </w:r>
      <w:r w:rsidR="00E44302" w:rsidRPr="00EF0997">
        <w:t>proprietary institutions</w:t>
      </w:r>
      <w:r w:rsidR="00DD3588" w:rsidRPr="00EF0997">
        <w:t xml:space="preserve"> </w:t>
      </w:r>
      <w:r w:rsidR="00533EBF" w:rsidRPr="00EF0997">
        <w:t xml:space="preserve">that demonstrate grant funds will be used to expand the </w:t>
      </w:r>
      <w:r w:rsidR="003A42C4" w:rsidRPr="00EF0997">
        <w:t>Jobs for America’s Graduates New Jersey</w:t>
      </w:r>
      <w:r w:rsidR="00533EBF" w:rsidRPr="00EF0997">
        <w:t xml:space="preserve"> program to more </w:t>
      </w:r>
      <w:r w:rsidR="0031120E" w:rsidRPr="00614659">
        <w:t>under</w:t>
      </w:r>
      <w:r w:rsidR="00CF7C0A" w:rsidRPr="00614659">
        <w:t>served</w:t>
      </w:r>
      <w:r w:rsidR="00381044" w:rsidRPr="00EF0997">
        <w:t xml:space="preserve"> </w:t>
      </w:r>
      <w:r w:rsidR="00533EBF" w:rsidRPr="00EF0997">
        <w:t>high schools</w:t>
      </w:r>
      <w:r w:rsidR="00CE0801" w:rsidRPr="00EF0997">
        <w:t xml:space="preserve"> </w:t>
      </w:r>
      <w:r w:rsidR="00533EBF" w:rsidRPr="00EF0997">
        <w:t>Statewide</w:t>
      </w:r>
      <w:r w:rsidR="009471D4" w:rsidRPr="00EF0997">
        <w:t xml:space="preserve">. Priority status shall also be given to those institutions of higher education and </w:t>
      </w:r>
      <w:r w:rsidR="00827E7A" w:rsidRPr="00EF0997">
        <w:t>p</w:t>
      </w:r>
      <w:r w:rsidR="00E44302" w:rsidRPr="00EF0997">
        <w:t>roprietary institutions</w:t>
      </w:r>
      <w:r w:rsidR="00827E7A" w:rsidRPr="00EF0997">
        <w:t xml:space="preserve"> </w:t>
      </w:r>
      <w:r w:rsidR="002C5D67" w:rsidRPr="00EF0997">
        <w:t>that demonstrate they</w:t>
      </w:r>
      <w:r w:rsidR="00CD4189" w:rsidRPr="00EF0997">
        <w:t xml:space="preserve"> will provide subject matter experts to participating high schools</w:t>
      </w:r>
      <w:r w:rsidR="008B3236" w:rsidRPr="00EF0997">
        <w:t xml:space="preserve"> for classroom instruction or to assist students in obtaining professional credentials or certifications</w:t>
      </w:r>
      <w:r w:rsidR="002C5D67" w:rsidRPr="00EF0997">
        <w:t xml:space="preserve"> prior to graduation</w:t>
      </w:r>
      <w:r w:rsidR="00533EBF" w:rsidRPr="00EF0997">
        <w:t>.</w:t>
      </w:r>
      <w:r w:rsidR="001D0A80" w:rsidRPr="00EF0997">
        <w:t xml:space="preserve">  </w:t>
      </w:r>
      <w:r w:rsidR="00204072" w:rsidRPr="00EF0997">
        <w:t xml:space="preserve">To the maximum extent possible, the department shall select institutions of higher education </w:t>
      </w:r>
      <w:r w:rsidR="00DD3588" w:rsidRPr="00EF0997">
        <w:t xml:space="preserve">and </w:t>
      </w:r>
      <w:r w:rsidR="00827E7A" w:rsidRPr="00EF0997">
        <w:t xml:space="preserve">proprietary </w:t>
      </w:r>
      <w:r w:rsidR="00E44302" w:rsidRPr="00EF0997">
        <w:t>institution</w:t>
      </w:r>
      <w:r w:rsidR="00DD3588" w:rsidRPr="00EF0997">
        <w:t xml:space="preserve"> </w:t>
      </w:r>
      <w:r w:rsidR="00204072" w:rsidRPr="00EF0997">
        <w:t>in</w:t>
      </w:r>
      <w:r w:rsidR="004B3D50" w:rsidRPr="00EF0997">
        <w:t xml:space="preserve"> each of</w:t>
      </w:r>
      <w:r w:rsidR="00204072" w:rsidRPr="00EF0997">
        <w:t xml:space="preserve"> the northern, central, and southern regions of the State and shall seek a cross section of institutions</w:t>
      </w:r>
      <w:r w:rsidR="00DD3588" w:rsidRPr="00EF0997">
        <w:t xml:space="preserve"> and </w:t>
      </w:r>
      <w:r w:rsidR="00827E7A" w:rsidRPr="00EF0997">
        <w:t xml:space="preserve">proprietary </w:t>
      </w:r>
      <w:r w:rsidR="00E44302" w:rsidRPr="00EF0997">
        <w:t>institution</w:t>
      </w:r>
      <w:r w:rsidR="00204072" w:rsidRPr="00EF0997">
        <w:t xml:space="preserve"> in urban, suburban, and rural areas.</w:t>
      </w:r>
    </w:p>
    <w:p w:rsidR="008C10A3" w:rsidRPr="00EF0997" w:rsidRDefault="00597B75" w:rsidP="00686AEB">
      <w:r w:rsidRPr="00EF0997">
        <w:tab/>
      </w:r>
      <w:r w:rsidR="00EA34C6" w:rsidRPr="00EF0997">
        <w:t>d</w:t>
      </w:r>
      <w:r w:rsidRPr="00EF0997">
        <w:t>.</w:t>
      </w:r>
      <w:r w:rsidRPr="00EF0997">
        <w:tab/>
        <w:t xml:space="preserve">An institution of higher education or </w:t>
      </w:r>
      <w:r w:rsidR="00827E7A" w:rsidRPr="00EF0997">
        <w:t>p</w:t>
      </w:r>
      <w:r w:rsidR="00E44302" w:rsidRPr="00EF0997">
        <w:t>roprietary institution</w:t>
      </w:r>
      <w:r w:rsidR="008F3F66" w:rsidRPr="00EF0997">
        <w:t xml:space="preserve"> selected to participate in</w:t>
      </w:r>
      <w:r w:rsidRPr="00EF0997">
        <w:t xml:space="preserve"> the pilot program shall</w:t>
      </w:r>
      <w:r w:rsidR="00A74F6E" w:rsidRPr="00A74F6E">
        <w:t xml:space="preserve"> </w:t>
      </w:r>
      <w:r w:rsidR="00A74F6E" w:rsidRPr="00614659">
        <w:t>hire an individual</w:t>
      </w:r>
      <w:r w:rsidRPr="00614659">
        <w:t xml:space="preserve"> </w:t>
      </w:r>
      <w:r w:rsidR="00A74F6E" w:rsidRPr="00614659">
        <w:t>or</w:t>
      </w:r>
      <w:r w:rsidR="00A74F6E">
        <w:t xml:space="preserve"> </w:t>
      </w:r>
      <w:r w:rsidRPr="00EF0997">
        <w:t>designate</w:t>
      </w:r>
      <w:r w:rsidR="0002602F">
        <w:t xml:space="preserve"> an existing employee </w:t>
      </w:r>
      <w:r w:rsidRPr="00EF0997">
        <w:t>to serve as a Jobs for America’s Graduates New Jersey</w:t>
      </w:r>
      <w:r w:rsidR="005E04F3" w:rsidRPr="00EF0997">
        <w:t xml:space="preserve"> liaison</w:t>
      </w:r>
      <w:r w:rsidRPr="00EF0997">
        <w:t>.</w:t>
      </w:r>
      <w:r w:rsidR="005E04F3" w:rsidRPr="00EF0997">
        <w:t xml:space="preserve">  The liaison shall work in collaboration with Jobs for America’s Graduates New Jersey </w:t>
      </w:r>
      <w:r w:rsidR="0043127E" w:rsidRPr="00EF0997">
        <w:t>to develop and train professionals in the Jobs for America’s Graduates model.</w:t>
      </w:r>
    </w:p>
    <w:p w:rsidR="009C075B" w:rsidRPr="00EF0997" w:rsidRDefault="008C10A3" w:rsidP="009C075B">
      <w:r w:rsidRPr="00EF0997">
        <w:tab/>
      </w:r>
      <w:r w:rsidR="00EA34C6" w:rsidRPr="00EF0997">
        <w:t>e</w:t>
      </w:r>
      <w:r w:rsidR="009C075B" w:rsidRPr="00EF0997">
        <w:t>.</w:t>
      </w:r>
      <w:r w:rsidR="009C075B" w:rsidRPr="00EF0997">
        <w:tab/>
      </w:r>
      <w:r w:rsidR="009108CD" w:rsidRPr="00EF0997">
        <w:t>The program shall be funded using Basic State Grants provided pursuant to the “Carl D. Perkins Career and Technical Education Act of 2006” (20 U.S.C. s.2301 et seq.)</w:t>
      </w:r>
      <w:r w:rsidR="004412F0" w:rsidRPr="00EF0997">
        <w:t>, along with any other annual appropriation made to effectuate the purposes of this section</w:t>
      </w:r>
      <w:r w:rsidR="009108CD" w:rsidRPr="00EF0997">
        <w:t xml:space="preserve">.  </w:t>
      </w:r>
      <w:r w:rsidRPr="00EF0997">
        <w:t>G</w:t>
      </w:r>
      <w:r w:rsidR="00D43DAB" w:rsidRPr="00EF0997">
        <w:t>rants</w:t>
      </w:r>
      <w:r w:rsidRPr="00EF0997">
        <w:t xml:space="preserve"> shall be awarded</w:t>
      </w:r>
      <w:r w:rsidR="00D43DAB" w:rsidRPr="00EF0997">
        <w:t xml:space="preserve"> on an annual basis to institutions of higher education</w:t>
      </w:r>
      <w:r w:rsidR="00DD3588" w:rsidRPr="00EF0997">
        <w:t xml:space="preserve"> and </w:t>
      </w:r>
      <w:r w:rsidR="00E44302" w:rsidRPr="00EF0997">
        <w:t>proprietary institutions</w:t>
      </w:r>
      <w:r w:rsidR="00D43DAB" w:rsidRPr="00EF0997">
        <w:t xml:space="preserve"> selected to </w:t>
      </w:r>
      <w:r w:rsidRPr="00EF0997">
        <w:t>participate in the program based on review of the applications and subject to the limit of funds appropriated or otherwise made available for the program.</w:t>
      </w:r>
      <w:r w:rsidR="004708D7" w:rsidRPr="00EF0997">
        <w:t xml:space="preserve">  Eighty-five percent of all funds received by institutions of higher education </w:t>
      </w:r>
      <w:r w:rsidR="00FF3E64" w:rsidRPr="00EF0997">
        <w:t xml:space="preserve">and </w:t>
      </w:r>
      <w:r w:rsidR="00E44302" w:rsidRPr="00EF0997">
        <w:t>proprietary institutions</w:t>
      </w:r>
      <w:r w:rsidR="00FF3E64" w:rsidRPr="00EF0997">
        <w:t xml:space="preserve"> </w:t>
      </w:r>
      <w:r w:rsidR="004708D7" w:rsidRPr="00EF0997">
        <w:t>shall, at minimum, be used for direct student services.</w:t>
      </w:r>
      <w:r w:rsidRPr="00EF0997">
        <w:t xml:space="preserve">  </w:t>
      </w:r>
      <w:r w:rsidR="009C075B" w:rsidRPr="00EF0997">
        <w:t>Funds shall be used by the recipient institution of higher education</w:t>
      </w:r>
      <w:r w:rsidR="001A1AD0" w:rsidRPr="00EF0997">
        <w:t xml:space="preserve"> </w:t>
      </w:r>
      <w:r w:rsidR="00E44302" w:rsidRPr="00EF0997">
        <w:t>or proprietary institution</w:t>
      </w:r>
      <w:r w:rsidR="009C075B" w:rsidRPr="00EF0997">
        <w:t xml:space="preserve"> to: </w:t>
      </w:r>
    </w:p>
    <w:p w:rsidR="009C075B" w:rsidRPr="00EF0997" w:rsidRDefault="009C075B" w:rsidP="009C075B">
      <w:r w:rsidRPr="00EF0997">
        <w:tab/>
        <w:t>(1)</w:t>
      </w:r>
      <w:r w:rsidRPr="00EF0997">
        <w:tab/>
        <w:t xml:space="preserve">fund positions for </w:t>
      </w:r>
      <w:r w:rsidR="00316B40" w:rsidRPr="00EF0997">
        <w:t>Jobs for America’s Graduates New Jersey</w:t>
      </w:r>
      <w:r w:rsidRPr="00EF0997">
        <w:t xml:space="preserve"> specialists to provide elective classes for high school students and offer guidance to recent graduates for twelve </w:t>
      </w:r>
      <w:r w:rsidR="00FA6732" w:rsidRPr="00EF0997">
        <w:t>months following graduation;</w:t>
      </w:r>
    </w:p>
    <w:p w:rsidR="00316B40" w:rsidRPr="00EF0997" w:rsidRDefault="009C075B" w:rsidP="009C075B">
      <w:r w:rsidRPr="00EF0997">
        <w:tab/>
        <w:t>(2)</w:t>
      </w:r>
      <w:r w:rsidRPr="00EF0997">
        <w:tab/>
        <w:t>subsidize a portion of the tuition for program graduates who decide to pursue educational opportunities in healthcare at the institution of higher education</w:t>
      </w:r>
      <w:r w:rsidR="00DD3588" w:rsidRPr="00EF0997">
        <w:t xml:space="preserve"> or </w:t>
      </w:r>
      <w:r w:rsidR="00F7646B" w:rsidRPr="00EF0997">
        <w:t>proprietary institution</w:t>
      </w:r>
      <w:r w:rsidR="00FA6732" w:rsidRPr="00EF0997">
        <w:t xml:space="preserve">; </w:t>
      </w:r>
    </w:p>
    <w:p w:rsidR="00FC2DCE" w:rsidRPr="00EF0997" w:rsidRDefault="00316B40" w:rsidP="009C075B">
      <w:r w:rsidRPr="00EF0997">
        <w:tab/>
        <w:t>(3)</w:t>
      </w:r>
      <w:r w:rsidRPr="00EF0997">
        <w:tab/>
      </w:r>
      <w:r w:rsidR="00D57AB7" w:rsidRPr="00EF0997">
        <w:t>distribute</w:t>
      </w:r>
      <w:r w:rsidRPr="00EF0997">
        <w:t xml:space="preserve"> stipends</w:t>
      </w:r>
      <w:r w:rsidR="008400E4" w:rsidRPr="00EF0997">
        <w:t xml:space="preserve"> to the New Jersey Chamber of Commerce Foundation to help implement the Jobs for America’s Graduates New Jersey program in high schools </w:t>
      </w:r>
      <w:r w:rsidR="00D57AB7" w:rsidRPr="00EF0997">
        <w:t>by providing</w:t>
      </w:r>
      <w:r w:rsidR="008400E4" w:rsidRPr="00EF0997">
        <w:t xml:space="preserve"> administrative support, program planning, </w:t>
      </w:r>
      <w:r w:rsidR="00D57AB7" w:rsidRPr="00EF0997">
        <w:t xml:space="preserve">and </w:t>
      </w:r>
      <w:r w:rsidR="008400E4" w:rsidRPr="00EF0997">
        <w:t>marketing</w:t>
      </w:r>
      <w:r w:rsidR="00D57AB7" w:rsidRPr="00EF0997">
        <w:t xml:space="preserve"> of the program to </w:t>
      </w:r>
      <w:r w:rsidR="00C11691" w:rsidRPr="00EF0997">
        <w:t>increase participation</w:t>
      </w:r>
      <w:r w:rsidR="008400E4" w:rsidRPr="00EF0997">
        <w:t>; and</w:t>
      </w:r>
    </w:p>
    <w:p w:rsidR="00FA6732" w:rsidRPr="00EF0997" w:rsidRDefault="008400E4" w:rsidP="009C075B">
      <w:r w:rsidRPr="00EF0997">
        <w:tab/>
        <w:t>(4</w:t>
      </w:r>
      <w:r w:rsidR="00FA6732" w:rsidRPr="00EF0997">
        <w:t>)</w:t>
      </w:r>
      <w:r w:rsidR="00FA6732" w:rsidRPr="00EF0997">
        <w:tab/>
        <w:t>for such other resources, events, and purposes as may be approved by the commissioner to meet the program’s objectives.</w:t>
      </w:r>
    </w:p>
    <w:p w:rsidR="009C075B" w:rsidRPr="00EF0997" w:rsidRDefault="00D818D4" w:rsidP="00686AEB">
      <w:r w:rsidRPr="00EF0997">
        <w:tab/>
      </w:r>
      <w:r w:rsidR="00EA34C6" w:rsidRPr="00EF0997">
        <w:t>f</w:t>
      </w:r>
      <w:r w:rsidRPr="00EF0997">
        <w:t>.</w:t>
      </w:r>
      <w:r w:rsidRPr="00EF0997">
        <w:tab/>
        <w:t xml:space="preserve">The commissioner shall annually enter into a contract with an independent entity to audit the implementation of the pilot program.  The audit for the prior school year shall be submitted to the commissioner </w:t>
      </w:r>
      <w:r w:rsidR="009108CD" w:rsidRPr="00EF0997">
        <w:t>no later than December 1 of each year.  A copy of th</w:t>
      </w:r>
      <w:r w:rsidR="005C7723" w:rsidRPr="00EF0997">
        <w:t>e audit shall be transmitted to</w:t>
      </w:r>
      <w:r w:rsidR="009108CD" w:rsidRPr="00EF0997">
        <w:t xml:space="preserve"> insti</w:t>
      </w:r>
      <w:r w:rsidR="005C7723" w:rsidRPr="00EF0997">
        <w:t>tutions of higher education</w:t>
      </w:r>
      <w:r w:rsidR="001A1AD0" w:rsidRPr="00EF0997">
        <w:t xml:space="preserve"> </w:t>
      </w:r>
      <w:r w:rsidR="00E44302" w:rsidRPr="00EF0997">
        <w:t>and proprietary institutions</w:t>
      </w:r>
      <w:r w:rsidR="005C7723" w:rsidRPr="00EF0997">
        <w:t xml:space="preserve"> receiving </w:t>
      </w:r>
      <w:r w:rsidR="009108CD" w:rsidRPr="00EF0997">
        <w:t>program funds.</w:t>
      </w:r>
    </w:p>
    <w:p w:rsidR="00833A80" w:rsidRPr="00EF0997" w:rsidRDefault="00EA34C6" w:rsidP="00686AEB">
      <w:r w:rsidRPr="00EF0997">
        <w:tab/>
        <w:t>g</w:t>
      </w:r>
      <w:r w:rsidR="00981690" w:rsidRPr="00EF0997">
        <w:t>.</w:t>
      </w:r>
      <w:r w:rsidR="00981690" w:rsidRPr="00EF0997">
        <w:tab/>
        <w:t>Upon conclusion of the pilot program, the Commissioner of Education shall report to the Governor, and to the Legislature pursuant to section 2 of P.L.1991, c.164 (C.52:14-19.1)</w:t>
      </w:r>
      <w:r w:rsidR="00D43DAB" w:rsidRPr="00EF0997">
        <w:t>,</w:t>
      </w:r>
      <w:r w:rsidR="00981690" w:rsidRPr="00EF0997">
        <w:t xml:space="preserve"> concerning</w:t>
      </w:r>
      <w:r w:rsidR="00833A80" w:rsidRPr="00EF0997">
        <w:t>:</w:t>
      </w:r>
    </w:p>
    <w:p w:rsidR="00833A80" w:rsidRPr="00EF0997" w:rsidRDefault="00833A80" w:rsidP="00686AEB">
      <w:r w:rsidRPr="00EF0997">
        <w:tab/>
        <w:t>(1)</w:t>
      </w:r>
      <w:r w:rsidRPr="00EF0997">
        <w:tab/>
      </w:r>
      <w:r w:rsidR="00981690" w:rsidRPr="00EF0997">
        <w:t>the number of</w:t>
      </w:r>
      <w:r w:rsidR="00A34819" w:rsidRPr="00EF0997">
        <w:t xml:space="preserve"> new</w:t>
      </w:r>
      <w:r w:rsidR="00623C4C" w:rsidRPr="00EF0997">
        <w:t xml:space="preserve"> and current</w:t>
      </w:r>
      <w:r w:rsidR="00A34819" w:rsidRPr="00EF0997">
        <w:t xml:space="preserve"> partnerships crea</w:t>
      </w:r>
      <w:r w:rsidR="002A3841" w:rsidRPr="00EF0997">
        <w:t>ted with</w:t>
      </w:r>
      <w:r w:rsidR="00381044" w:rsidRPr="00EF0997">
        <w:t xml:space="preserve"> </w:t>
      </w:r>
      <w:r w:rsidR="00CF7C0A" w:rsidRPr="00614659">
        <w:t>underserved</w:t>
      </w:r>
      <w:r w:rsidR="002A3841" w:rsidRPr="00EF0997">
        <w:t xml:space="preserve"> high schools</w:t>
      </w:r>
      <w:r w:rsidR="001F6C3C" w:rsidRPr="00EF0997">
        <w:t xml:space="preserve"> </w:t>
      </w:r>
      <w:r w:rsidR="00961F79" w:rsidRPr="00EF0997">
        <w:t>by each institution of higher education</w:t>
      </w:r>
      <w:r w:rsidR="00A27C34" w:rsidRPr="00EF0997">
        <w:t xml:space="preserve"> and </w:t>
      </w:r>
      <w:r w:rsidR="00E44302" w:rsidRPr="00EF0997">
        <w:t>proprietary institution</w:t>
      </w:r>
      <w:r w:rsidR="00961F79" w:rsidRPr="00EF0997">
        <w:t xml:space="preserve"> that participated in the pilot program</w:t>
      </w:r>
      <w:r w:rsidR="00D43DAB" w:rsidRPr="00EF0997">
        <w:t>;</w:t>
      </w:r>
    </w:p>
    <w:p w:rsidR="00833A80" w:rsidRPr="00EF0997" w:rsidRDefault="00833A80" w:rsidP="00686AEB">
      <w:r w:rsidRPr="00EF0997">
        <w:tab/>
        <w:t>(2)</w:t>
      </w:r>
      <w:r w:rsidRPr="00EF0997">
        <w:tab/>
      </w:r>
      <w:r w:rsidR="00A34819" w:rsidRPr="00EF0997">
        <w:t xml:space="preserve">the </w:t>
      </w:r>
      <w:r w:rsidR="00961F79" w:rsidRPr="00EF0997">
        <w:t xml:space="preserve">total </w:t>
      </w:r>
      <w:r w:rsidR="00A34819" w:rsidRPr="00EF0997">
        <w:t xml:space="preserve">number of </w:t>
      </w:r>
      <w:r w:rsidR="00623C4C" w:rsidRPr="00EF0997">
        <w:t xml:space="preserve">high school </w:t>
      </w:r>
      <w:r w:rsidR="005A53E7" w:rsidRPr="00EF0997">
        <w:t xml:space="preserve">students </w:t>
      </w:r>
      <w:r w:rsidR="00961F79" w:rsidRPr="00EF0997">
        <w:t>that received services under the pilot program</w:t>
      </w:r>
      <w:r w:rsidR="00623C4C" w:rsidRPr="00EF0997">
        <w:t>;</w:t>
      </w:r>
      <w:r w:rsidR="00A34819" w:rsidRPr="00EF0997">
        <w:t xml:space="preserve"> </w:t>
      </w:r>
    </w:p>
    <w:p w:rsidR="00833A80" w:rsidRPr="00EF0997" w:rsidRDefault="00833A80" w:rsidP="00686AEB">
      <w:r w:rsidRPr="00EF0997">
        <w:tab/>
        <w:t>(3)</w:t>
      </w:r>
      <w:r w:rsidRPr="00EF0997">
        <w:tab/>
      </w:r>
      <w:r w:rsidR="005A53E7" w:rsidRPr="00EF0997">
        <w:t xml:space="preserve">student </w:t>
      </w:r>
      <w:r w:rsidR="00A34819" w:rsidRPr="00EF0997">
        <w:t>graduation outcomes</w:t>
      </w:r>
      <w:r w:rsidR="00D56FEF" w:rsidRPr="00EF0997">
        <w:t>, along with the</w:t>
      </w:r>
      <w:r w:rsidR="00F511BA" w:rsidRPr="00EF0997">
        <w:t xml:space="preserve"> healthcare</w:t>
      </w:r>
      <w:r w:rsidR="005A53E7" w:rsidRPr="00EF0997">
        <w:t xml:space="preserve"> specialties pursued by </w:t>
      </w:r>
      <w:r w:rsidR="005045BB" w:rsidRPr="00EF0997">
        <w:t>participating</w:t>
      </w:r>
      <w:r w:rsidR="00623C4C" w:rsidRPr="00EF0997">
        <w:t xml:space="preserve"> students</w:t>
      </w:r>
      <w:r w:rsidR="000C79FB" w:rsidRPr="00EF0997">
        <w:t xml:space="preserve"> after graduation</w:t>
      </w:r>
      <w:r w:rsidR="00623C4C" w:rsidRPr="00EF0997">
        <w:t>;</w:t>
      </w:r>
    </w:p>
    <w:p w:rsidR="00833A80" w:rsidRPr="00EF0997" w:rsidRDefault="00833A80" w:rsidP="00686AEB">
      <w:r w:rsidRPr="00EF0997">
        <w:tab/>
        <w:t>(4)</w:t>
      </w:r>
      <w:r w:rsidRPr="00EF0997">
        <w:tab/>
      </w:r>
      <w:r w:rsidR="002A3841" w:rsidRPr="00EF0997">
        <w:t>the amount of money used for direct student services</w:t>
      </w:r>
      <w:r w:rsidR="00623C4C" w:rsidRPr="00EF0997">
        <w:t>;</w:t>
      </w:r>
      <w:r w:rsidR="005A53E7" w:rsidRPr="00EF0997">
        <w:t xml:space="preserve"> </w:t>
      </w:r>
    </w:p>
    <w:p w:rsidR="00833A80" w:rsidRPr="00EF0997" w:rsidRDefault="00833A80" w:rsidP="00686AEB">
      <w:r w:rsidRPr="00EF0997">
        <w:tab/>
        <w:t>(5)</w:t>
      </w:r>
      <w:r w:rsidRPr="00EF0997">
        <w:tab/>
      </w:r>
      <w:r w:rsidR="00A34819" w:rsidRPr="00EF0997">
        <w:t xml:space="preserve">the amount of money </w:t>
      </w:r>
      <w:r w:rsidR="005A53E7" w:rsidRPr="00EF0997">
        <w:t>used for tuition assistance</w:t>
      </w:r>
      <w:r w:rsidR="000C79FB" w:rsidRPr="00EF0997">
        <w:t xml:space="preserve"> at institutions of higher education</w:t>
      </w:r>
      <w:r w:rsidR="00814BAB" w:rsidRPr="00EF0997">
        <w:t xml:space="preserve"> and </w:t>
      </w:r>
      <w:r w:rsidR="00E44302" w:rsidRPr="00EF0997">
        <w:t>proprietary institutions</w:t>
      </w:r>
      <w:r w:rsidR="00623C4C" w:rsidRPr="00EF0997">
        <w:t>;</w:t>
      </w:r>
    </w:p>
    <w:p w:rsidR="006C20BB" w:rsidRPr="00EF0997" w:rsidRDefault="006C20BB" w:rsidP="00686AEB">
      <w:r w:rsidRPr="00EF0997">
        <w:tab/>
        <w:t xml:space="preserve">(6) </w:t>
      </w:r>
      <w:r w:rsidR="00590B05">
        <w:t xml:space="preserve"> </w:t>
      </w:r>
      <w:r w:rsidRPr="00EF0997">
        <w:t>the results of annual audits;</w:t>
      </w:r>
    </w:p>
    <w:p w:rsidR="00981690" w:rsidRPr="00EF0997" w:rsidRDefault="006C20BB" w:rsidP="00686AEB">
      <w:r w:rsidRPr="00EF0997">
        <w:tab/>
        <w:t>(7</w:t>
      </w:r>
      <w:r w:rsidR="00833A80" w:rsidRPr="00EF0997">
        <w:t>)</w:t>
      </w:r>
      <w:r w:rsidR="00833A80" w:rsidRPr="00EF0997">
        <w:tab/>
      </w:r>
      <w:r w:rsidR="002A3841" w:rsidRPr="00EF0997">
        <w:t>the advisability of the establishment of simila</w:t>
      </w:r>
      <w:r w:rsidR="002A728E" w:rsidRPr="00EF0997">
        <w:t>r programs on a permanent basis; and</w:t>
      </w:r>
    </w:p>
    <w:p w:rsidR="00501BCD" w:rsidRPr="00EF0997" w:rsidRDefault="002A728E" w:rsidP="00A239F4">
      <w:r w:rsidRPr="00EF0997">
        <w:tab/>
        <w:t>(</w:t>
      </w:r>
      <w:r w:rsidR="006C20BB" w:rsidRPr="00EF0997">
        <w:t>8</w:t>
      </w:r>
      <w:r w:rsidRPr="00EF0997">
        <w:t xml:space="preserve">) any other information </w:t>
      </w:r>
      <w:r w:rsidR="006C20BB" w:rsidRPr="00EF0997">
        <w:t>deemed relevant by the commissioner.</w:t>
      </w:r>
    </w:p>
    <w:p w:rsidR="00830A0F" w:rsidRPr="00EF0997" w:rsidRDefault="00830A0F" w:rsidP="00686AEB"/>
    <w:p w:rsidR="00686AEB" w:rsidRPr="00EF0997" w:rsidRDefault="00686AEB" w:rsidP="00686AEB">
      <w:r w:rsidRPr="00EF0997">
        <w:tab/>
      </w:r>
      <w:r w:rsidR="002A3841" w:rsidRPr="00EF0997">
        <w:t>2</w:t>
      </w:r>
      <w:r w:rsidR="004E6466" w:rsidRPr="00EF0997">
        <w:t>.</w:t>
      </w:r>
      <w:r w:rsidR="004E6466" w:rsidRPr="00EF0997">
        <w:tab/>
      </w:r>
      <w:r w:rsidR="007F7EE0" w:rsidRPr="00EF0997">
        <w:t xml:space="preserve">This act shall first take effect </w:t>
      </w:r>
      <w:r w:rsidR="002C5D67" w:rsidRPr="00EF0997">
        <w:t>six months from the date of enactment</w:t>
      </w:r>
      <w:r w:rsidR="007F7EE0" w:rsidRPr="00EF0997">
        <w:t>, but the Department of Education may take such anticipatory administrative action in advance thereof as may be deemed necessary for the timely implementation of this act.</w:t>
      </w:r>
    </w:p>
    <w:p w:rsidR="00686AEB" w:rsidRPr="00EF0997" w:rsidRDefault="00686AEB" w:rsidP="00686AEB"/>
    <w:p w:rsidR="00623C4C" w:rsidRPr="00EF0997" w:rsidRDefault="00623C4C" w:rsidP="00686AEB"/>
    <w:p w:rsidR="00686AEB" w:rsidRPr="00EF0997" w:rsidRDefault="00686AEB" w:rsidP="00686AEB">
      <w:pPr>
        <w:jc w:val="center"/>
      </w:pPr>
      <w:r w:rsidRPr="00EF0997">
        <w:t>STATEMENT</w:t>
      </w:r>
    </w:p>
    <w:p w:rsidR="00686AEB" w:rsidRPr="00EF0997" w:rsidRDefault="00686AEB" w:rsidP="00686AEB"/>
    <w:p w:rsidR="00F05D0C" w:rsidRPr="00EF0997" w:rsidRDefault="004569F7" w:rsidP="00570A8F">
      <w:r w:rsidRPr="00EF0997">
        <w:tab/>
        <w:t xml:space="preserve">This bill would establish a four-year </w:t>
      </w:r>
      <w:r w:rsidR="003656D7" w:rsidRPr="00EF0997">
        <w:t>healthcare</w:t>
      </w:r>
      <w:r w:rsidR="00A900E1" w:rsidRPr="00EF0997">
        <w:t xml:space="preserve"> </w:t>
      </w:r>
      <w:r w:rsidR="003656D7" w:rsidRPr="00EF0997">
        <w:t xml:space="preserve">careers </w:t>
      </w:r>
      <w:r w:rsidRPr="00EF0997">
        <w:t xml:space="preserve">pilot program </w:t>
      </w:r>
      <w:r w:rsidR="004E6466" w:rsidRPr="00EF0997">
        <w:t>to encourage institutions of higher education</w:t>
      </w:r>
      <w:r w:rsidR="00863B88" w:rsidRPr="00EF0997">
        <w:t xml:space="preserve"> and </w:t>
      </w:r>
      <w:r w:rsidR="00F7646B" w:rsidRPr="00EF0997">
        <w:t xml:space="preserve">proprietary institution </w:t>
      </w:r>
      <w:r w:rsidR="00863B88" w:rsidRPr="00EF0997">
        <w:t>to partner</w:t>
      </w:r>
      <w:r w:rsidR="004E6466" w:rsidRPr="00EF0997">
        <w:t xml:space="preserve"> </w:t>
      </w:r>
      <w:r w:rsidR="00863B88" w:rsidRPr="00EF0997">
        <w:t>with</w:t>
      </w:r>
      <w:r w:rsidR="004E6466" w:rsidRPr="00EF0997">
        <w:t xml:space="preserve"> the </w:t>
      </w:r>
      <w:r w:rsidR="002C50E3" w:rsidRPr="00EF0997">
        <w:t>Jobs fo</w:t>
      </w:r>
      <w:r w:rsidR="00F05D0C" w:rsidRPr="00EF0997">
        <w:t>r America’s Graduates (JAG) program</w:t>
      </w:r>
      <w:r w:rsidR="003656D7" w:rsidRPr="00EF0997">
        <w:t>.</w:t>
      </w:r>
      <w:r w:rsidR="00BA72BF" w:rsidRPr="00EF0997">
        <w:t xml:space="preserve"> </w:t>
      </w:r>
      <w:r w:rsidR="003656D7" w:rsidRPr="00EF0997">
        <w:t xml:space="preserve"> </w:t>
      </w:r>
      <w:r w:rsidR="00F05D0C" w:rsidRPr="00EF0997">
        <w:t>JAG</w:t>
      </w:r>
      <w:r w:rsidR="004E6466" w:rsidRPr="00EF0997">
        <w:t xml:space="preserve"> is a</w:t>
      </w:r>
      <w:r w:rsidR="006E61AA" w:rsidRPr="00EF0997">
        <w:t xml:space="preserve"> nationwide</w:t>
      </w:r>
      <w:r w:rsidR="004E6466" w:rsidRPr="00EF0997">
        <w:t xml:space="preserve"> dropout prevention program </w:t>
      </w:r>
      <w:r w:rsidR="00526E01" w:rsidRPr="00EF0997">
        <w:t>which helps young people build professional skills, earn credentials, gain employment, and enter postsecondary</w:t>
      </w:r>
      <w:r w:rsidR="00CD6429" w:rsidRPr="00EF0997">
        <w:t xml:space="preserve"> education</w:t>
      </w:r>
      <w:r w:rsidR="00BA72BF" w:rsidRPr="00EF0997">
        <w:t>.</w:t>
      </w:r>
      <w:r w:rsidR="00930E1C" w:rsidRPr="00EF0997">
        <w:t xml:space="preserve">  Students are placed on pathways to academic and economic success through classroom learning, coaching, leadership development, and job placement.</w:t>
      </w:r>
      <w:r w:rsidR="00D92706" w:rsidRPr="00EF0997">
        <w:t xml:space="preserve">  </w:t>
      </w:r>
      <w:r w:rsidR="00930E1C" w:rsidRPr="00EF0997">
        <w:t xml:space="preserve">These student-centered services </w:t>
      </w:r>
      <w:r w:rsidR="00BC187B" w:rsidRPr="00EF0997">
        <w:t xml:space="preserve">help young people achieve their fullest potential and gain an advantage in today’s emerging workforce.  </w:t>
      </w:r>
      <w:r w:rsidR="00D92706" w:rsidRPr="00EF0997">
        <w:t>Since 1980, Jobs for America’s Graduates has helped over 1.4 million students nationwide complete high school, pursue a postsecondary education, and secure quality entry-level jobs that provide opportunities for career advancement.</w:t>
      </w:r>
      <w:r w:rsidR="006E61AA" w:rsidRPr="00EF0997">
        <w:t xml:space="preserve">  Studies have shown that those who graduate from high school are more likely to earn more over the course of their lifetimes while greatly </w:t>
      </w:r>
      <w:r w:rsidR="00930E1C" w:rsidRPr="00EF0997">
        <w:t>benefitting the local economy.</w:t>
      </w:r>
      <w:r w:rsidR="00BC187B" w:rsidRPr="00EF0997">
        <w:t xml:space="preserve">  Currently, the New Jersey Chamber of Commerce Foundation serves as the managing unit for the JAG program here in the State and operates as “Jobs for America’s Graduates New Jersey” (JAGNJ).</w:t>
      </w:r>
    </w:p>
    <w:p w:rsidR="005772E5" w:rsidRPr="00EF0997" w:rsidRDefault="003656D7" w:rsidP="00686AEB">
      <w:r w:rsidRPr="00EF0997">
        <w:tab/>
      </w:r>
      <w:r w:rsidR="00016949" w:rsidRPr="00EF0997">
        <w:t xml:space="preserve">The pilot program would </w:t>
      </w:r>
      <w:r w:rsidR="00EC187D" w:rsidRPr="00EF0997">
        <w:t xml:space="preserve">help </w:t>
      </w:r>
      <w:r w:rsidR="00016949" w:rsidRPr="00EF0997">
        <w:t>create programs that encourage students</w:t>
      </w:r>
      <w:r w:rsidR="006C20BB" w:rsidRPr="00EF0997">
        <w:t xml:space="preserve"> in </w:t>
      </w:r>
      <w:r w:rsidR="0031120E" w:rsidRPr="00614659">
        <w:t>under</w:t>
      </w:r>
      <w:r w:rsidR="00CF7C0A" w:rsidRPr="00614659">
        <w:t>served</w:t>
      </w:r>
      <w:r w:rsidR="00381044" w:rsidRPr="00EF0997">
        <w:t xml:space="preserve"> high schools</w:t>
      </w:r>
      <w:r w:rsidR="00016949" w:rsidRPr="00EF0997">
        <w:t xml:space="preserve"> to pursue career opportunities in the healthcare</w:t>
      </w:r>
      <w:r w:rsidR="00276AA6" w:rsidRPr="00EF0997">
        <w:t xml:space="preserve"> </w:t>
      </w:r>
      <w:r w:rsidR="00016949" w:rsidRPr="00EF0997">
        <w:t>field.</w:t>
      </w:r>
      <w:r w:rsidR="00570A8F" w:rsidRPr="00EF0997">
        <w:t xml:space="preserve">  </w:t>
      </w:r>
      <w:r w:rsidR="00D2311A" w:rsidRPr="00EF0997">
        <w:t xml:space="preserve">Funding would be used to </w:t>
      </w:r>
      <w:r w:rsidR="00570A8F" w:rsidRPr="00EF0997">
        <w:t xml:space="preserve">fund </w:t>
      </w:r>
      <w:r w:rsidR="00002714" w:rsidRPr="00EF0997">
        <w:t>JAGNJ</w:t>
      </w:r>
      <w:r w:rsidR="00E45F22" w:rsidRPr="00EF0997">
        <w:t xml:space="preserve"> specialist positions</w:t>
      </w:r>
      <w:r w:rsidR="00484A87" w:rsidRPr="00EF0997">
        <w:t xml:space="preserve"> </w:t>
      </w:r>
      <w:r w:rsidR="009A27DB" w:rsidRPr="00EF0997">
        <w:t>to</w:t>
      </w:r>
      <w:r w:rsidR="00C13762" w:rsidRPr="00EF0997">
        <w:t xml:space="preserve"> </w:t>
      </w:r>
      <w:r w:rsidR="00D2311A" w:rsidRPr="00EF0997">
        <w:t>provide</w:t>
      </w:r>
      <w:r w:rsidR="00D939DB" w:rsidRPr="00EF0997">
        <w:t xml:space="preserve"> elective courses</w:t>
      </w:r>
      <w:r w:rsidR="001548FD" w:rsidRPr="00EF0997">
        <w:t xml:space="preserve"> for high school students </w:t>
      </w:r>
      <w:r w:rsidR="00EC187D" w:rsidRPr="00EF0997">
        <w:t>a</w:t>
      </w:r>
      <w:r w:rsidR="00C13762" w:rsidRPr="00EF0997">
        <w:t>nd offer</w:t>
      </w:r>
      <w:r w:rsidR="00570A8F" w:rsidRPr="00EF0997">
        <w:t xml:space="preserve"> guidance to recent graduates for </w:t>
      </w:r>
      <w:r w:rsidR="001548FD" w:rsidRPr="00EF0997">
        <w:t xml:space="preserve">the </w:t>
      </w:r>
      <w:r w:rsidR="00570A8F" w:rsidRPr="00EF0997">
        <w:t>twelve m</w:t>
      </w:r>
      <w:r w:rsidR="00D2311A" w:rsidRPr="00EF0997">
        <w:t>onths following graduation</w:t>
      </w:r>
      <w:r w:rsidR="006E2CC2" w:rsidRPr="00EF0997">
        <w:t>.</w:t>
      </w:r>
      <w:r w:rsidR="00D939DB" w:rsidRPr="00EF0997">
        <w:t xml:space="preserve">  </w:t>
      </w:r>
      <w:r w:rsidR="006E2CC2" w:rsidRPr="00EF0997">
        <w:t xml:space="preserve">Funds </w:t>
      </w:r>
      <w:r w:rsidR="00484A87" w:rsidRPr="00EF0997">
        <w:t>would</w:t>
      </w:r>
      <w:r w:rsidR="006E2CC2" w:rsidRPr="00EF0997">
        <w:t xml:space="preserve"> also be used to</w:t>
      </w:r>
      <w:r w:rsidR="00D2311A" w:rsidRPr="00EF0997">
        <w:t xml:space="preserve"> </w:t>
      </w:r>
      <w:r w:rsidR="00570A8F" w:rsidRPr="00EF0997">
        <w:t>subsidize a portion of the tuition for program gr</w:t>
      </w:r>
      <w:r w:rsidR="000C79FB" w:rsidRPr="00EF0997">
        <w:t>aduates who</w:t>
      </w:r>
      <w:r w:rsidR="00EC187D" w:rsidRPr="00EF0997">
        <w:t xml:space="preserve"> decide to</w:t>
      </w:r>
      <w:r w:rsidR="000C79FB" w:rsidRPr="00EF0997">
        <w:t xml:space="preserve"> pursue</w:t>
      </w:r>
      <w:r w:rsidR="005C7723" w:rsidRPr="00EF0997">
        <w:t xml:space="preserve"> </w:t>
      </w:r>
      <w:r w:rsidR="00570A8F" w:rsidRPr="00EF0997">
        <w:t>educatio</w:t>
      </w:r>
      <w:r w:rsidR="005C7723" w:rsidRPr="00EF0997">
        <w:t>nal opportunities in healthcare</w:t>
      </w:r>
      <w:r w:rsidR="00D2311A" w:rsidRPr="00EF0997">
        <w:t xml:space="preserve"> at the</w:t>
      </w:r>
      <w:r w:rsidR="00352FB0" w:rsidRPr="00EF0997">
        <w:t xml:space="preserve"> recipient</w:t>
      </w:r>
      <w:r w:rsidR="00D2311A" w:rsidRPr="00EF0997">
        <w:t xml:space="preserve"> institution of higher education</w:t>
      </w:r>
      <w:r w:rsidR="001A1AD0" w:rsidRPr="00EF0997">
        <w:t xml:space="preserve"> or </w:t>
      </w:r>
      <w:r w:rsidR="00F7646B" w:rsidRPr="00EF0997">
        <w:t>proprietary institution</w:t>
      </w:r>
      <w:r w:rsidR="00002714" w:rsidRPr="00EF0997">
        <w:t>,</w:t>
      </w:r>
      <w:r w:rsidR="00DF3B99" w:rsidRPr="00EF0997">
        <w:t xml:space="preserve"> </w:t>
      </w:r>
      <w:r w:rsidR="00A23B5B" w:rsidRPr="00EF0997">
        <w:t>fund</w:t>
      </w:r>
      <w:r w:rsidR="00DF3B99" w:rsidRPr="00EF0997">
        <w:t xml:space="preserve"> stipends to help</w:t>
      </w:r>
      <w:r w:rsidR="00124739" w:rsidRPr="00EF0997">
        <w:t xml:space="preserve"> JAGNJ</w:t>
      </w:r>
      <w:r w:rsidR="00DF3B99" w:rsidRPr="00EF0997">
        <w:t xml:space="preserve"> with certain implementation costs,</w:t>
      </w:r>
      <w:r w:rsidRPr="00EF0997">
        <w:t xml:space="preserve"> and </w:t>
      </w:r>
      <w:r w:rsidR="00E45F22" w:rsidRPr="00EF0997">
        <w:t xml:space="preserve">for </w:t>
      </w:r>
      <w:r w:rsidRPr="00EF0997">
        <w:t>any other resources, events, and purposes approved by the Commissioner of Education to meet program objectives.</w:t>
      </w:r>
      <w:r w:rsidR="0049497E" w:rsidRPr="00EF0997">
        <w:t xml:space="preserve">  In awarding grants, priority status would be given to institutions of higher education</w:t>
      </w:r>
      <w:r w:rsidR="001A1AD0" w:rsidRPr="00EF0997">
        <w:t xml:space="preserve"> and </w:t>
      </w:r>
      <w:r w:rsidR="00F7646B" w:rsidRPr="00EF0997">
        <w:t>proprietary institution</w:t>
      </w:r>
      <w:r w:rsidR="0049497E" w:rsidRPr="00EF0997">
        <w:t xml:space="preserve"> that demonstrate grant funds will be used to expand the </w:t>
      </w:r>
      <w:r w:rsidR="00BF4855" w:rsidRPr="00EF0997">
        <w:t xml:space="preserve">JAGNJ </w:t>
      </w:r>
      <w:r w:rsidR="00381044" w:rsidRPr="00EF0997">
        <w:t xml:space="preserve">program to more </w:t>
      </w:r>
      <w:r w:rsidR="00CF7C0A" w:rsidRPr="00614659">
        <w:t>underserved</w:t>
      </w:r>
      <w:r w:rsidR="00381044" w:rsidRPr="00EF0997">
        <w:t xml:space="preserve"> high schools</w:t>
      </w:r>
      <w:r w:rsidR="0049497E" w:rsidRPr="00EF0997">
        <w:t xml:space="preserve"> Statewide</w:t>
      </w:r>
      <w:r w:rsidR="00A02F62" w:rsidRPr="00EF0997">
        <w:t xml:space="preserve"> and to those</w:t>
      </w:r>
      <w:r w:rsidR="00A23B5B" w:rsidRPr="00EF0997">
        <w:t xml:space="preserve"> that demonstrate they will provide subject matter experts to participating high schools for classroom instruction or to </w:t>
      </w:r>
      <w:r w:rsidR="00A02F62" w:rsidRPr="00EF0997">
        <w:t>help students obtain</w:t>
      </w:r>
      <w:r w:rsidR="00A23B5B" w:rsidRPr="00EF0997">
        <w:t xml:space="preserve"> professional credentials or certifications prior to graduation.  </w:t>
      </w:r>
      <w:r w:rsidR="0049497E" w:rsidRPr="00EF0997">
        <w:t>To the maximum extent possible, the department will select institutions of higher education</w:t>
      </w:r>
      <w:r w:rsidR="001A1AD0" w:rsidRPr="00EF0997">
        <w:t xml:space="preserve"> and </w:t>
      </w:r>
      <w:r w:rsidR="00F7646B" w:rsidRPr="00EF0997">
        <w:t>proprietary institution</w:t>
      </w:r>
      <w:r w:rsidR="0049497E" w:rsidRPr="00EF0997">
        <w:t xml:space="preserve"> in the northern, central, and southern regions of the State and shall seek a cross section of institutions in urb</w:t>
      </w:r>
      <w:r w:rsidR="00A900E1" w:rsidRPr="00EF0997">
        <w:t xml:space="preserve">an, suburban, and rural areas.  </w:t>
      </w:r>
      <w:r w:rsidR="00A574AA" w:rsidRPr="00EF0997">
        <w:t>Upon conclusion of the pilot program, the Commissioner of Education will report to the Governor and Legislature regarding the program’s effectiveness.</w:t>
      </w:r>
    </w:p>
    <w:sectPr w:rsidR="005772E5" w:rsidRPr="00EF0997" w:rsidSect="00E7397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B12" w:rsidRDefault="00090B12">
      <w:r>
        <w:separator/>
      </w:r>
    </w:p>
  </w:endnote>
  <w:endnote w:type="continuationSeparator" w:id="0">
    <w:p w:rsidR="00090B12" w:rsidRDefault="00090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C0" w:rsidRDefault="00FE20C0" w:rsidP="00FE20C0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B12" w:rsidRDefault="00090B12">
      <w:r>
        <w:separator/>
      </w:r>
    </w:p>
  </w:footnote>
  <w:footnote w:type="continuationSeparator" w:id="0">
    <w:p w:rsidR="00090B12" w:rsidRDefault="00090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351C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73977" w:rsidRDefault="00E73977" w:rsidP="00E73977">
    <w:pPr>
      <w:pStyle w:val="bpuHeadSpon"/>
    </w:pPr>
    <w:r w:rsidRPr="00E73977">
      <w:rPr>
        <w:rStyle w:val="bpuHeadSponChar"/>
      </w:rPr>
      <w:t>A5688</w:t>
    </w:r>
    <w:r>
      <w:t xml:space="preserve"> GREENWALD, CHAPARRO</w:t>
    </w:r>
  </w:p>
  <w:p w:rsidR="00E73977" w:rsidRDefault="00E73977" w:rsidP="00E7397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51C7">
      <w:rPr>
        <w:noProof/>
      </w:rPr>
      <w:t>6</w:t>
    </w:r>
    <w:r>
      <w:fldChar w:fldCharType="end"/>
    </w:r>
  </w:p>
  <w:p w:rsidR="00E73977" w:rsidRDefault="00E73977" w:rsidP="00E7397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73977" w:rsidRDefault="00E73977" w:rsidP="00E73977">
    <w:pPr>
      <w:pStyle w:val="bpuHeadSpon"/>
    </w:pPr>
    <w:r w:rsidRPr="00E73977">
      <w:rPr>
        <w:rStyle w:val="bpuHeadSponChar"/>
      </w:rPr>
      <w:t>A5688</w:t>
    </w:r>
    <w:r>
      <w:t xml:space="preserve"> GREENWALD, CHAPARRO</w:t>
    </w:r>
  </w:p>
  <w:p w:rsidR="00E73977" w:rsidRDefault="00E73977" w:rsidP="00E7397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51C7">
      <w:rPr>
        <w:noProof/>
      </w:rPr>
      <w:t>2</w:t>
    </w:r>
    <w:r>
      <w:fldChar w:fldCharType="end"/>
    </w:r>
  </w:p>
  <w:p w:rsidR="00E73977" w:rsidRDefault="00E73977" w:rsidP="00E7397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B12"/>
    <w:rsid w:val="00002714"/>
    <w:rsid w:val="000051BD"/>
    <w:rsid w:val="00005E88"/>
    <w:rsid w:val="000160A5"/>
    <w:rsid w:val="000163A0"/>
    <w:rsid w:val="00016949"/>
    <w:rsid w:val="0002335B"/>
    <w:rsid w:val="000247CC"/>
    <w:rsid w:val="0002602F"/>
    <w:rsid w:val="00026C1E"/>
    <w:rsid w:val="0003549A"/>
    <w:rsid w:val="000367AE"/>
    <w:rsid w:val="00043B22"/>
    <w:rsid w:val="000441A8"/>
    <w:rsid w:val="00054975"/>
    <w:rsid w:val="00057D20"/>
    <w:rsid w:val="0006197C"/>
    <w:rsid w:val="0006281F"/>
    <w:rsid w:val="0008141C"/>
    <w:rsid w:val="00090B12"/>
    <w:rsid w:val="00094A55"/>
    <w:rsid w:val="000A44A7"/>
    <w:rsid w:val="000B1054"/>
    <w:rsid w:val="000B3411"/>
    <w:rsid w:val="000C054C"/>
    <w:rsid w:val="000C10E1"/>
    <w:rsid w:val="000C12C2"/>
    <w:rsid w:val="000C5038"/>
    <w:rsid w:val="000C79FB"/>
    <w:rsid w:val="000D11AF"/>
    <w:rsid w:val="000D4385"/>
    <w:rsid w:val="000D6255"/>
    <w:rsid w:val="000D6262"/>
    <w:rsid w:val="000D7B4A"/>
    <w:rsid w:val="000E3631"/>
    <w:rsid w:val="000E4006"/>
    <w:rsid w:val="000E7B1C"/>
    <w:rsid w:val="000F006C"/>
    <w:rsid w:val="000F3DA2"/>
    <w:rsid w:val="000F5FDE"/>
    <w:rsid w:val="000F7466"/>
    <w:rsid w:val="00100830"/>
    <w:rsid w:val="001011EE"/>
    <w:rsid w:val="00101E1D"/>
    <w:rsid w:val="00106FC6"/>
    <w:rsid w:val="00124739"/>
    <w:rsid w:val="0013000E"/>
    <w:rsid w:val="00133F81"/>
    <w:rsid w:val="00135943"/>
    <w:rsid w:val="001460FF"/>
    <w:rsid w:val="0014664C"/>
    <w:rsid w:val="001548FD"/>
    <w:rsid w:val="001645FB"/>
    <w:rsid w:val="001678D0"/>
    <w:rsid w:val="00173D2B"/>
    <w:rsid w:val="001776C9"/>
    <w:rsid w:val="00181676"/>
    <w:rsid w:val="00183603"/>
    <w:rsid w:val="0018410E"/>
    <w:rsid w:val="00194E78"/>
    <w:rsid w:val="0019707B"/>
    <w:rsid w:val="00197E8B"/>
    <w:rsid w:val="00197FA4"/>
    <w:rsid w:val="001A161A"/>
    <w:rsid w:val="001A1AD0"/>
    <w:rsid w:val="001A2E1B"/>
    <w:rsid w:val="001A3B79"/>
    <w:rsid w:val="001A66B6"/>
    <w:rsid w:val="001A75B2"/>
    <w:rsid w:val="001A78DD"/>
    <w:rsid w:val="001B2348"/>
    <w:rsid w:val="001B4716"/>
    <w:rsid w:val="001B4EA4"/>
    <w:rsid w:val="001C7C52"/>
    <w:rsid w:val="001D0A80"/>
    <w:rsid w:val="001D25F3"/>
    <w:rsid w:val="001E15F1"/>
    <w:rsid w:val="001E16FA"/>
    <w:rsid w:val="001E5D17"/>
    <w:rsid w:val="001E6213"/>
    <w:rsid w:val="001F14C7"/>
    <w:rsid w:val="001F6C3C"/>
    <w:rsid w:val="001F7405"/>
    <w:rsid w:val="00204072"/>
    <w:rsid w:val="00205533"/>
    <w:rsid w:val="00212B8D"/>
    <w:rsid w:val="00222983"/>
    <w:rsid w:val="00231AB1"/>
    <w:rsid w:val="002370D0"/>
    <w:rsid w:val="002443E2"/>
    <w:rsid w:val="00253B6A"/>
    <w:rsid w:val="00255958"/>
    <w:rsid w:val="00257FA2"/>
    <w:rsid w:val="0026574A"/>
    <w:rsid w:val="002660BB"/>
    <w:rsid w:val="002720E8"/>
    <w:rsid w:val="00275293"/>
    <w:rsid w:val="00276AA6"/>
    <w:rsid w:val="002776B0"/>
    <w:rsid w:val="00286C7E"/>
    <w:rsid w:val="002A1029"/>
    <w:rsid w:val="002A3841"/>
    <w:rsid w:val="002A3A1A"/>
    <w:rsid w:val="002A4692"/>
    <w:rsid w:val="002A51BA"/>
    <w:rsid w:val="002A728E"/>
    <w:rsid w:val="002B138E"/>
    <w:rsid w:val="002B2E26"/>
    <w:rsid w:val="002B2F76"/>
    <w:rsid w:val="002B3FE6"/>
    <w:rsid w:val="002B5BA4"/>
    <w:rsid w:val="002C2D81"/>
    <w:rsid w:val="002C461E"/>
    <w:rsid w:val="002C50E3"/>
    <w:rsid w:val="002C5D67"/>
    <w:rsid w:val="002C6CEC"/>
    <w:rsid w:val="002D12D4"/>
    <w:rsid w:val="002D4463"/>
    <w:rsid w:val="002E09CE"/>
    <w:rsid w:val="002E3CC2"/>
    <w:rsid w:val="002E69D1"/>
    <w:rsid w:val="002F3BA6"/>
    <w:rsid w:val="0031120E"/>
    <w:rsid w:val="00315320"/>
    <w:rsid w:val="00316B40"/>
    <w:rsid w:val="00325776"/>
    <w:rsid w:val="00325E27"/>
    <w:rsid w:val="0032764C"/>
    <w:rsid w:val="00330395"/>
    <w:rsid w:val="00331FCB"/>
    <w:rsid w:val="00333704"/>
    <w:rsid w:val="00336624"/>
    <w:rsid w:val="0034025F"/>
    <w:rsid w:val="00340458"/>
    <w:rsid w:val="0034200F"/>
    <w:rsid w:val="003446A0"/>
    <w:rsid w:val="0034481B"/>
    <w:rsid w:val="00344D36"/>
    <w:rsid w:val="00346915"/>
    <w:rsid w:val="00347E81"/>
    <w:rsid w:val="00350130"/>
    <w:rsid w:val="00352FB0"/>
    <w:rsid w:val="00354334"/>
    <w:rsid w:val="0036180C"/>
    <w:rsid w:val="00363CF5"/>
    <w:rsid w:val="00364344"/>
    <w:rsid w:val="003656D7"/>
    <w:rsid w:val="00365764"/>
    <w:rsid w:val="00367196"/>
    <w:rsid w:val="003702CA"/>
    <w:rsid w:val="00370617"/>
    <w:rsid w:val="00381044"/>
    <w:rsid w:val="00382F1F"/>
    <w:rsid w:val="003840E5"/>
    <w:rsid w:val="0038700A"/>
    <w:rsid w:val="00391DA4"/>
    <w:rsid w:val="00395C26"/>
    <w:rsid w:val="003A3C64"/>
    <w:rsid w:val="003A3F83"/>
    <w:rsid w:val="003A42C4"/>
    <w:rsid w:val="003B4B67"/>
    <w:rsid w:val="003C43EF"/>
    <w:rsid w:val="003C5A6B"/>
    <w:rsid w:val="003C7FB2"/>
    <w:rsid w:val="003D24DE"/>
    <w:rsid w:val="003E26D4"/>
    <w:rsid w:val="003E47BA"/>
    <w:rsid w:val="003F3B37"/>
    <w:rsid w:val="003F5991"/>
    <w:rsid w:val="003F690C"/>
    <w:rsid w:val="0040195A"/>
    <w:rsid w:val="00402DC0"/>
    <w:rsid w:val="0041060E"/>
    <w:rsid w:val="00415BCF"/>
    <w:rsid w:val="00416C4B"/>
    <w:rsid w:val="0041751E"/>
    <w:rsid w:val="004211E5"/>
    <w:rsid w:val="00422091"/>
    <w:rsid w:val="0043127E"/>
    <w:rsid w:val="0043386C"/>
    <w:rsid w:val="004352AF"/>
    <w:rsid w:val="00435A81"/>
    <w:rsid w:val="00436F2D"/>
    <w:rsid w:val="00436F5D"/>
    <w:rsid w:val="004412F0"/>
    <w:rsid w:val="00441B42"/>
    <w:rsid w:val="00445337"/>
    <w:rsid w:val="0045118A"/>
    <w:rsid w:val="00455D51"/>
    <w:rsid w:val="004569F7"/>
    <w:rsid w:val="00456BF9"/>
    <w:rsid w:val="00461057"/>
    <w:rsid w:val="004704A8"/>
    <w:rsid w:val="004708D7"/>
    <w:rsid w:val="00471102"/>
    <w:rsid w:val="00471F18"/>
    <w:rsid w:val="00473A62"/>
    <w:rsid w:val="00484144"/>
    <w:rsid w:val="00484A87"/>
    <w:rsid w:val="00484C19"/>
    <w:rsid w:val="00485866"/>
    <w:rsid w:val="00492076"/>
    <w:rsid w:val="00493B1D"/>
    <w:rsid w:val="0049497E"/>
    <w:rsid w:val="00495799"/>
    <w:rsid w:val="00497037"/>
    <w:rsid w:val="004A3009"/>
    <w:rsid w:val="004A6940"/>
    <w:rsid w:val="004A77A4"/>
    <w:rsid w:val="004B3D50"/>
    <w:rsid w:val="004B3E11"/>
    <w:rsid w:val="004C742C"/>
    <w:rsid w:val="004D1BA8"/>
    <w:rsid w:val="004E1F3E"/>
    <w:rsid w:val="004E6466"/>
    <w:rsid w:val="004F21BD"/>
    <w:rsid w:val="004F4F1D"/>
    <w:rsid w:val="004F74DD"/>
    <w:rsid w:val="00501317"/>
    <w:rsid w:val="00501BCD"/>
    <w:rsid w:val="005045BB"/>
    <w:rsid w:val="0050495C"/>
    <w:rsid w:val="00505DC9"/>
    <w:rsid w:val="00506E1E"/>
    <w:rsid w:val="00513C81"/>
    <w:rsid w:val="00522C33"/>
    <w:rsid w:val="00525D99"/>
    <w:rsid w:val="00526E01"/>
    <w:rsid w:val="00527BFB"/>
    <w:rsid w:val="00532A32"/>
    <w:rsid w:val="00533EBF"/>
    <w:rsid w:val="005351BA"/>
    <w:rsid w:val="00537A89"/>
    <w:rsid w:val="00540B0B"/>
    <w:rsid w:val="0054460F"/>
    <w:rsid w:val="005524C9"/>
    <w:rsid w:val="005536CD"/>
    <w:rsid w:val="00554051"/>
    <w:rsid w:val="00557240"/>
    <w:rsid w:val="005629A4"/>
    <w:rsid w:val="00562FDC"/>
    <w:rsid w:val="005651F3"/>
    <w:rsid w:val="00570A8F"/>
    <w:rsid w:val="00572184"/>
    <w:rsid w:val="005772E5"/>
    <w:rsid w:val="00577A15"/>
    <w:rsid w:val="00580533"/>
    <w:rsid w:val="00590B05"/>
    <w:rsid w:val="0059131D"/>
    <w:rsid w:val="00592F7A"/>
    <w:rsid w:val="00597B75"/>
    <w:rsid w:val="005A53E7"/>
    <w:rsid w:val="005B28F8"/>
    <w:rsid w:val="005B3F92"/>
    <w:rsid w:val="005B479C"/>
    <w:rsid w:val="005B561E"/>
    <w:rsid w:val="005C07E4"/>
    <w:rsid w:val="005C2124"/>
    <w:rsid w:val="005C336F"/>
    <w:rsid w:val="005C7723"/>
    <w:rsid w:val="005C7F3C"/>
    <w:rsid w:val="005D066F"/>
    <w:rsid w:val="005E017C"/>
    <w:rsid w:val="005E04F3"/>
    <w:rsid w:val="005E1FD7"/>
    <w:rsid w:val="005E50C6"/>
    <w:rsid w:val="005F2A97"/>
    <w:rsid w:val="005F399B"/>
    <w:rsid w:val="00600ED2"/>
    <w:rsid w:val="006019F8"/>
    <w:rsid w:val="00602754"/>
    <w:rsid w:val="00605B20"/>
    <w:rsid w:val="0061156F"/>
    <w:rsid w:val="00613FF5"/>
    <w:rsid w:val="00614659"/>
    <w:rsid w:val="006155A8"/>
    <w:rsid w:val="00621076"/>
    <w:rsid w:val="00621B94"/>
    <w:rsid w:val="00623C4C"/>
    <w:rsid w:val="00626239"/>
    <w:rsid w:val="00634781"/>
    <w:rsid w:val="00635316"/>
    <w:rsid w:val="00635449"/>
    <w:rsid w:val="006378C5"/>
    <w:rsid w:val="00645E6A"/>
    <w:rsid w:val="00650447"/>
    <w:rsid w:val="00651D10"/>
    <w:rsid w:val="00665CBC"/>
    <w:rsid w:val="00666B6D"/>
    <w:rsid w:val="00667A5C"/>
    <w:rsid w:val="00677316"/>
    <w:rsid w:val="00686AEB"/>
    <w:rsid w:val="006A308F"/>
    <w:rsid w:val="006B486B"/>
    <w:rsid w:val="006B7897"/>
    <w:rsid w:val="006B7FA7"/>
    <w:rsid w:val="006C086A"/>
    <w:rsid w:val="006C20BB"/>
    <w:rsid w:val="006C21C1"/>
    <w:rsid w:val="006C7327"/>
    <w:rsid w:val="006D00E5"/>
    <w:rsid w:val="006D557C"/>
    <w:rsid w:val="006D791B"/>
    <w:rsid w:val="006E2895"/>
    <w:rsid w:val="006E2CC2"/>
    <w:rsid w:val="006E61AA"/>
    <w:rsid w:val="006F180D"/>
    <w:rsid w:val="006F4334"/>
    <w:rsid w:val="006F47AF"/>
    <w:rsid w:val="006F6B8A"/>
    <w:rsid w:val="007031F6"/>
    <w:rsid w:val="00703D80"/>
    <w:rsid w:val="00707CD3"/>
    <w:rsid w:val="00716BB9"/>
    <w:rsid w:val="00717563"/>
    <w:rsid w:val="00724588"/>
    <w:rsid w:val="007256D1"/>
    <w:rsid w:val="007279FD"/>
    <w:rsid w:val="0073483E"/>
    <w:rsid w:val="0073690E"/>
    <w:rsid w:val="007502CB"/>
    <w:rsid w:val="00751371"/>
    <w:rsid w:val="00752D79"/>
    <w:rsid w:val="00752E20"/>
    <w:rsid w:val="00754376"/>
    <w:rsid w:val="00756EDE"/>
    <w:rsid w:val="0076303A"/>
    <w:rsid w:val="00764456"/>
    <w:rsid w:val="00767537"/>
    <w:rsid w:val="007744AA"/>
    <w:rsid w:val="00781B4D"/>
    <w:rsid w:val="007824BF"/>
    <w:rsid w:val="00783B8D"/>
    <w:rsid w:val="00794B94"/>
    <w:rsid w:val="00794BD4"/>
    <w:rsid w:val="007A2F73"/>
    <w:rsid w:val="007A3061"/>
    <w:rsid w:val="007A5A0B"/>
    <w:rsid w:val="007B04D0"/>
    <w:rsid w:val="007C0E14"/>
    <w:rsid w:val="007C69DB"/>
    <w:rsid w:val="007C7DE4"/>
    <w:rsid w:val="007D2551"/>
    <w:rsid w:val="007D40CB"/>
    <w:rsid w:val="007D5796"/>
    <w:rsid w:val="007D59C0"/>
    <w:rsid w:val="007D7D9C"/>
    <w:rsid w:val="007D7FA4"/>
    <w:rsid w:val="007F485D"/>
    <w:rsid w:val="007F6050"/>
    <w:rsid w:val="007F7EE0"/>
    <w:rsid w:val="00805E7C"/>
    <w:rsid w:val="00813627"/>
    <w:rsid w:val="00814BAB"/>
    <w:rsid w:val="00814EAD"/>
    <w:rsid w:val="00827E7A"/>
    <w:rsid w:val="00830A0F"/>
    <w:rsid w:val="008320E1"/>
    <w:rsid w:val="00832816"/>
    <w:rsid w:val="00833A80"/>
    <w:rsid w:val="008342CD"/>
    <w:rsid w:val="00837109"/>
    <w:rsid w:val="008374FE"/>
    <w:rsid w:val="008400E4"/>
    <w:rsid w:val="00840365"/>
    <w:rsid w:val="008406A3"/>
    <w:rsid w:val="00841D2C"/>
    <w:rsid w:val="00845F3C"/>
    <w:rsid w:val="008461B8"/>
    <w:rsid w:val="008462F1"/>
    <w:rsid w:val="00847EF1"/>
    <w:rsid w:val="008515E8"/>
    <w:rsid w:val="008538FA"/>
    <w:rsid w:val="008573B0"/>
    <w:rsid w:val="00862552"/>
    <w:rsid w:val="00863B88"/>
    <w:rsid w:val="00866563"/>
    <w:rsid w:val="00867AC2"/>
    <w:rsid w:val="0087056E"/>
    <w:rsid w:val="00875402"/>
    <w:rsid w:val="00884D51"/>
    <w:rsid w:val="008916EC"/>
    <w:rsid w:val="00891E4F"/>
    <w:rsid w:val="00897EC0"/>
    <w:rsid w:val="008A31C5"/>
    <w:rsid w:val="008A4D38"/>
    <w:rsid w:val="008A4F9A"/>
    <w:rsid w:val="008B2850"/>
    <w:rsid w:val="008B3236"/>
    <w:rsid w:val="008B7E60"/>
    <w:rsid w:val="008C10A3"/>
    <w:rsid w:val="008C79B3"/>
    <w:rsid w:val="008D5FF7"/>
    <w:rsid w:val="008D77BD"/>
    <w:rsid w:val="008E454C"/>
    <w:rsid w:val="008E7211"/>
    <w:rsid w:val="008F1E5A"/>
    <w:rsid w:val="008F3A81"/>
    <w:rsid w:val="008F3F66"/>
    <w:rsid w:val="00901BDA"/>
    <w:rsid w:val="00904568"/>
    <w:rsid w:val="009108CD"/>
    <w:rsid w:val="009121D8"/>
    <w:rsid w:val="00912D9C"/>
    <w:rsid w:val="00916F7A"/>
    <w:rsid w:val="00917FE3"/>
    <w:rsid w:val="009269FE"/>
    <w:rsid w:val="00930E1C"/>
    <w:rsid w:val="009318C7"/>
    <w:rsid w:val="00931C09"/>
    <w:rsid w:val="009348C2"/>
    <w:rsid w:val="00943E48"/>
    <w:rsid w:val="009440D0"/>
    <w:rsid w:val="009471D4"/>
    <w:rsid w:val="009523A3"/>
    <w:rsid w:val="00960958"/>
    <w:rsid w:val="00961F79"/>
    <w:rsid w:val="00963A46"/>
    <w:rsid w:val="00966A3E"/>
    <w:rsid w:val="00970247"/>
    <w:rsid w:val="00971493"/>
    <w:rsid w:val="00971AD9"/>
    <w:rsid w:val="00973069"/>
    <w:rsid w:val="00973523"/>
    <w:rsid w:val="00977BF3"/>
    <w:rsid w:val="00980766"/>
    <w:rsid w:val="00981690"/>
    <w:rsid w:val="009835D4"/>
    <w:rsid w:val="009838E4"/>
    <w:rsid w:val="00983ED4"/>
    <w:rsid w:val="009865D4"/>
    <w:rsid w:val="00997152"/>
    <w:rsid w:val="009972CD"/>
    <w:rsid w:val="009A0E9C"/>
    <w:rsid w:val="009A27DB"/>
    <w:rsid w:val="009A45DA"/>
    <w:rsid w:val="009B06D2"/>
    <w:rsid w:val="009B34EC"/>
    <w:rsid w:val="009B4CE1"/>
    <w:rsid w:val="009B5D67"/>
    <w:rsid w:val="009B6176"/>
    <w:rsid w:val="009C075B"/>
    <w:rsid w:val="009C0D22"/>
    <w:rsid w:val="009C2DD9"/>
    <w:rsid w:val="009C3E09"/>
    <w:rsid w:val="009C5630"/>
    <w:rsid w:val="009D0E5D"/>
    <w:rsid w:val="009D0F63"/>
    <w:rsid w:val="009D40B8"/>
    <w:rsid w:val="009D7934"/>
    <w:rsid w:val="009D7CCF"/>
    <w:rsid w:val="009E0107"/>
    <w:rsid w:val="009E5961"/>
    <w:rsid w:val="009F4FAC"/>
    <w:rsid w:val="00A017C0"/>
    <w:rsid w:val="00A02F62"/>
    <w:rsid w:val="00A04D65"/>
    <w:rsid w:val="00A11228"/>
    <w:rsid w:val="00A222C2"/>
    <w:rsid w:val="00A239F4"/>
    <w:rsid w:val="00A23B5B"/>
    <w:rsid w:val="00A27C34"/>
    <w:rsid w:val="00A305D6"/>
    <w:rsid w:val="00A33584"/>
    <w:rsid w:val="00A342C4"/>
    <w:rsid w:val="00A34819"/>
    <w:rsid w:val="00A37EE9"/>
    <w:rsid w:val="00A41A8E"/>
    <w:rsid w:val="00A42E8C"/>
    <w:rsid w:val="00A50F6B"/>
    <w:rsid w:val="00A52237"/>
    <w:rsid w:val="00A551D6"/>
    <w:rsid w:val="00A574AA"/>
    <w:rsid w:val="00A6251B"/>
    <w:rsid w:val="00A6754E"/>
    <w:rsid w:val="00A70F58"/>
    <w:rsid w:val="00A72987"/>
    <w:rsid w:val="00A7346B"/>
    <w:rsid w:val="00A74F6E"/>
    <w:rsid w:val="00A84C4F"/>
    <w:rsid w:val="00A900E1"/>
    <w:rsid w:val="00A932A1"/>
    <w:rsid w:val="00A93FEA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59C0"/>
    <w:rsid w:val="00AF6609"/>
    <w:rsid w:val="00B0116D"/>
    <w:rsid w:val="00B01173"/>
    <w:rsid w:val="00B02F35"/>
    <w:rsid w:val="00B05A3C"/>
    <w:rsid w:val="00B07100"/>
    <w:rsid w:val="00B1138C"/>
    <w:rsid w:val="00B2574A"/>
    <w:rsid w:val="00B31098"/>
    <w:rsid w:val="00B35D8A"/>
    <w:rsid w:val="00B45B34"/>
    <w:rsid w:val="00B53AB1"/>
    <w:rsid w:val="00B53E7D"/>
    <w:rsid w:val="00B57047"/>
    <w:rsid w:val="00B61D86"/>
    <w:rsid w:val="00B6342D"/>
    <w:rsid w:val="00B726BD"/>
    <w:rsid w:val="00B732BC"/>
    <w:rsid w:val="00B90E33"/>
    <w:rsid w:val="00B92DF4"/>
    <w:rsid w:val="00B95305"/>
    <w:rsid w:val="00B9676B"/>
    <w:rsid w:val="00BA2EA5"/>
    <w:rsid w:val="00BA364B"/>
    <w:rsid w:val="00BA7166"/>
    <w:rsid w:val="00BA72BF"/>
    <w:rsid w:val="00BB1190"/>
    <w:rsid w:val="00BB31D0"/>
    <w:rsid w:val="00BB3A11"/>
    <w:rsid w:val="00BB4DDB"/>
    <w:rsid w:val="00BB5D79"/>
    <w:rsid w:val="00BB5F02"/>
    <w:rsid w:val="00BC187B"/>
    <w:rsid w:val="00BC7892"/>
    <w:rsid w:val="00BD1A57"/>
    <w:rsid w:val="00BD6D66"/>
    <w:rsid w:val="00BE24D6"/>
    <w:rsid w:val="00BE35BD"/>
    <w:rsid w:val="00BE7EFA"/>
    <w:rsid w:val="00BF06AD"/>
    <w:rsid w:val="00BF2C67"/>
    <w:rsid w:val="00BF4855"/>
    <w:rsid w:val="00C0012C"/>
    <w:rsid w:val="00C04F4D"/>
    <w:rsid w:val="00C11691"/>
    <w:rsid w:val="00C12E48"/>
    <w:rsid w:val="00C13762"/>
    <w:rsid w:val="00C13D14"/>
    <w:rsid w:val="00C15F53"/>
    <w:rsid w:val="00C23F09"/>
    <w:rsid w:val="00C25356"/>
    <w:rsid w:val="00C328D0"/>
    <w:rsid w:val="00C335C2"/>
    <w:rsid w:val="00C46BC1"/>
    <w:rsid w:val="00C5235F"/>
    <w:rsid w:val="00C54CE2"/>
    <w:rsid w:val="00C60836"/>
    <w:rsid w:val="00C66BF3"/>
    <w:rsid w:val="00C671E9"/>
    <w:rsid w:val="00C70140"/>
    <w:rsid w:val="00C71B05"/>
    <w:rsid w:val="00C73CA7"/>
    <w:rsid w:val="00C822F6"/>
    <w:rsid w:val="00C8272D"/>
    <w:rsid w:val="00C82AC2"/>
    <w:rsid w:val="00C8456C"/>
    <w:rsid w:val="00C84645"/>
    <w:rsid w:val="00C91E19"/>
    <w:rsid w:val="00C92402"/>
    <w:rsid w:val="00C92867"/>
    <w:rsid w:val="00C930B2"/>
    <w:rsid w:val="00C93B93"/>
    <w:rsid w:val="00C966E8"/>
    <w:rsid w:val="00CA037D"/>
    <w:rsid w:val="00CA0837"/>
    <w:rsid w:val="00CA2442"/>
    <w:rsid w:val="00CA4725"/>
    <w:rsid w:val="00CB6246"/>
    <w:rsid w:val="00CC0A17"/>
    <w:rsid w:val="00CC52F0"/>
    <w:rsid w:val="00CC61DA"/>
    <w:rsid w:val="00CD0F93"/>
    <w:rsid w:val="00CD1BD1"/>
    <w:rsid w:val="00CD4189"/>
    <w:rsid w:val="00CD528D"/>
    <w:rsid w:val="00CD6429"/>
    <w:rsid w:val="00CE0801"/>
    <w:rsid w:val="00CE78BF"/>
    <w:rsid w:val="00CE79C6"/>
    <w:rsid w:val="00CF612D"/>
    <w:rsid w:val="00CF65EB"/>
    <w:rsid w:val="00CF72AD"/>
    <w:rsid w:val="00CF7C0A"/>
    <w:rsid w:val="00D02441"/>
    <w:rsid w:val="00D039F4"/>
    <w:rsid w:val="00D10496"/>
    <w:rsid w:val="00D106C2"/>
    <w:rsid w:val="00D11173"/>
    <w:rsid w:val="00D1215F"/>
    <w:rsid w:val="00D16561"/>
    <w:rsid w:val="00D17FF8"/>
    <w:rsid w:val="00D2311A"/>
    <w:rsid w:val="00D244EF"/>
    <w:rsid w:val="00D26896"/>
    <w:rsid w:val="00D268AC"/>
    <w:rsid w:val="00D27FF3"/>
    <w:rsid w:val="00D33C93"/>
    <w:rsid w:val="00D343D0"/>
    <w:rsid w:val="00D351C7"/>
    <w:rsid w:val="00D3664D"/>
    <w:rsid w:val="00D43DAB"/>
    <w:rsid w:val="00D450D6"/>
    <w:rsid w:val="00D500E9"/>
    <w:rsid w:val="00D507BC"/>
    <w:rsid w:val="00D56FEF"/>
    <w:rsid w:val="00D57AB7"/>
    <w:rsid w:val="00D6090A"/>
    <w:rsid w:val="00D62FA3"/>
    <w:rsid w:val="00D63B6F"/>
    <w:rsid w:val="00D64A90"/>
    <w:rsid w:val="00D818D4"/>
    <w:rsid w:val="00D92706"/>
    <w:rsid w:val="00D939DB"/>
    <w:rsid w:val="00D9410B"/>
    <w:rsid w:val="00D9695B"/>
    <w:rsid w:val="00DA2417"/>
    <w:rsid w:val="00DA5585"/>
    <w:rsid w:val="00DB02AC"/>
    <w:rsid w:val="00DB6AA2"/>
    <w:rsid w:val="00DD3588"/>
    <w:rsid w:val="00DE10D1"/>
    <w:rsid w:val="00DE2514"/>
    <w:rsid w:val="00DE6851"/>
    <w:rsid w:val="00DF03EE"/>
    <w:rsid w:val="00DF17ED"/>
    <w:rsid w:val="00DF2319"/>
    <w:rsid w:val="00DF3B99"/>
    <w:rsid w:val="00E01B71"/>
    <w:rsid w:val="00E040BC"/>
    <w:rsid w:val="00E05CC9"/>
    <w:rsid w:val="00E104B9"/>
    <w:rsid w:val="00E15573"/>
    <w:rsid w:val="00E25A5B"/>
    <w:rsid w:val="00E316ED"/>
    <w:rsid w:val="00E373C7"/>
    <w:rsid w:val="00E4267B"/>
    <w:rsid w:val="00E42F13"/>
    <w:rsid w:val="00E44302"/>
    <w:rsid w:val="00E452DF"/>
    <w:rsid w:val="00E45F22"/>
    <w:rsid w:val="00E543CF"/>
    <w:rsid w:val="00E546FD"/>
    <w:rsid w:val="00E608F1"/>
    <w:rsid w:val="00E611B9"/>
    <w:rsid w:val="00E654E7"/>
    <w:rsid w:val="00E7144F"/>
    <w:rsid w:val="00E73977"/>
    <w:rsid w:val="00E73D74"/>
    <w:rsid w:val="00E76A79"/>
    <w:rsid w:val="00E80692"/>
    <w:rsid w:val="00E80C24"/>
    <w:rsid w:val="00E93836"/>
    <w:rsid w:val="00EA34C6"/>
    <w:rsid w:val="00EA7C16"/>
    <w:rsid w:val="00EB22EC"/>
    <w:rsid w:val="00EB5751"/>
    <w:rsid w:val="00EC187D"/>
    <w:rsid w:val="00EC5281"/>
    <w:rsid w:val="00EC5CE6"/>
    <w:rsid w:val="00EC791D"/>
    <w:rsid w:val="00EC7CA6"/>
    <w:rsid w:val="00ED3C5D"/>
    <w:rsid w:val="00ED4553"/>
    <w:rsid w:val="00EF06E4"/>
    <w:rsid w:val="00EF0997"/>
    <w:rsid w:val="00F00D08"/>
    <w:rsid w:val="00F05D0C"/>
    <w:rsid w:val="00F06B30"/>
    <w:rsid w:val="00F1350D"/>
    <w:rsid w:val="00F15583"/>
    <w:rsid w:val="00F17C18"/>
    <w:rsid w:val="00F200EE"/>
    <w:rsid w:val="00F21ADA"/>
    <w:rsid w:val="00F22481"/>
    <w:rsid w:val="00F2311B"/>
    <w:rsid w:val="00F253A6"/>
    <w:rsid w:val="00F2542E"/>
    <w:rsid w:val="00F26EB4"/>
    <w:rsid w:val="00F27278"/>
    <w:rsid w:val="00F32787"/>
    <w:rsid w:val="00F344E3"/>
    <w:rsid w:val="00F34D58"/>
    <w:rsid w:val="00F40FC9"/>
    <w:rsid w:val="00F41A9D"/>
    <w:rsid w:val="00F44314"/>
    <w:rsid w:val="00F511BA"/>
    <w:rsid w:val="00F54B9C"/>
    <w:rsid w:val="00F56E96"/>
    <w:rsid w:val="00F573DD"/>
    <w:rsid w:val="00F61E59"/>
    <w:rsid w:val="00F63D99"/>
    <w:rsid w:val="00F6426B"/>
    <w:rsid w:val="00F709B3"/>
    <w:rsid w:val="00F71A5E"/>
    <w:rsid w:val="00F7646B"/>
    <w:rsid w:val="00F80AAC"/>
    <w:rsid w:val="00F83BD6"/>
    <w:rsid w:val="00F956B7"/>
    <w:rsid w:val="00FA0AFC"/>
    <w:rsid w:val="00FA1C82"/>
    <w:rsid w:val="00FA2ED1"/>
    <w:rsid w:val="00FA4A52"/>
    <w:rsid w:val="00FA6732"/>
    <w:rsid w:val="00FB4045"/>
    <w:rsid w:val="00FB4D8E"/>
    <w:rsid w:val="00FC0D0A"/>
    <w:rsid w:val="00FC1B0B"/>
    <w:rsid w:val="00FC2DCE"/>
    <w:rsid w:val="00FC4267"/>
    <w:rsid w:val="00FC63D6"/>
    <w:rsid w:val="00FD2F97"/>
    <w:rsid w:val="00FE20C0"/>
    <w:rsid w:val="00FE370A"/>
    <w:rsid w:val="00FE4031"/>
    <w:rsid w:val="00FF3E6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5C3CC8D"/>
  <w15:docId w15:val="{214F3ABC-FBFF-43E3-B6CB-B93676A8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73977"/>
  </w:style>
  <w:style w:type="paragraph" w:styleId="BalloonText">
    <w:name w:val="Balloon Text"/>
    <w:basedOn w:val="Normal"/>
    <w:link w:val="BalloonTextChar"/>
    <w:semiHidden/>
    <w:unhideWhenUsed/>
    <w:rsid w:val="00D450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50D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6</Pages>
  <Words>1869</Words>
  <Characters>10884</Characters>
  <Application>Microsoft Office Word</Application>
  <DocSecurity>0</DocSecurity>
  <Lines>245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A5688</vt:lpstr>
    </vt:vector>
  </TitlesOfParts>
  <Manager>R229</Manager>
  <Company>NJ Office of Legislative Services</Company>
  <LinksUpToDate>false</LinksUpToDate>
  <CharactersWithSpaces>12784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A5688</dc:title>
  <dc:subject>21-10925</dc:subject>
  <dc:creator>Assemblyman  GREENWALD, Assemblywoman  CHAPARRO</dc:creator>
  <cp:keywords>A5688|6|ER |316|227|252|F|0|</cp:keywords>
  <dc:description>INTRODUCED MAY 12, 2021</dc:description>
  <cp:lastModifiedBy>Todaro, Vivian</cp:lastModifiedBy>
  <cp:revision>2</cp:revision>
  <cp:lastPrinted>2021-05-13T21:58:00Z</cp:lastPrinted>
  <dcterms:created xsi:type="dcterms:W3CDTF">2021-05-13T21:58:00Z</dcterms:created>
  <dcterms:modified xsi:type="dcterms:W3CDTF">2021-05-13T21:58:00Z</dcterms:modified>
  <cp:category>s. 1–C.18A:6-33.18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