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7046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7046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5690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70469">
        <w:rPr>
          <w:caps/>
          <w:szCs w:val="24"/>
        </w:rPr>
        <w:t>MAY 17, 2021</w:t>
      </w:r>
    </w:p>
    <w:p w:rsidR="004144CF" w:rsidRDefault="004144CF" w:rsidP="0083060A"/>
    <w:p w:rsidR="005000BC" w:rsidRDefault="005000BC" w:rsidP="005000BC">
      <w:r>
        <w:tab/>
      </w:r>
      <w:r w:rsidRPr="005000BC">
        <w:t xml:space="preserve">The Assembly Labor Committee </w:t>
      </w:r>
      <w:r w:rsidR="00EF3649">
        <w:t>reports favorably Assembly Bill</w:t>
      </w:r>
      <w:r w:rsidRPr="005000BC">
        <w:t xml:space="preserve"> No. </w:t>
      </w:r>
      <w:r>
        <w:t>5690</w:t>
      </w:r>
      <w:r w:rsidRPr="005000BC">
        <w:t>.</w:t>
      </w:r>
    </w:p>
    <w:p w:rsidR="005000BC" w:rsidRDefault="005000BC" w:rsidP="005000BC">
      <w:r>
        <w:tab/>
        <w:t>This bill requires the Department of Labor and Workforce Development to make available on its website and in its emails concerning unemployment benefits a link to the New Jersey Supplemental Nutrition Assistance Program, commonly known as “SNAP”.</w:t>
      </w:r>
    </w:p>
    <w:sectPr w:rsidR="005000B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469" w:rsidRDefault="00470469">
      <w:r>
        <w:separator/>
      </w:r>
    </w:p>
  </w:endnote>
  <w:endnote w:type="continuationSeparator" w:id="0">
    <w:p w:rsidR="00470469" w:rsidRDefault="0047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469" w:rsidRDefault="00470469">
      <w:r>
        <w:separator/>
      </w:r>
    </w:p>
  </w:footnote>
  <w:footnote w:type="continuationSeparator" w:id="0">
    <w:p w:rsidR="00470469" w:rsidRDefault="00470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23CE0" w:rsidP="00823CE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23CE0" w:rsidRDefault="00823CE0" w:rsidP="00823CE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6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0F9B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7838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1816"/>
    <w:rsid w:val="00436B31"/>
    <w:rsid w:val="00437670"/>
    <w:rsid w:val="00440C7E"/>
    <w:rsid w:val="00450A12"/>
    <w:rsid w:val="00451A68"/>
    <w:rsid w:val="004540C9"/>
    <w:rsid w:val="004653E7"/>
    <w:rsid w:val="00467C12"/>
    <w:rsid w:val="00470469"/>
    <w:rsid w:val="004721EF"/>
    <w:rsid w:val="004735C6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00BC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17A3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663B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3CE0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1DB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3CA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5F29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364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D2290B8-28AE-4801-9F72-97A7DA58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63</Words>
  <Characters>352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A5690 LABOR Statement MAY 17, 2021</vt:lpstr>
    </vt:vector>
  </TitlesOfParts>
  <Manager>R225</Manager>
  <Company>NJ OLS DMU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A5690 ALA Statement 5/17/21</dc:title>
  <dc:subject/>
  <dc:creator>Assembly ALA</dc:creator>
  <cp:keywords>A5690|1|CL |279|0|0|!|0|</cp:keywords>
  <dc:description/>
  <cp:lastModifiedBy>Siracusa, Nicole</cp:lastModifiedBy>
  <cp:revision>2</cp:revision>
  <cp:lastPrinted>1999-09-30T17:29:00Z</cp:lastPrinted>
  <dcterms:created xsi:type="dcterms:W3CDTF">2021-05-18T15:47:00Z</dcterms:created>
  <dcterms:modified xsi:type="dcterms:W3CDTF">2021-05-18T15:47:00Z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