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21B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5485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569</w:t>
      </w:r>
      <w:r w:rsidR="00954328">
        <w:rPr>
          <w:b/>
          <w:sz w:val="36"/>
          <w:szCs w:val="36"/>
        </w:rPr>
        <w:t>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21BF">
        <w:rPr>
          <w:caps/>
          <w:szCs w:val="24"/>
        </w:rPr>
        <w:t>JUNE 10, 2021</w:t>
      </w:r>
    </w:p>
    <w:p w:rsidR="00F80590" w:rsidRDefault="00F80590" w:rsidP="0083060A"/>
    <w:p w:rsidR="004B2ABF" w:rsidRPr="00D45B39" w:rsidRDefault="00F80590" w:rsidP="0083060A">
      <w:pPr>
        <w:rPr>
          <w:u w:val="single"/>
        </w:rPr>
      </w:pPr>
      <w:r>
        <w:tab/>
        <w:t>The Senate Lab</w:t>
      </w:r>
      <w:r w:rsidR="006503F3">
        <w:t>or Committee reports favorably</w:t>
      </w:r>
      <w:r>
        <w:t xml:space="preserve"> </w:t>
      </w:r>
      <w:r w:rsidR="00D06DDA">
        <w:t>Assembly</w:t>
      </w:r>
      <w:r>
        <w:t xml:space="preserve"> Bill No. 5690.</w:t>
      </w:r>
    </w:p>
    <w:p w:rsidR="00D45B39" w:rsidRDefault="00D45B39" w:rsidP="00D06DDA">
      <w:r>
        <w:tab/>
        <w:t xml:space="preserve">This bill requires the Department of Labor and Workforce Development to make available on its website and in its emails concerning unemployment benefits a link to the New Jersey Supplemental Nutrition Assistance Program, commonly known as “SNAP”. </w:t>
      </w:r>
    </w:p>
    <w:sectPr w:rsidR="00D45B3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1BF" w:rsidRDefault="008421BF">
      <w:r>
        <w:separator/>
      </w:r>
    </w:p>
  </w:endnote>
  <w:endnote w:type="continuationSeparator" w:id="0">
    <w:p w:rsidR="008421BF" w:rsidRDefault="0084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1BF" w:rsidRDefault="008421BF">
      <w:r>
        <w:separator/>
      </w:r>
    </w:p>
  </w:footnote>
  <w:footnote w:type="continuationSeparator" w:id="0">
    <w:p w:rsidR="008421BF" w:rsidRDefault="00842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06DDA" w:rsidP="00D06DD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06DDA" w:rsidRDefault="00D06DDA" w:rsidP="00D06DD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1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5CF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2FE2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03F3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1BF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328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2D6"/>
    <w:rsid w:val="00B35BD1"/>
    <w:rsid w:val="00B43C57"/>
    <w:rsid w:val="00B50AEA"/>
    <w:rsid w:val="00B51413"/>
    <w:rsid w:val="00B52FED"/>
    <w:rsid w:val="00B54579"/>
    <w:rsid w:val="00B5485F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DDA"/>
    <w:rsid w:val="00D22C02"/>
    <w:rsid w:val="00D25BF5"/>
    <w:rsid w:val="00D30C09"/>
    <w:rsid w:val="00D32F02"/>
    <w:rsid w:val="00D33344"/>
    <w:rsid w:val="00D33775"/>
    <w:rsid w:val="00D44C80"/>
    <w:rsid w:val="00D458D6"/>
    <w:rsid w:val="00D45B39"/>
    <w:rsid w:val="00D5288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B0C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03E"/>
    <w:rsid w:val="00F638EA"/>
    <w:rsid w:val="00F649A5"/>
    <w:rsid w:val="00F67A25"/>
    <w:rsid w:val="00F71C29"/>
    <w:rsid w:val="00F80590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69985997-9041-4901-A60E-2114D5F2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63</Words>
  <Characters>349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A5690  LABOR Statement JUNE 10, 2021</vt:lpstr>
    </vt:vector>
  </TitlesOfParts>
  <Manager>R229</Manager>
  <Company>NJ OLS DMU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A5690  SLA Statement 6/10/21</dc:title>
  <dc:subject/>
  <dc:creator>Senate SLA</dc:creator>
  <cp:keywords>A5690|1|CL |84|0|0|!||</cp:keywords>
  <dc:description/>
  <cp:lastModifiedBy>Bell, Careema</cp:lastModifiedBy>
  <cp:revision>2</cp:revision>
  <cp:lastPrinted>1999-09-30T17:29:00Z</cp:lastPrinted>
  <dcterms:created xsi:type="dcterms:W3CDTF">2021-06-11T18:11:00Z</dcterms:created>
  <dcterms:modified xsi:type="dcterms:W3CDTF">2021-06-11T18:11:00Z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