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8278D"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8278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5692</w:t>
      </w:r>
    </w:p>
    <w:p w:rsidR="00E8278D" w:rsidRDefault="00E8278D" w:rsidP="00ED5E27">
      <w:pPr>
        <w:pStyle w:val="TopofPage1"/>
        <w:rPr>
          <w:sz w:val="24"/>
          <w:szCs w:val="36"/>
        </w:rPr>
      </w:pPr>
    </w:p>
    <w:p w:rsidR="00E8278D" w:rsidRPr="00E8278D" w:rsidRDefault="00E8278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8278D">
        <w:rPr>
          <w:caps/>
          <w:szCs w:val="24"/>
        </w:rPr>
        <w:t>DECEMBER 9, 2021</w:t>
      </w:r>
    </w:p>
    <w:p w:rsidR="004144CF" w:rsidRDefault="004144CF" w:rsidP="0083060A"/>
    <w:p w:rsidR="00FF59DC" w:rsidRPr="004A6703" w:rsidRDefault="00FB058A" w:rsidP="00FF59DC">
      <w:r w:rsidRPr="004A6703">
        <w:tab/>
      </w:r>
      <w:r w:rsidR="00FF59DC" w:rsidRPr="004A6703">
        <w:t>The Assembly Military and Veterans’ Affairs Committee reports favorably and with committee amendments Assembly Bill No. 5692.</w:t>
      </w:r>
    </w:p>
    <w:p w:rsidR="00FF59DC" w:rsidRPr="00FF59DC" w:rsidRDefault="00FF59DC" w:rsidP="00FF59DC">
      <w:r w:rsidRPr="00FF59DC">
        <w:tab/>
        <w:t>Under current law, United States military personnel and their dependents who are living in New Jersey and are attending public institutions of higher education in New Jersey are regarded as residents of the State for the purpose of determining tuition. This bill amends that law to provide that:</w:t>
      </w:r>
    </w:p>
    <w:p w:rsidR="00FF59DC" w:rsidRPr="00FF59DC" w:rsidRDefault="00FF59DC" w:rsidP="00FF59DC">
      <w:pPr>
        <w:numPr>
          <w:ilvl w:val="0"/>
          <w:numId w:val="4"/>
        </w:numPr>
      </w:pPr>
      <w:r w:rsidRPr="00FF59DC">
        <w:t>the in-State tuition classification also applies to the military service member’s spouse; and</w:t>
      </w:r>
    </w:p>
    <w:p w:rsidR="00FF59DC" w:rsidRPr="00FF59DC" w:rsidRDefault="00FF59DC" w:rsidP="00FF59DC">
      <w:pPr>
        <w:numPr>
          <w:ilvl w:val="0"/>
          <w:numId w:val="4"/>
        </w:numPr>
      </w:pPr>
      <w:r w:rsidRPr="00FF59DC">
        <w:t>in the event that the military service member is relocated out of the State due to the service member’s continued military service, the service member’s spouse or dependent will not lose their in-State tuition classification provided that: (1) the spouse or dependent was enrolled in a public institution of higher education in New Jersey prior to the service member’s relocation; and (2) the spouse or dependent maintains  continuous enrollment at the public institution of higher education.</w:t>
      </w:r>
    </w:p>
    <w:p w:rsidR="00FF59DC" w:rsidRPr="00FF59DC" w:rsidRDefault="00FF59DC" w:rsidP="00FF59DC"/>
    <w:p w:rsidR="00FF59DC" w:rsidRPr="00FF59DC" w:rsidRDefault="00FF59DC" w:rsidP="00FF59DC">
      <w:pPr>
        <w:rPr>
          <w:u w:val="double"/>
        </w:rPr>
      </w:pPr>
      <w:r w:rsidRPr="00FF59DC">
        <w:rPr>
          <w:u w:val="double"/>
        </w:rPr>
        <w:t>COMMITTEE AMENDMENTS</w:t>
      </w:r>
    </w:p>
    <w:p w:rsidR="004B2ABF" w:rsidRDefault="00FF59DC" w:rsidP="00300F34">
      <w:r w:rsidRPr="00FF59DC">
        <w:tab/>
        <w:t>There is a technical amendment to update the bill to current law.</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78D" w:rsidRDefault="00E8278D">
      <w:r>
        <w:separator/>
      </w:r>
    </w:p>
  </w:endnote>
  <w:endnote w:type="continuationSeparator" w:id="0">
    <w:p w:rsidR="00E8278D" w:rsidRDefault="00E82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78D" w:rsidRDefault="00E8278D">
      <w:r>
        <w:separator/>
      </w:r>
    </w:p>
  </w:footnote>
  <w:footnote w:type="continuationSeparator" w:id="0">
    <w:p w:rsidR="00E8278D" w:rsidRDefault="00E82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00F34" w:rsidP="00300F34">
    <w:pPr>
      <w:pStyle w:val="HeaderPage2"/>
      <w:jc w:val="center"/>
    </w:pPr>
    <w:r>
      <w:fldChar w:fldCharType="begin"/>
    </w:r>
    <w:r>
      <w:instrText xml:space="preserve"> PAGE  \* MERGEFORMAT </w:instrText>
    </w:r>
    <w:r>
      <w:fldChar w:fldCharType="separate"/>
    </w:r>
    <w:r>
      <w:rPr>
        <w:noProof/>
      </w:rPr>
      <w:t>2</w:t>
    </w:r>
    <w:r>
      <w:fldChar w:fldCharType="end"/>
    </w:r>
  </w:p>
  <w:p w:rsidR="00300F34" w:rsidRDefault="00300F34" w:rsidP="00300F3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AB03947"/>
    <w:multiLevelType w:val="hybridMultilevel"/>
    <w:tmpl w:val="51908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78D"/>
    <w:rsid w:val="0000101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4F7B"/>
    <w:rsid w:val="0019009B"/>
    <w:rsid w:val="00193E07"/>
    <w:rsid w:val="00194AA9"/>
    <w:rsid w:val="001968DB"/>
    <w:rsid w:val="001A3DA6"/>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3B6"/>
    <w:rsid w:val="002A2454"/>
    <w:rsid w:val="002A401D"/>
    <w:rsid w:val="002A52AF"/>
    <w:rsid w:val="002C19EE"/>
    <w:rsid w:val="002D29CF"/>
    <w:rsid w:val="002D5DF6"/>
    <w:rsid w:val="002E7F11"/>
    <w:rsid w:val="002F0685"/>
    <w:rsid w:val="002F07D6"/>
    <w:rsid w:val="002F3A0C"/>
    <w:rsid w:val="002F5C85"/>
    <w:rsid w:val="00300441"/>
    <w:rsid w:val="00300F34"/>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703"/>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1E6F"/>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278D"/>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058A"/>
    <w:rsid w:val="00FB122E"/>
    <w:rsid w:val="00FC1FE0"/>
    <w:rsid w:val="00FC397B"/>
    <w:rsid w:val="00FC4539"/>
    <w:rsid w:val="00FC52FB"/>
    <w:rsid w:val="00FC7741"/>
    <w:rsid w:val="00FD00DD"/>
    <w:rsid w:val="00FD21A1"/>
    <w:rsid w:val="00FE5312"/>
    <w:rsid w:val="00FE556D"/>
    <w:rsid w:val="00FF2E77"/>
    <w:rsid w:val="00FF59DC"/>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2BB92F3-4635-474A-81D3-58D4988EB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190</Words>
  <Characters>1059</Characters>
  <Application>Microsoft Office Word</Application>
  <DocSecurity>0</DocSecurity>
  <Lines>34</Lines>
  <Paragraphs>12</Paragraphs>
  <ScaleCrop>false</ScaleCrop>
  <HeadingPairs>
    <vt:vector size="2" baseType="variant">
      <vt:variant>
        <vt:lpstr>Title</vt:lpstr>
      </vt:variant>
      <vt:variant>
        <vt:i4>1</vt:i4>
      </vt:variant>
    </vt:vector>
  </HeadingPairs>
  <TitlesOfParts>
    <vt:vector size="1" baseType="lpstr">
      <vt:lpstr>A5692 In-State Tuition MILITARY AND VETERANS' AFFAIRS Statement DECEMBER 9, 2021</vt:lpstr>
    </vt:vector>
  </TitlesOfParts>
  <Manager>R229</Manager>
  <Company>NJ OLS DMU</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A5692 AMV Statement 12/9/21</dc:title>
  <dc:subject/>
  <dc:creator>Assembly AMV</dc:creator>
  <cp:keywords>A5692|1|SG |216|0|0|!||</cp:keywords>
  <dc:description>A5692 Statement In-State tuition</dc:description>
  <cp:lastModifiedBy>Bell, Careema</cp:lastModifiedBy>
  <cp:revision>2</cp:revision>
  <cp:lastPrinted>1999-09-30T17:29:00Z</cp:lastPrinted>
  <dcterms:created xsi:type="dcterms:W3CDTF">2021-12-10T20:12:00Z</dcterms:created>
  <dcterms:modified xsi:type="dcterms:W3CDTF">2021-12-10T20:12:00Z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