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3917" w:rsidRDefault="00EF3917" w:rsidP="00EF3917">
      <w:pPr>
        <w:pStyle w:val="bpuReprint"/>
      </w:pPr>
      <w:bookmarkStart w:id="0" w:name="bpuFrontPg"/>
      <w:bookmarkStart w:id="1" w:name="_GoBack"/>
      <w:bookmarkEnd w:id="0"/>
      <w:bookmarkEnd w:id="1"/>
      <w:r>
        <w:t>[First Reprint]</w:t>
      </w:r>
    </w:p>
    <w:p w:rsidR="007929F5" w:rsidRDefault="007929F5" w:rsidP="007929F5">
      <w:pPr>
        <w:pStyle w:val="bpuBill"/>
      </w:pPr>
      <w:r>
        <w:t xml:space="preserve">ASSEMBLY, No. 5752 </w:t>
      </w:r>
    </w:p>
    <w:p w:rsidR="007929F5" w:rsidRPr="009D38FF" w:rsidRDefault="007929F5" w:rsidP="007929F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897697" r:id="rId8"/>
        </w:object>
      </w:r>
    </w:p>
    <w:p w:rsidR="007929F5" w:rsidRDefault="007929F5" w:rsidP="007929F5">
      <w:pPr>
        <w:pStyle w:val="bpuState"/>
      </w:pPr>
      <w:r>
        <w:t>STATE OF NEW JERSEY</w:t>
      </w:r>
    </w:p>
    <w:p w:rsidR="007929F5" w:rsidRDefault="007929F5" w:rsidP="007929F5">
      <w:pPr>
        <w:pStyle w:val="bpuLegislature"/>
      </w:pPr>
      <w:r>
        <w:t>219th LEGISLATURE</w:t>
      </w:r>
    </w:p>
    <w:p w:rsidR="007929F5" w:rsidRDefault="007929F5" w:rsidP="007929F5">
      <w:pPr>
        <w:pStyle w:val="bpuWpGraphic"/>
      </w:pPr>
      <w:r>
        <w:object w:dxaOrig="8985" w:dyaOrig="255">
          <v:shape id="_x0000_i1026" type="#_x0000_t75" style="width:6in;height:12pt" o:ole="">
            <v:imagedata r:id="rId7" o:title=""/>
          </v:shape>
          <o:OLEObject Type="Embed" ProgID="WPWin6.1" ShapeID="_x0000_i1026" DrawAspect="Content" ObjectID="_1685897698" r:id="rId9"/>
        </w:object>
      </w:r>
      <w:r>
        <w:t xml:space="preserve">  </w:t>
      </w:r>
    </w:p>
    <w:p w:rsidR="007929F5" w:rsidRDefault="007929F5" w:rsidP="007929F5">
      <w:pPr>
        <w:pStyle w:val="bpuIntro"/>
      </w:pPr>
      <w:r>
        <w:t>INTRODUCED MAY 12, 2021</w:t>
      </w:r>
    </w:p>
    <w:p w:rsidR="007929F5" w:rsidRDefault="007929F5" w:rsidP="007929F5">
      <w:pPr>
        <w:pStyle w:val="bpuIntro"/>
      </w:pPr>
    </w:p>
    <w:p w:rsidR="007929F5" w:rsidRDefault="007929F5" w:rsidP="007929F5">
      <w:pPr>
        <w:pStyle w:val="bpuIntro"/>
        <w:sectPr w:rsidR="007929F5" w:rsidSect="00D922A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7929F5" w:rsidRDefault="007929F5" w:rsidP="007929F5">
      <w:pPr>
        <w:pStyle w:val="bpuIntro"/>
      </w:pPr>
    </w:p>
    <w:p w:rsidR="007929F5" w:rsidRDefault="007929F5" w:rsidP="007929F5">
      <w:pPr>
        <w:pStyle w:val="bpuSponsor"/>
      </w:pPr>
      <w:r>
        <w:t>Sponsored by:</w:t>
      </w:r>
    </w:p>
    <w:p w:rsidR="007929F5" w:rsidRDefault="007929F5" w:rsidP="007929F5">
      <w:pPr>
        <w:pStyle w:val="bpuSponsor"/>
      </w:pPr>
      <w:r>
        <w:t>Assemblywoman  GABRIELA M. MOSQUERA</w:t>
      </w:r>
    </w:p>
    <w:p w:rsidR="007929F5" w:rsidRDefault="007929F5" w:rsidP="007929F5">
      <w:pPr>
        <w:pStyle w:val="bpuSponsor"/>
      </w:pPr>
      <w:r>
        <w:t>District 4 (Camden and Gloucester)</w:t>
      </w:r>
    </w:p>
    <w:p w:rsidR="007929F5" w:rsidRDefault="00FB2656" w:rsidP="00FB2656">
      <w:pPr>
        <w:pStyle w:val="bpuSponsor"/>
      </w:pPr>
      <w:r>
        <w:t>Assemblywoman  ANGELA V. MCKNIGHT</w:t>
      </w:r>
    </w:p>
    <w:p w:rsidR="00FB2656" w:rsidRDefault="00FB2656" w:rsidP="00FB2656">
      <w:pPr>
        <w:pStyle w:val="bpuSponsor"/>
      </w:pPr>
      <w:r>
        <w:t>District 31 (Hudson)</w:t>
      </w:r>
    </w:p>
    <w:p w:rsidR="00FB2656" w:rsidRDefault="00FB2656" w:rsidP="00FB2656">
      <w:pPr>
        <w:pStyle w:val="bpuSponsor"/>
      </w:pPr>
      <w:r>
        <w:t>Assemblywoman  ANGELICA M. JIMENEZ</w:t>
      </w:r>
    </w:p>
    <w:p w:rsidR="00FB2656" w:rsidRDefault="00FB2656" w:rsidP="00FB2656">
      <w:pPr>
        <w:pStyle w:val="bpuSponsor"/>
      </w:pPr>
      <w:r>
        <w:t>District 32 (Bergen and Hudson)</w:t>
      </w:r>
    </w:p>
    <w:p w:rsidR="00FB2656" w:rsidRDefault="00FB2656" w:rsidP="00FB2656">
      <w:pPr>
        <w:pStyle w:val="bpuSponsor"/>
      </w:pPr>
      <w:r>
        <w:t>Assemblywoman  CAROL A. MURPHY</w:t>
      </w:r>
    </w:p>
    <w:p w:rsidR="00FB2656" w:rsidRDefault="00FB2656" w:rsidP="00FB2656">
      <w:pPr>
        <w:pStyle w:val="bpuSponsor"/>
      </w:pPr>
      <w:r>
        <w:t>District 7 (Burlington)</w:t>
      </w:r>
    </w:p>
    <w:p w:rsidR="00FB2656" w:rsidRPr="00FB2656" w:rsidRDefault="00FB2656" w:rsidP="00FB2656"/>
    <w:p w:rsidR="004A68FE" w:rsidRDefault="00D922A1" w:rsidP="00D922A1">
      <w:pPr>
        <w:pStyle w:val="bpuSponsor"/>
      </w:pPr>
      <w:r>
        <w:t>Co-Sponsored by:</w:t>
      </w:r>
    </w:p>
    <w:p w:rsidR="00D922A1" w:rsidRPr="00D922A1" w:rsidRDefault="00D922A1" w:rsidP="00D922A1">
      <w:pPr>
        <w:pStyle w:val="bpuSponsor"/>
      </w:pPr>
      <w:r w:rsidRPr="00D922A1">
        <w:t xml:space="preserve">Assemblywoman Lopez, Assemblyman </w:t>
      </w:r>
      <w:proofErr w:type="spellStart"/>
      <w:r w:rsidRPr="00D922A1">
        <w:t>Karabinchak</w:t>
      </w:r>
      <w:proofErr w:type="spellEnd"/>
      <w:r w:rsidRPr="00D922A1">
        <w:t xml:space="preserve">, Assemblywomen Reynolds-Jackson, </w:t>
      </w:r>
      <w:proofErr w:type="spellStart"/>
      <w:r w:rsidRPr="00D922A1">
        <w:t>Jasey</w:t>
      </w:r>
      <w:proofErr w:type="spellEnd"/>
      <w:r w:rsidRPr="00D922A1">
        <w:t xml:space="preserve"> and </w:t>
      </w:r>
      <w:proofErr w:type="spellStart"/>
      <w:r w:rsidRPr="00D922A1">
        <w:t>Vainieri</w:t>
      </w:r>
      <w:proofErr w:type="spellEnd"/>
      <w:r w:rsidRPr="00D922A1">
        <w:t xml:space="preserve"> </w:t>
      </w:r>
      <w:proofErr w:type="spellStart"/>
      <w:r w:rsidRPr="00D922A1">
        <w:t>Huttle</w:t>
      </w:r>
      <w:proofErr w:type="spellEnd"/>
    </w:p>
    <w:p w:rsidR="004A68FE" w:rsidRPr="004A68FE" w:rsidRDefault="004A68FE" w:rsidP="004A68FE"/>
    <w:p w:rsidR="00416443" w:rsidRPr="00416443" w:rsidRDefault="00416443" w:rsidP="00416443"/>
    <w:p w:rsidR="00925266" w:rsidRPr="00925266" w:rsidRDefault="00925266" w:rsidP="00925266"/>
    <w:p w:rsidR="007929F5" w:rsidRDefault="007929F5" w:rsidP="007929F5">
      <w:pPr>
        <w:pStyle w:val="bpuSponsor"/>
      </w:pPr>
    </w:p>
    <w:p w:rsidR="007929F5" w:rsidRDefault="007929F5" w:rsidP="007929F5">
      <w:pPr>
        <w:pStyle w:val="bpuSponsor"/>
      </w:pPr>
      <w:r>
        <w:t>SYNOPSIS</w:t>
      </w:r>
    </w:p>
    <w:p w:rsidR="007929F5" w:rsidRDefault="007929F5" w:rsidP="007929F5">
      <w:pPr>
        <w:pStyle w:val="bpuNormText"/>
      </w:pPr>
      <w:r>
        <w:tab/>
        <w:t xml:space="preserve">Requires Commissioner of Corrections to appoint workforce skills training development officer to administer, enhance, and supplement inmate workforce skills training programming. </w:t>
      </w:r>
    </w:p>
    <w:p w:rsidR="007929F5" w:rsidRDefault="007929F5" w:rsidP="007929F5">
      <w:pPr>
        <w:pStyle w:val="bpuNormText"/>
      </w:pPr>
    </w:p>
    <w:p w:rsidR="007929F5" w:rsidRDefault="007929F5" w:rsidP="007929F5">
      <w:pPr>
        <w:pStyle w:val="bpuSponsor"/>
      </w:pPr>
      <w:r>
        <w:t xml:space="preserve">CURRENT VERSION OF TEXT </w:t>
      </w:r>
    </w:p>
    <w:p w:rsidR="007929F5" w:rsidRDefault="00EF3917" w:rsidP="007929F5">
      <w:pPr>
        <w:pStyle w:val="bpuNormText"/>
      </w:pPr>
      <w:r>
        <w:tab/>
        <w:t>As reported by the Assembly Women and Children Committee on June 9, 2021, with amendments.</w:t>
      </w:r>
    </w:p>
    <w:p w:rsidR="007929F5" w:rsidRDefault="007929F5" w:rsidP="007929F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929F5" w:rsidRDefault="007929F5" w:rsidP="008916EC">
      <w:pPr>
        <w:pStyle w:val="FronterPage"/>
        <w:tabs>
          <w:tab w:val="clear" w:pos="720"/>
          <w:tab w:val="clear" w:pos="1440"/>
          <w:tab w:val="clear" w:pos="2160"/>
          <w:tab w:val="clear" w:pos="2880"/>
          <w:tab w:val="clear" w:pos="3600"/>
          <w:tab w:val="clear" w:pos="4320"/>
          <w:tab w:val="clear" w:pos="5040"/>
        </w:tabs>
        <w:sectPr w:rsidR="007929F5" w:rsidSect="007929F5">
          <w:type w:val="continuous"/>
          <w:pgSz w:w="12240" w:h="20160" w:code="5"/>
          <w:pgMar w:top="1440" w:right="2275" w:bottom="1440" w:left="2275" w:header="72" w:footer="720" w:gutter="0"/>
          <w:pgNumType w:start="1"/>
          <w:cols w:space="720"/>
          <w:docGrid w:linePitch="360"/>
        </w:sectPr>
      </w:pPr>
    </w:p>
    <w:p w:rsidR="00686AEB" w:rsidRPr="00677316" w:rsidRDefault="000635E4" w:rsidP="003E47BA">
      <w:pPr>
        <w:pStyle w:val="HangingAnAct"/>
        <w:rPr>
          <w:rStyle w:val="HangingAnActChar"/>
        </w:rPr>
      </w:pPr>
      <w:r>
        <w:rPr>
          <w:rStyle w:val="BillHead"/>
        </w:rPr>
        <w:lastRenderedPageBreak/>
        <w:t>An Act</w:t>
      </w:r>
      <w:r w:rsidR="00686AEB" w:rsidRPr="006B7FA7">
        <w:rPr>
          <w:rStyle w:val="HangingAnActChar"/>
        </w:rPr>
        <w:t xml:space="preserve"> </w:t>
      </w:r>
      <w:r w:rsidR="00D02C1F">
        <w:rPr>
          <w:rStyle w:val="HangingAnActChar"/>
        </w:rPr>
        <w:t>concerning inmate workforce skills training and amending P.L.2009, c.330.</w:t>
      </w:r>
    </w:p>
    <w:p w:rsidR="000B1054" w:rsidRPr="00D71D68" w:rsidRDefault="000B1054" w:rsidP="000B1054"/>
    <w:p w:rsidR="00686AEB" w:rsidRPr="00AA7880" w:rsidRDefault="00686AEB" w:rsidP="00686AEB">
      <w:r>
        <w:tab/>
      </w:r>
      <w:r w:rsidR="000635E4">
        <w:rPr>
          <w:rStyle w:val="BillHeading2"/>
        </w:rPr>
        <w:t>Be It Enacted</w:t>
      </w:r>
      <w:r>
        <w:rPr>
          <w:rStyle w:val="BillHeading2"/>
        </w:rPr>
        <w:t xml:space="preserve"> </w:t>
      </w:r>
      <w:r w:rsidR="000635E4">
        <w:rPr>
          <w:rStyle w:val="BillLanguage"/>
        </w:rPr>
        <w:t>by the Senate and General Assembly of the State of New Jersey:</w:t>
      </w:r>
    </w:p>
    <w:p w:rsidR="00686AEB" w:rsidRDefault="00686AEB" w:rsidP="00686AEB"/>
    <w:p w:rsidR="00EF3917" w:rsidRPr="00EF3917" w:rsidRDefault="00EF3917" w:rsidP="00EF391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F3917">
        <w:rPr>
          <w:spacing w:val="0"/>
        </w:rPr>
        <w:tab/>
      </w:r>
      <w:r w:rsidRPr="00EF3917">
        <w:t>1.</w:t>
      </w:r>
      <w:r w:rsidRPr="00EF3917">
        <w:tab/>
        <w:t>Section 1 of P.L. 2009, c.330 (C.30:4-92.1) is amended to read as follows:</w:t>
      </w:r>
    </w:p>
    <w:p w:rsidR="00EF3917" w:rsidRPr="00EF3917" w:rsidRDefault="00EF3917" w:rsidP="00EF3917">
      <w:pPr>
        <w:rPr>
          <w:u w:val="single"/>
        </w:rPr>
      </w:pPr>
      <w:r w:rsidRPr="00EF3917">
        <w:tab/>
        <w:t>1.</w:t>
      </w:r>
      <w:r w:rsidRPr="00EF3917">
        <w:tab/>
        <w:t xml:space="preserve">The Commissioner of Corrections, in consultation with the Commissioner of Labor and Workforce Development, shall establish a mandatory workforce skills training program in each State correctional facility under the jurisdiction of the Department of Corrections.  </w:t>
      </w:r>
      <w:r w:rsidRPr="00EF3917">
        <w:rPr>
          <w:u w:val="single"/>
        </w:rPr>
        <w:t>The program shall be administered by a workforce skills training development officer who shall be appointed by the Commissioner of Corrections to enhance and supplement the workforce skills training programming currently available to inmates in each State correctional facility.  In administering the mandatory workforce training program in each State Correctional facility, the workforce skills training development officer shall:</w:t>
      </w:r>
    </w:p>
    <w:p w:rsidR="00EF3917" w:rsidRPr="00EF3917" w:rsidRDefault="00EF3917" w:rsidP="00EF3917">
      <w:pPr>
        <w:rPr>
          <w:u w:val="single"/>
        </w:rPr>
      </w:pPr>
      <w:r w:rsidRPr="00EF3917">
        <w:tab/>
      </w:r>
      <w:r w:rsidRPr="00EF3917">
        <w:rPr>
          <w:u w:val="single"/>
        </w:rPr>
        <w:t>(1)</w:t>
      </w:r>
      <w:r w:rsidRPr="00EF3917">
        <w:rPr>
          <w:u w:val="single"/>
        </w:rPr>
        <w:tab/>
        <w:t>improve upon the facility's most successful workforce skills training program offerings as determined by the rate of enrollment and completion of the programs;</w:t>
      </w:r>
    </w:p>
    <w:p w:rsidR="00EF3917" w:rsidRPr="00EF3917" w:rsidRDefault="00EF3917" w:rsidP="00EF3917">
      <w:pPr>
        <w:rPr>
          <w:u w:val="single"/>
        </w:rPr>
      </w:pPr>
      <w:r w:rsidRPr="00EF3917">
        <w:tab/>
      </w:r>
      <w:r w:rsidRPr="00EF3917">
        <w:rPr>
          <w:u w:val="single"/>
        </w:rPr>
        <w:t>(2)</w:t>
      </w:r>
      <w:r w:rsidRPr="00EF3917">
        <w:rPr>
          <w:u w:val="single"/>
        </w:rPr>
        <w:tab/>
        <w:t xml:space="preserve">introduce new workforce skills training program offerings to inmates of the facility; and </w:t>
      </w:r>
    </w:p>
    <w:p w:rsidR="00EF3917" w:rsidRPr="00EF3917" w:rsidRDefault="00EF3917" w:rsidP="00EF3917">
      <w:pPr>
        <w:rPr>
          <w:u w:val="single"/>
        </w:rPr>
      </w:pPr>
      <w:r w:rsidRPr="00EF3917">
        <w:tab/>
      </w:r>
      <w:r w:rsidRPr="00EF3917">
        <w:rPr>
          <w:u w:val="single"/>
        </w:rPr>
        <w:t>(3)</w:t>
      </w:r>
      <w:r w:rsidRPr="00EF3917">
        <w:rPr>
          <w:u w:val="single"/>
        </w:rPr>
        <w:tab/>
        <w:t xml:space="preserve">provide workforce skills training programming, to be modified as needed, which is consistent with actual post-release employment opportunities and reflects the State's emerging industry and business workforce needs.  </w:t>
      </w:r>
    </w:p>
    <w:p w:rsidR="00EF3917" w:rsidRPr="00EF3917" w:rsidRDefault="00EF3917" w:rsidP="00EF3917">
      <w:r w:rsidRPr="00EF3917">
        <w:tab/>
        <w:t>a.</w:t>
      </w:r>
      <w:r w:rsidRPr="00EF3917">
        <w:tab/>
        <w:t>The requirement of participating in a workforce skills training program shall apply to an inmate who:</w:t>
      </w:r>
    </w:p>
    <w:p w:rsidR="00EF3917" w:rsidRPr="00EF3917" w:rsidRDefault="00EF3917" w:rsidP="00EF3917">
      <w:r w:rsidRPr="00EF3917">
        <w:tab/>
        <w:t>(1)</w:t>
      </w:r>
      <w:r w:rsidRPr="00EF3917">
        <w:tab/>
        <w:t>is in the custody of the Department of Corrections on the effective date of P.L.2009, c.330 (C.30:4-92.1 et al.);</w:t>
      </w:r>
    </w:p>
    <w:p w:rsidR="00EF3917" w:rsidRPr="00EF3917" w:rsidRDefault="00EF3917" w:rsidP="00EF3917">
      <w:r w:rsidRPr="00EF3917">
        <w:tab/>
        <w:t>(2)</w:t>
      </w:r>
      <w:r w:rsidRPr="00EF3917">
        <w:tab/>
        <w:t>has 18 months or more remaining to be served before a mandatory release date; and</w:t>
      </w:r>
    </w:p>
    <w:p w:rsidR="00EF3917" w:rsidRPr="00EF3917" w:rsidRDefault="00EF3917" w:rsidP="00EF3917">
      <w:r w:rsidRPr="00EF3917">
        <w:tab/>
        <w:t>(3)</w:t>
      </w:r>
      <w:r w:rsidRPr="00EF3917">
        <w:tab/>
        <w:t>is not exempted due to a medical, developmental, or learning disability.</w:t>
      </w:r>
    </w:p>
    <w:p w:rsidR="00EF3917" w:rsidRPr="00EF3917" w:rsidRDefault="00EF3917" w:rsidP="00EF3917">
      <w:r w:rsidRPr="00EF3917">
        <w:tab/>
        <w:t>b.</w:t>
      </w:r>
      <w:r w:rsidRPr="00EF3917">
        <w:tab/>
        <w:t>The mandatory workforce skills training program requirement may be deferred for an inmate who is serving a sentence exceeding 10 years.</w:t>
      </w:r>
    </w:p>
    <w:p w:rsidR="00EF3917" w:rsidRPr="00EF3917" w:rsidRDefault="00EF3917" w:rsidP="00EF3917">
      <w:r w:rsidRPr="00EF3917">
        <w:tab/>
        <w:t>c.</w:t>
      </w:r>
      <w:r w:rsidRPr="00EF3917">
        <w:tab/>
        <w:t>The workforce skills training program shall contain a computer literacy component, including instruction on word processing, typing, Internet navigation, and use of e-mail.</w:t>
      </w:r>
    </w:p>
    <w:p w:rsidR="00EF3917" w:rsidRPr="00EF3917" w:rsidRDefault="00EF3917" w:rsidP="00EF3917">
      <w:r w:rsidRPr="00EF3917">
        <w:tab/>
        <w:t>d.</w:t>
      </w:r>
      <w:r w:rsidRPr="00EF3917">
        <w:tab/>
        <w:t>An inmate who satisfactorily participates in the mandatory workforce skills training program shall be eligible for commutation time for good behavior pursuant to R.S.30:4-140 or credits for</w:t>
      </w:r>
    </w:p>
    <w:p w:rsidR="00EF3917" w:rsidRPr="00EF3917" w:rsidRDefault="00EF3917" w:rsidP="00EF3917">
      <w:r w:rsidRPr="00EF3917">
        <w:t>diligent application to work and other institutional assignments pursuant to R.S.30:4-92.</w:t>
      </w:r>
    </w:p>
    <w:p w:rsidR="00EF3917" w:rsidRPr="00EF3917" w:rsidRDefault="00EF3917" w:rsidP="00EF3917">
      <w:r w:rsidRPr="00EF3917">
        <w:tab/>
        <w:t>e.</w:t>
      </w:r>
      <w:r w:rsidRPr="00EF3917">
        <w:tab/>
        <w:t>The commissioner shall report to the State Parole Board the progress of an inmate participating in the mandatory workforce skills training program.</w:t>
      </w:r>
    </w:p>
    <w:p w:rsidR="00EF3917" w:rsidRPr="00EF3917" w:rsidRDefault="00EF3917" w:rsidP="00EF3917">
      <w:r w:rsidRPr="00EF3917">
        <w:tab/>
        <w:t>f.</w:t>
      </w:r>
      <w:r w:rsidRPr="00EF3917">
        <w:tab/>
        <w:t xml:space="preserve">The commissioner, in consultation with </w:t>
      </w:r>
      <w:r w:rsidRPr="00EF3917">
        <w:rPr>
          <w:u w:val="single"/>
        </w:rPr>
        <w:t>the workforce skills training development officer and</w:t>
      </w:r>
      <w:r w:rsidRPr="00EF3917">
        <w:t xml:space="preserve"> the Commissioner of Labor and Workforce Development, shall promulgate, pursuant to the "Administrative Procedure Act," P.L.1968, c.410 (C.52:14B-1 et seq.) the rules and regulations that are necessary to implement the provisions of P.L.2009, c.330 (C.30:4-92.1 et al.).  These rules and regulations shall include, but not be limited to, provisions to:</w:t>
      </w:r>
    </w:p>
    <w:p w:rsidR="00EF3917" w:rsidRPr="00EF3917" w:rsidRDefault="00EF3917" w:rsidP="00EF3917">
      <w:r w:rsidRPr="00EF3917">
        <w:tab/>
        <w:t>(1)</w:t>
      </w:r>
      <w:r w:rsidRPr="00EF3917">
        <w:tab/>
        <w:t>determine when an inmate shall be exempted from the mandatory workforce skills training requirement due to a medical, developmental, or learning disability as authorized under paragraph (3) of subsection a. of this section; and</w:t>
      </w:r>
    </w:p>
    <w:p w:rsidR="00EF3917" w:rsidRPr="00EF3917" w:rsidRDefault="00EF3917" w:rsidP="00EF3917">
      <w:r w:rsidRPr="00EF3917">
        <w:tab/>
        <w:t>(2)</w:t>
      </w:r>
      <w:r w:rsidRPr="00EF3917">
        <w:tab/>
        <w:t>authorize these exempted inmates to voluntarily participate in the mandatory workforce skills training program.</w:t>
      </w:r>
    </w:p>
    <w:p w:rsidR="00EF3917" w:rsidRPr="00EF3917" w:rsidRDefault="00EF3917" w:rsidP="00EF3917">
      <w:pPr>
        <w:rPr>
          <w:u w:val="single"/>
        </w:rPr>
      </w:pPr>
      <w:r w:rsidRPr="00EF3917">
        <w:tab/>
      </w:r>
      <w:r w:rsidRPr="00EF3917">
        <w:rPr>
          <w:u w:val="single"/>
        </w:rPr>
        <w:t>g.</w:t>
      </w:r>
      <w:r w:rsidRPr="00EF3917">
        <w:rPr>
          <w:u w:val="single"/>
        </w:rPr>
        <w:tab/>
        <w:t>In order to administer, enhance, and supplement the workforce skills training programming available at a State correctional facility in accordance with this section, the workforce skills training development officer, on a regular basis but not less than once per year, shall meet with a representative of the New Jersey Business and Industry Association,</w:t>
      </w:r>
      <w:r w:rsidRPr="00EF3917">
        <w:t xml:space="preserve"> </w:t>
      </w:r>
      <w:r w:rsidRPr="00EF3917">
        <w:rPr>
          <w:rFonts w:ascii="Albertus Extra Bold" w:hAnsi="Albertus Extra Bold"/>
          <w:b/>
          <w:vertAlign w:val="superscript"/>
        </w:rPr>
        <w:t>1</w:t>
      </w:r>
      <w:r w:rsidRPr="00EF3917">
        <w:rPr>
          <w:spacing w:val="0"/>
          <w:u w:val="single"/>
        </w:rPr>
        <w:t>the New Jersey Chamber of Commerce,</w:t>
      </w:r>
      <w:r w:rsidRPr="00EF3917">
        <w:rPr>
          <w:rFonts w:ascii="Albertus Extra Bold" w:hAnsi="Albertus Extra Bold"/>
          <w:b/>
          <w:vertAlign w:val="superscript"/>
        </w:rPr>
        <w:t>1</w:t>
      </w:r>
      <w:r w:rsidRPr="00EF3917">
        <w:rPr>
          <w:spacing w:val="0"/>
        </w:rPr>
        <w:t xml:space="preserve"> </w:t>
      </w:r>
      <w:r w:rsidRPr="00EF3917">
        <w:rPr>
          <w:u w:val="single"/>
        </w:rPr>
        <w:t xml:space="preserve">the New Jersey State Building and Construction Trades Council, and the New Jersey Council of County Vocational-Technical Schools. </w:t>
      </w:r>
    </w:p>
    <w:p w:rsidR="00ED28F4" w:rsidRDefault="00EF3917" w:rsidP="00EF3917">
      <w:r w:rsidRPr="00EF3917">
        <w:t>(</w:t>
      </w:r>
      <w:proofErr w:type="spellStart"/>
      <w:r w:rsidRPr="00EF3917">
        <w:t>cf</w:t>
      </w:r>
      <w:proofErr w:type="spellEnd"/>
      <w:r w:rsidRPr="00EF3917">
        <w:t>: P.L.2009, c.330, s.1)</w:t>
      </w:r>
    </w:p>
    <w:p w:rsidR="00465265" w:rsidRPr="00D71D68" w:rsidRDefault="00465265" w:rsidP="00686AEB"/>
    <w:p w:rsidR="007571D7" w:rsidRDefault="00686AEB" w:rsidP="00686AEB">
      <w:r>
        <w:tab/>
      </w:r>
      <w:r w:rsidR="007571D7">
        <w:t>2</w:t>
      </w:r>
      <w:r w:rsidR="00685F3D">
        <w:t>.</w:t>
      </w:r>
      <w:r w:rsidR="00685F3D">
        <w:tab/>
      </w:r>
      <w:r w:rsidR="000635E4">
        <w:t>This act shall take effect</w:t>
      </w:r>
      <w:r w:rsidR="007571D7">
        <w:t xml:space="preserve"> on the first day of the third month next f</w:t>
      </w:r>
      <w:r w:rsidR="00EF3917">
        <w:t>ollowing the day of enactment.</w:t>
      </w:r>
    </w:p>
    <w:sectPr w:rsidR="007571D7" w:rsidSect="00EF3917">
      <w:headerReference w:type="default" r:id="rId14"/>
      <w:footerReference w:type="default" r:id="rId15"/>
      <w:headerReference w:type="first" r:id="rId16"/>
      <w:footerReference w:type="first" r:id="rId17"/>
      <w:pgSz w:w="12240" w:h="20160" w:code="5"/>
      <w:pgMar w:top="1440" w:right="2520" w:bottom="1872" w:left="2880" w:header="1181" w:footer="123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59FF" w:rsidRDefault="002C59FF">
      <w:r>
        <w:separator/>
      </w:r>
    </w:p>
  </w:endnote>
  <w:endnote w:type="continuationSeparator" w:id="0">
    <w:p w:rsidR="002C59FF" w:rsidRDefault="002C59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33A8" w:rsidRDefault="00D922A1" w:rsidP="00D922A1">
    <w:pPr>
      <w:pStyle w:val="sponUdate"/>
    </w:pPr>
    <w:r>
      <w:t>(Sponsorship Updated As Of: 6/21/2021)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5E4" w:rsidRPr="00921C91" w:rsidRDefault="000635E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635E4" w:rsidRPr="00921C91" w:rsidRDefault="000635E4">
    <w:pPr>
      <w:pStyle w:val="Footer"/>
      <w:rPr>
        <w:szCs w:val="18"/>
      </w:rPr>
    </w:pPr>
  </w:p>
  <w:p w:rsidR="00EF3917" w:rsidRDefault="000635E4">
    <w:pPr>
      <w:pStyle w:val="Footer"/>
      <w:rPr>
        <w:szCs w:val="18"/>
      </w:rPr>
    </w:pPr>
    <w:r>
      <w:rPr>
        <w:szCs w:val="18"/>
      </w:rPr>
      <w:tab/>
    </w:r>
    <w:r w:rsidRPr="00921C91">
      <w:rPr>
        <w:szCs w:val="18"/>
      </w:rPr>
      <w:t xml:space="preserve">Matter underlined </w:t>
    </w:r>
    <w:r w:rsidRPr="00000D7D">
      <w:rPr>
        <w:szCs w:val="18"/>
        <w:u w:val="single"/>
      </w:rPr>
      <w:t>thus</w:t>
    </w:r>
    <w:r w:rsidR="00EF3917">
      <w:rPr>
        <w:szCs w:val="18"/>
      </w:rPr>
      <w:t xml:space="preserve"> is new matter</w:t>
    </w:r>
  </w:p>
  <w:p w:rsidR="00EF3917" w:rsidRDefault="00EF3917">
    <w:pPr>
      <w:pStyle w:val="Footer"/>
      <w:rPr>
        <w:szCs w:val="18"/>
      </w:rPr>
    </w:pPr>
    <w:r>
      <w:rPr>
        <w:szCs w:val="18"/>
      </w:rPr>
      <w:tab/>
      <w:t>Matter enclosed in superscript numerals has been adopted as follows:</w:t>
    </w:r>
  </w:p>
  <w:p w:rsidR="00EF3917" w:rsidRDefault="00EF3917">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AWC committee amendments adopted June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59FF" w:rsidRDefault="002C59FF">
      <w:r>
        <w:separator/>
      </w:r>
    </w:p>
  </w:footnote>
  <w:footnote w:type="continuationSeparator" w:id="0">
    <w:p w:rsidR="002C59FF" w:rsidRDefault="002C59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651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79E0" w:rsidRDefault="000E79E0" w:rsidP="000E79E0">
    <w:pPr>
      <w:pStyle w:val="bpuHeadSpon"/>
    </w:pPr>
    <w:r w:rsidRPr="007929F5">
      <w:rPr>
        <w:rStyle w:val="bpuHeadSponChar"/>
      </w:rPr>
      <w:t>A5752</w:t>
    </w:r>
    <w:r>
      <w:t xml:space="preserve"> </w:t>
    </w:r>
    <w:r w:rsidR="00EF3917">
      <w:t xml:space="preserve">[1R] </w:t>
    </w:r>
    <w:r>
      <w:t>MOSQUERA, MCKNIGHT</w:t>
    </w:r>
  </w:p>
  <w:p w:rsidR="007929F5" w:rsidRDefault="007929F5" w:rsidP="007929F5">
    <w:pPr>
      <w:pStyle w:val="bpuHeadSpon"/>
    </w:pPr>
    <w:r>
      <w:fldChar w:fldCharType="begin"/>
    </w:r>
    <w:r>
      <w:instrText xml:space="preserve"> PAGE  \* MERGEFORMAT </w:instrText>
    </w:r>
    <w:r>
      <w:fldChar w:fldCharType="separate"/>
    </w:r>
    <w:r w:rsidR="00662EFB">
      <w:rPr>
        <w:noProof/>
      </w:rPr>
      <w:t>3</w:t>
    </w:r>
    <w:r>
      <w:fldChar w:fldCharType="end"/>
    </w:r>
  </w:p>
  <w:p w:rsidR="007929F5" w:rsidRDefault="007929F5" w:rsidP="007929F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929F5" w:rsidRDefault="007929F5" w:rsidP="007929F5">
    <w:pPr>
      <w:pStyle w:val="bpuHeadSpon"/>
    </w:pPr>
    <w:r w:rsidRPr="007929F5">
      <w:rPr>
        <w:rStyle w:val="bpuHeadSponChar"/>
      </w:rPr>
      <w:t>A5752</w:t>
    </w:r>
    <w:r>
      <w:t xml:space="preserve"> </w:t>
    </w:r>
    <w:r w:rsidR="00EF3917">
      <w:t xml:space="preserve">[1R] </w:t>
    </w:r>
    <w:r>
      <w:t>MOSQUERA</w:t>
    </w:r>
    <w:r w:rsidR="000E79E0">
      <w:t>, MCKNIGHT</w:t>
    </w:r>
  </w:p>
  <w:p w:rsidR="007929F5" w:rsidRDefault="007929F5" w:rsidP="007929F5">
    <w:pPr>
      <w:pStyle w:val="bpuHeadSpon"/>
    </w:pPr>
    <w:r>
      <w:fldChar w:fldCharType="begin"/>
    </w:r>
    <w:r>
      <w:instrText xml:space="preserve"> PAGE  \* MERGEFORMAT </w:instrText>
    </w:r>
    <w:r>
      <w:fldChar w:fldCharType="separate"/>
    </w:r>
    <w:r w:rsidR="00662EFB">
      <w:rPr>
        <w:noProof/>
      </w:rPr>
      <w:t>2</w:t>
    </w:r>
    <w:r>
      <w:fldChar w:fldCharType="end"/>
    </w:r>
  </w:p>
  <w:p w:rsidR="007929F5" w:rsidRDefault="007929F5" w:rsidP="007929F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59FF"/>
    <w:rsid w:val="000051BD"/>
    <w:rsid w:val="000160A5"/>
    <w:rsid w:val="0002335B"/>
    <w:rsid w:val="0003549A"/>
    <w:rsid w:val="000367AE"/>
    <w:rsid w:val="00043B22"/>
    <w:rsid w:val="00054975"/>
    <w:rsid w:val="00057D20"/>
    <w:rsid w:val="0006197C"/>
    <w:rsid w:val="0006281F"/>
    <w:rsid w:val="000635E4"/>
    <w:rsid w:val="0008141C"/>
    <w:rsid w:val="00092F6B"/>
    <w:rsid w:val="00094A55"/>
    <w:rsid w:val="000A44A7"/>
    <w:rsid w:val="000B1054"/>
    <w:rsid w:val="000B3411"/>
    <w:rsid w:val="000C054C"/>
    <w:rsid w:val="000C12C2"/>
    <w:rsid w:val="000C5038"/>
    <w:rsid w:val="000D11AF"/>
    <w:rsid w:val="000D6255"/>
    <w:rsid w:val="000D6262"/>
    <w:rsid w:val="000D7B4A"/>
    <w:rsid w:val="000E24D0"/>
    <w:rsid w:val="000E4006"/>
    <w:rsid w:val="000E79E0"/>
    <w:rsid w:val="000F3DA2"/>
    <w:rsid w:val="000F5FDE"/>
    <w:rsid w:val="000F7466"/>
    <w:rsid w:val="001279F4"/>
    <w:rsid w:val="0013000E"/>
    <w:rsid w:val="00133F81"/>
    <w:rsid w:val="00135943"/>
    <w:rsid w:val="0014664C"/>
    <w:rsid w:val="001645FB"/>
    <w:rsid w:val="00173D2B"/>
    <w:rsid w:val="00181676"/>
    <w:rsid w:val="00183603"/>
    <w:rsid w:val="0018410E"/>
    <w:rsid w:val="00191D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0B8B"/>
    <w:rsid w:val="002370D0"/>
    <w:rsid w:val="00255958"/>
    <w:rsid w:val="00255A18"/>
    <w:rsid w:val="00257FA2"/>
    <w:rsid w:val="0026574A"/>
    <w:rsid w:val="002660BB"/>
    <w:rsid w:val="002720E8"/>
    <w:rsid w:val="00275293"/>
    <w:rsid w:val="002776B0"/>
    <w:rsid w:val="00286C7E"/>
    <w:rsid w:val="00294300"/>
    <w:rsid w:val="002A1029"/>
    <w:rsid w:val="002A3A1A"/>
    <w:rsid w:val="002A4692"/>
    <w:rsid w:val="002A51BA"/>
    <w:rsid w:val="002B2E26"/>
    <w:rsid w:val="002B3FE6"/>
    <w:rsid w:val="002C2D81"/>
    <w:rsid w:val="002C37C6"/>
    <w:rsid w:val="002C461E"/>
    <w:rsid w:val="002C59FF"/>
    <w:rsid w:val="002C6CEC"/>
    <w:rsid w:val="002D1449"/>
    <w:rsid w:val="002D5B7A"/>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3A8"/>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443"/>
    <w:rsid w:val="00416C4B"/>
    <w:rsid w:val="0041751E"/>
    <w:rsid w:val="004211E5"/>
    <w:rsid w:val="00422091"/>
    <w:rsid w:val="0043386C"/>
    <w:rsid w:val="00436F2D"/>
    <w:rsid w:val="00436F5D"/>
    <w:rsid w:val="00441B42"/>
    <w:rsid w:val="0045118A"/>
    <w:rsid w:val="004522CE"/>
    <w:rsid w:val="00453DE5"/>
    <w:rsid w:val="00455D51"/>
    <w:rsid w:val="00456BF9"/>
    <w:rsid w:val="00461057"/>
    <w:rsid w:val="00465265"/>
    <w:rsid w:val="004704A8"/>
    <w:rsid w:val="00471102"/>
    <w:rsid w:val="00471F18"/>
    <w:rsid w:val="00484144"/>
    <w:rsid w:val="00484C19"/>
    <w:rsid w:val="00485866"/>
    <w:rsid w:val="004874E5"/>
    <w:rsid w:val="00492076"/>
    <w:rsid w:val="00493B1D"/>
    <w:rsid w:val="00497037"/>
    <w:rsid w:val="004A3009"/>
    <w:rsid w:val="004A68FE"/>
    <w:rsid w:val="004A6940"/>
    <w:rsid w:val="004A77A4"/>
    <w:rsid w:val="004C742C"/>
    <w:rsid w:val="004D6AE9"/>
    <w:rsid w:val="004E1F3E"/>
    <w:rsid w:val="004F21BD"/>
    <w:rsid w:val="004F4F1D"/>
    <w:rsid w:val="004F74DD"/>
    <w:rsid w:val="00501317"/>
    <w:rsid w:val="00504125"/>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09AE"/>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C15"/>
    <w:rsid w:val="00613FF5"/>
    <w:rsid w:val="006155A8"/>
    <w:rsid w:val="00621076"/>
    <w:rsid w:val="00621B94"/>
    <w:rsid w:val="00626239"/>
    <w:rsid w:val="00635316"/>
    <w:rsid w:val="00635449"/>
    <w:rsid w:val="006378C5"/>
    <w:rsid w:val="00645E6A"/>
    <w:rsid w:val="00662C4C"/>
    <w:rsid w:val="00662EFB"/>
    <w:rsid w:val="00665CBC"/>
    <w:rsid w:val="00667A5C"/>
    <w:rsid w:val="00677316"/>
    <w:rsid w:val="00685663"/>
    <w:rsid w:val="00685F3D"/>
    <w:rsid w:val="00686AEB"/>
    <w:rsid w:val="006B6E0C"/>
    <w:rsid w:val="006B7897"/>
    <w:rsid w:val="006B7FA7"/>
    <w:rsid w:val="006C086A"/>
    <w:rsid w:val="006C21C1"/>
    <w:rsid w:val="006C7327"/>
    <w:rsid w:val="006D00E5"/>
    <w:rsid w:val="006D791B"/>
    <w:rsid w:val="006E2895"/>
    <w:rsid w:val="006E4ADE"/>
    <w:rsid w:val="006F116B"/>
    <w:rsid w:val="006F180D"/>
    <w:rsid w:val="006F4334"/>
    <w:rsid w:val="006F47AF"/>
    <w:rsid w:val="006F6B8A"/>
    <w:rsid w:val="006F7D41"/>
    <w:rsid w:val="00701DED"/>
    <w:rsid w:val="00703F9D"/>
    <w:rsid w:val="00707CD3"/>
    <w:rsid w:val="00716BB9"/>
    <w:rsid w:val="00717C9B"/>
    <w:rsid w:val="007256D1"/>
    <w:rsid w:val="007279FD"/>
    <w:rsid w:val="007502CB"/>
    <w:rsid w:val="00752D79"/>
    <w:rsid w:val="00752E20"/>
    <w:rsid w:val="00756EDE"/>
    <w:rsid w:val="007571D7"/>
    <w:rsid w:val="00764456"/>
    <w:rsid w:val="00781B4D"/>
    <w:rsid w:val="007824BF"/>
    <w:rsid w:val="00783B8D"/>
    <w:rsid w:val="007929F5"/>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16874"/>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A7CF6"/>
    <w:rsid w:val="008B2850"/>
    <w:rsid w:val="008C79B3"/>
    <w:rsid w:val="008D77BD"/>
    <w:rsid w:val="008E454C"/>
    <w:rsid w:val="008F1E5A"/>
    <w:rsid w:val="00901BDA"/>
    <w:rsid w:val="009121D8"/>
    <w:rsid w:val="00912D9C"/>
    <w:rsid w:val="00916F7A"/>
    <w:rsid w:val="00917FE3"/>
    <w:rsid w:val="00925266"/>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A4626"/>
    <w:rsid w:val="009B06D2"/>
    <w:rsid w:val="009B1363"/>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5C72"/>
    <w:rsid w:val="00A50F6B"/>
    <w:rsid w:val="00A52237"/>
    <w:rsid w:val="00A551D6"/>
    <w:rsid w:val="00A6251B"/>
    <w:rsid w:val="00A6754E"/>
    <w:rsid w:val="00A67C2A"/>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2045"/>
    <w:rsid w:val="00AD70D6"/>
    <w:rsid w:val="00AD75BC"/>
    <w:rsid w:val="00AD7BB0"/>
    <w:rsid w:val="00AD7BC9"/>
    <w:rsid w:val="00AE07C6"/>
    <w:rsid w:val="00AE1871"/>
    <w:rsid w:val="00AF0DB9"/>
    <w:rsid w:val="00AF1A8C"/>
    <w:rsid w:val="00B0116D"/>
    <w:rsid w:val="00B01173"/>
    <w:rsid w:val="00B02F35"/>
    <w:rsid w:val="00B05A3C"/>
    <w:rsid w:val="00B07100"/>
    <w:rsid w:val="00B1138C"/>
    <w:rsid w:val="00B2574A"/>
    <w:rsid w:val="00B35D8A"/>
    <w:rsid w:val="00B455FD"/>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664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C1F"/>
    <w:rsid w:val="00D039F4"/>
    <w:rsid w:val="00D10496"/>
    <w:rsid w:val="00D11173"/>
    <w:rsid w:val="00D1215F"/>
    <w:rsid w:val="00D16561"/>
    <w:rsid w:val="00D17FF8"/>
    <w:rsid w:val="00D268AC"/>
    <w:rsid w:val="00D27FF3"/>
    <w:rsid w:val="00D343D0"/>
    <w:rsid w:val="00D3664D"/>
    <w:rsid w:val="00D41863"/>
    <w:rsid w:val="00D500E9"/>
    <w:rsid w:val="00D507BC"/>
    <w:rsid w:val="00D6090A"/>
    <w:rsid w:val="00D62D92"/>
    <w:rsid w:val="00D62FA3"/>
    <w:rsid w:val="00D63B6F"/>
    <w:rsid w:val="00D64A90"/>
    <w:rsid w:val="00D922A1"/>
    <w:rsid w:val="00D9410B"/>
    <w:rsid w:val="00D9695B"/>
    <w:rsid w:val="00DA2417"/>
    <w:rsid w:val="00DA5585"/>
    <w:rsid w:val="00DB02AC"/>
    <w:rsid w:val="00DB6AA2"/>
    <w:rsid w:val="00DC0198"/>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8D9"/>
    <w:rsid w:val="00EA7C16"/>
    <w:rsid w:val="00EC5281"/>
    <w:rsid w:val="00EC791D"/>
    <w:rsid w:val="00EC7CA6"/>
    <w:rsid w:val="00ED28F4"/>
    <w:rsid w:val="00ED3C5D"/>
    <w:rsid w:val="00ED4553"/>
    <w:rsid w:val="00EE1A1F"/>
    <w:rsid w:val="00EF3917"/>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2656"/>
    <w:rsid w:val="00FB4045"/>
    <w:rsid w:val="00FB4D8E"/>
    <w:rsid w:val="00FC0D0A"/>
    <w:rsid w:val="00FC1B0B"/>
    <w:rsid w:val="00FD2F97"/>
    <w:rsid w:val="00FE2295"/>
    <w:rsid w:val="00FE3702"/>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B854A5E-DF9A-4869-A734-E60A19C94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7929F5"/>
  </w:style>
  <w:style w:type="paragraph" w:styleId="BalloonText">
    <w:name w:val="Balloon Text"/>
    <w:basedOn w:val="Normal"/>
    <w:link w:val="BalloonTextChar"/>
    <w:semiHidden/>
    <w:unhideWhenUsed/>
    <w:rsid w:val="00717C9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17C9B"/>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0E6047-886B-49D9-93E0-CCF75F000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691</Words>
  <Characters>4084</Characters>
  <Application>Microsoft Office Word</Application>
  <DocSecurity>0</DocSecurity>
  <Lines>113</Lines>
  <Paragraphs>42</Paragraphs>
  <ScaleCrop>false</ScaleCrop>
  <HeadingPairs>
    <vt:vector size="2" baseType="variant">
      <vt:variant>
        <vt:lpstr>Title</vt:lpstr>
      </vt:variant>
      <vt:variant>
        <vt:i4>1</vt:i4>
      </vt:variant>
    </vt:vector>
  </HeadingPairs>
  <TitlesOfParts>
    <vt:vector size="1" baseType="lpstr">
      <vt:lpstr>A5752 1R</vt:lpstr>
    </vt:vector>
  </TitlesOfParts>
  <Manager>R229</Manager>
  <Company>NJ Office of Legislative Services</Company>
  <LinksUpToDate>false</LinksUpToDate>
  <CharactersWithSpaces>4771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A5752 1R</dc:title>
  <dc:subject>ADO</dc:subject>
  <dc:creator>Assemblywomen  MOSQUERA and MCKNIGHT</dc:creator>
  <cp:keywords>A5752|3|HS |122|219|219|!||</cp:keywords>
  <dc:description>INTRODUCED MAY 12, 2021_x000d_
AMENDED 6/9/21</dc:description>
  <cp:lastModifiedBy>Todaro, Vivian</cp:lastModifiedBy>
  <cp:revision>2</cp:revision>
  <cp:lastPrinted>2021-06-23T00:08:00Z</cp:lastPrinted>
  <dcterms:created xsi:type="dcterms:W3CDTF">2021-06-23T00:08:00Z</dcterms:created>
  <dcterms:modified xsi:type="dcterms:W3CDTF">2021-06-23T00:08:00Z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