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474" w:rsidRDefault="00124474" w:rsidP="00124474">
      <w:pPr>
        <w:pStyle w:val="bpuBill"/>
      </w:pPr>
      <w:bookmarkStart w:id="0" w:name="bpuFrontPg"/>
      <w:bookmarkEnd w:id="0"/>
      <w:r>
        <w:t xml:space="preserve">ASSEMBLY, No. 5757 </w:t>
      </w:r>
    </w:p>
    <w:p w:rsidR="00124474" w:rsidRPr="009D38FF" w:rsidRDefault="00124474" w:rsidP="0012447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4660" r:id="rId8"/>
        </w:object>
      </w:r>
    </w:p>
    <w:p w:rsidR="00124474" w:rsidRDefault="00124474" w:rsidP="00124474">
      <w:pPr>
        <w:pStyle w:val="bpuState"/>
      </w:pPr>
      <w:r>
        <w:t>STATE OF NEW JERSEY</w:t>
      </w:r>
    </w:p>
    <w:p w:rsidR="00124474" w:rsidRDefault="00124474" w:rsidP="00124474">
      <w:pPr>
        <w:pStyle w:val="bpuLegislature"/>
      </w:pPr>
      <w:r>
        <w:t>219th LEGISLATURE</w:t>
      </w:r>
    </w:p>
    <w:p w:rsidR="00124474" w:rsidRDefault="00124474" w:rsidP="0012447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4661" r:id="rId9"/>
        </w:object>
      </w:r>
      <w:r>
        <w:t xml:space="preserve">  </w:t>
      </w:r>
    </w:p>
    <w:p w:rsidR="00124474" w:rsidRDefault="00124474" w:rsidP="00124474">
      <w:pPr>
        <w:pStyle w:val="bpuIntro"/>
      </w:pPr>
      <w:r>
        <w:t>INTRODUCED MAY 17, 2021</w:t>
      </w:r>
    </w:p>
    <w:p w:rsidR="00124474" w:rsidRDefault="00124474" w:rsidP="00124474">
      <w:pPr>
        <w:pStyle w:val="bpuIntro"/>
      </w:pPr>
    </w:p>
    <w:p w:rsidR="00124474" w:rsidRDefault="00124474" w:rsidP="00124474">
      <w:pPr>
        <w:pStyle w:val="bpuIntro"/>
        <w:sectPr w:rsidR="00124474" w:rsidSect="00540B8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24474" w:rsidRDefault="00124474" w:rsidP="00124474">
      <w:pPr>
        <w:pStyle w:val="bpuIntro"/>
      </w:pPr>
    </w:p>
    <w:p w:rsidR="00124474" w:rsidRDefault="00124474" w:rsidP="00124474">
      <w:pPr>
        <w:pStyle w:val="bpuSponsor"/>
      </w:pPr>
      <w:r>
        <w:t>Sponsored by:</w:t>
      </w:r>
    </w:p>
    <w:p w:rsidR="00124474" w:rsidRDefault="00124474" w:rsidP="00124474">
      <w:pPr>
        <w:pStyle w:val="bpuSponsor"/>
      </w:pPr>
      <w:r>
        <w:t>Assemblyman  RONALD S. DANCER</w:t>
      </w:r>
    </w:p>
    <w:p w:rsidR="00124474" w:rsidRDefault="00124474" w:rsidP="00124474">
      <w:pPr>
        <w:pStyle w:val="bpuSponsor"/>
      </w:pPr>
      <w:r>
        <w:t>District 12 (Burlington, Middlesex, Monmouth and Ocean)</w:t>
      </w:r>
    </w:p>
    <w:p w:rsidR="00124474" w:rsidRDefault="00540B86" w:rsidP="00540B86">
      <w:pPr>
        <w:pStyle w:val="bpuSponsor"/>
      </w:pPr>
      <w:r>
        <w:t>Assemblyman  DANIEL R. BENSON</w:t>
      </w:r>
    </w:p>
    <w:p w:rsidR="00540B86" w:rsidRDefault="00540B86" w:rsidP="00540B86">
      <w:pPr>
        <w:pStyle w:val="bpuSponsor"/>
      </w:pPr>
      <w:r>
        <w:t>District 14 (Mercer and Middlesex)</w:t>
      </w:r>
    </w:p>
    <w:p w:rsidR="00540B86" w:rsidRPr="00540B86" w:rsidRDefault="00540B86" w:rsidP="00540B86">
      <w:pPr>
        <w:pStyle w:val="bpuSponsor"/>
      </w:pPr>
    </w:p>
    <w:p w:rsidR="00124474" w:rsidRDefault="00124474" w:rsidP="00124474">
      <w:pPr>
        <w:pStyle w:val="bpuSponsor"/>
      </w:pPr>
    </w:p>
    <w:p w:rsidR="00124474" w:rsidRDefault="00124474" w:rsidP="00124474">
      <w:pPr>
        <w:pStyle w:val="bpuSponsor"/>
      </w:pPr>
    </w:p>
    <w:p w:rsidR="00124474" w:rsidRDefault="00124474" w:rsidP="00124474">
      <w:pPr>
        <w:pStyle w:val="bpuSponsor"/>
      </w:pPr>
    </w:p>
    <w:p w:rsidR="00124474" w:rsidRDefault="00124474" w:rsidP="00124474">
      <w:pPr>
        <w:pStyle w:val="bpuSponsor"/>
      </w:pPr>
      <w:r>
        <w:t>SYNOPSIS</w:t>
      </w:r>
    </w:p>
    <w:p w:rsidR="00124474" w:rsidRDefault="00124474" w:rsidP="00124474">
      <w:pPr>
        <w:pStyle w:val="bpuNormText"/>
      </w:pPr>
      <w:r>
        <w:tab/>
        <w:t xml:space="preserve">Authorizes military service members, spouses, and dependents with out-of-state domicile to operate motor vehicles in New Jersey. </w:t>
      </w:r>
    </w:p>
    <w:p w:rsidR="00124474" w:rsidRDefault="00124474" w:rsidP="00124474">
      <w:pPr>
        <w:pStyle w:val="bpuNormText"/>
      </w:pPr>
    </w:p>
    <w:p w:rsidR="00124474" w:rsidRDefault="00124474" w:rsidP="00124474">
      <w:pPr>
        <w:pStyle w:val="bpuSponsor"/>
      </w:pPr>
      <w:r>
        <w:t xml:space="preserve">CURRENT VERSION OF TEXT </w:t>
      </w:r>
    </w:p>
    <w:p w:rsidR="00124474" w:rsidRDefault="00124474" w:rsidP="00124474">
      <w:pPr>
        <w:pStyle w:val="bpuNormText"/>
      </w:pPr>
      <w:r>
        <w:tab/>
        <w:t>As introduced.</w:t>
      </w:r>
    </w:p>
    <w:p w:rsidR="00124474" w:rsidRDefault="00124474" w:rsidP="0012447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24474" w:rsidRDefault="0012447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24474" w:rsidSect="0012447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C0C58" w:rsidRPr="00677316" w:rsidRDefault="004C0C58" w:rsidP="004C0C58">
      <w:pPr>
        <w:pStyle w:val="HangingAnAct"/>
        <w:rPr>
          <w:rStyle w:val="HangingAnActChar"/>
        </w:rPr>
      </w:pPr>
      <w:r w:rsidRPr="004C0C5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authorization to operate motor vehicles in New Jersey and supplementing Title 39 of the Revised Statutes.</w:t>
      </w:r>
    </w:p>
    <w:p w:rsidR="004C0C58" w:rsidRPr="00D71D68" w:rsidRDefault="004C0C58" w:rsidP="004C0C58"/>
    <w:p w:rsidR="004C0C58" w:rsidRPr="00AA7880" w:rsidRDefault="004C0C58" w:rsidP="004C0C5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C0C58" w:rsidRDefault="004C0C58" w:rsidP="004C0C58"/>
    <w:p w:rsidR="004C0C58" w:rsidRDefault="004C0C58" w:rsidP="004C0C58">
      <w:r>
        <w:tab/>
        <w:t>1.</w:t>
      </w:r>
      <w:r>
        <w:tab/>
        <w:t>Notwithstanding the provisions of any other law, rule, or regulation to the contrary, a member of the Armed Forces of the United States who is not domiciled in this State, the member’s spouse, and any of the member’s dependents may operate a motor vehicle on the public roadways of this State, provided that:</w:t>
      </w:r>
    </w:p>
    <w:p w:rsidR="004C0C58" w:rsidRDefault="004C0C58" w:rsidP="004C0C58">
      <w:r>
        <w:tab/>
        <w:t>a.</w:t>
      </w:r>
      <w:r w:rsidR="006D7648">
        <w:tab/>
      </w:r>
      <w:r>
        <w:t>the person possesses a driver’s license issued by the person’s state of domicile;  and</w:t>
      </w:r>
    </w:p>
    <w:p w:rsidR="004C0C58" w:rsidRDefault="004C0C58" w:rsidP="004C0C58">
      <w:r>
        <w:tab/>
        <w:t>b.</w:t>
      </w:r>
      <w:r w:rsidR="006D7648">
        <w:tab/>
      </w:r>
      <w:r>
        <w:t>the license authorizes the person to operate the same class of vehicle in the person's state of domicile that the person operates in this State.</w:t>
      </w:r>
    </w:p>
    <w:p w:rsidR="004C0C58" w:rsidRPr="00D71D68" w:rsidRDefault="004C0C58" w:rsidP="004C0C58"/>
    <w:p w:rsidR="004C0C58" w:rsidRDefault="004C0C58" w:rsidP="004C0C58">
      <w:r>
        <w:tab/>
        <w:t>2.</w:t>
      </w:r>
      <w:r>
        <w:tab/>
        <w:t>This act shall take effect immediately.</w:t>
      </w:r>
    </w:p>
    <w:p w:rsidR="004C0C58" w:rsidRPr="00AA7880" w:rsidRDefault="004C0C58" w:rsidP="004C0C58"/>
    <w:p w:rsidR="004C0C58" w:rsidRPr="00CE7BD8" w:rsidRDefault="004C0C58" w:rsidP="004C0C58"/>
    <w:p w:rsidR="004C0C58" w:rsidRPr="00AA7880" w:rsidRDefault="004C0C58" w:rsidP="004C0C58">
      <w:pPr>
        <w:jc w:val="center"/>
      </w:pPr>
      <w:r w:rsidRPr="00D71D68">
        <w:t>STATEMENT</w:t>
      </w:r>
    </w:p>
    <w:p w:rsidR="004C0C58" w:rsidRDefault="004C0C58" w:rsidP="004C0C58"/>
    <w:p w:rsidR="004C0C58" w:rsidRDefault="004C0C58" w:rsidP="004C0C58">
      <w:r>
        <w:tab/>
        <w:t>This bill authorizes a member of the Armed Force of the United States who is not domiciled in New Jersey, along with the member’s spouse and dependents, to operate a motor vehicle on the public roadways of this State without needing to obtain a driver’s license in New Jersey if certain</w:t>
      </w:r>
      <w:bookmarkStart w:id="1" w:name="_GoBack"/>
      <w:bookmarkEnd w:id="1"/>
      <w:r>
        <w:t xml:space="preserve"> other conditions apply.</w:t>
      </w:r>
    </w:p>
    <w:sectPr w:rsidR="004C0C58" w:rsidSect="00124474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65C" w:rsidRDefault="00DA365C">
      <w:r>
        <w:separator/>
      </w:r>
    </w:p>
  </w:endnote>
  <w:endnote w:type="continuationSeparator" w:id="0">
    <w:p w:rsidR="00DA365C" w:rsidRDefault="00D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B86" w:rsidRDefault="00540B86" w:rsidP="00540B86">
    <w:pPr>
      <w:pStyle w:val="sponUdate"/>
    </w:pPr>
    <w:r>
      <w:t>(Sponsorship Updated As Of: 6/14/2021)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65C" w:rsidRDefault="00DA365C">
      <w:r>
        <w:separator/>
      </w:r>
    </w:p>
  </w:footnote>
  <w:footnote w:type="continuationSeparator" w:id="0">
    <w:p w:rsidR="00DA365C" w:rsidRDefault="00D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305D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24474" w:rsidRDefault="00124474" w:rsidP="00124474">
    <w:pPr>
      <w:pStyle w:val="bpuHeadSpon"/>
    </w:pPr>
    <w:r w:rsidRPr="00124474">
      <w:rPr>
        <w:rStyle w:val="bpuHeadSponChar"/>
      </w:rPr>
      <w:t>A5757</w:t>
    </w:r>
    <w:r>
      <w:t xml:space="preserve"> DANCER</w:t>
    </w:r>
  </w:p>
  <w:p w:rsidR="00124474" w:rsidRDefault="00124474" w:rsidP="0012447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72D0">
      <w:rPr>
        <w:noProof/>
      </w:rPr>
      <w:t>3</w:t>
    </w:r>
    <w:r>
      <w:fldChar w:fldCharType="end"/>
    </w:r>
  </w:p>
  <w:p w:rsidR="00124474" w:rsidRDefault="00124474" w:rsidP="0012447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24474" w:rsidRDefault="00124474" w:rsidP="00124474">
    <w:pPr>
      <w:pStyle w:val="bpuHeadSpon"/>
    </w:pPr>
    <w:r w:rsidRPr="00124474">
      <w:rPr>
        <w:rStyle w:val="bpuHeadSponChar"/>
      </w:rPr>
      <w:t>A5757</w:t>
    </w:r>
    <w:r>
      <w:t xml:space="preserve"> DANCER</w:t>
    </w:r>
    <w:r w:rsidR="00540B86">
      <w:t xml:space="preserve">, </w:t>
    </w:r>
    <w:r w:rsidR="00540B86">
      <w:t>BENSON</w:t>
    </w:r>
  </w:p>
  <w:p w:rsidR="00124474" w:rsidRDefault="00124474" w:rsidP="0012447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5691">
      <w:rPr>
        <w:noProof/>
      </w:rPr>
      <w:t>2</w:t>
    </w:r>
    <w:r>
      <w:fldChar w:fldCharType="end"/>
    </w:r>
  </w:p>
  <w:p w:rsidR="00124474" w:rsidRDefault="00124474" w:rsidP="0012447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5C"/>
    <w:rsid w:val="000051BD"/>
    <w:rsid w:val="00005691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4474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5B4E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11A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C5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0B86"/>
    <w:rsid w:val="0054460F"/>
    <w:rsid w:val="005536CD"/>
    <w:rsid w:val="00554051"/>
    <w:rsid w:val="005541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1CD1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648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72D0"/>
    <w:rsid w:val="008B2850"/>
    <w:rsid w:val="008B52DB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600D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365C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EF7993A"/>
  <w15:docId w15:val="{880F65B8-72A5-4F87-B9A3-603DF65CB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24474"/>
  </w:style>
  <w:style w:type="paragraph" w:styleId="BalloonText">
    <w:name w:val="Balloon Text"/>
    <w:basedOn w:val="Normal"/>
    <w:link w:val="BalloonTextChar"/>
    <w:semiHidden/>
    <w:unhideWhenUsed/>
    <w:rsid w:val="000056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0569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24574-7C3A-40F2-8139-0841A2851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250</Words>
  <Characters>1286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A5757</vt:lpstr>
    </vt:vector>
  </TitlesOfParts>
  <Manager>R229</Manager>
  <Company>NJ Office of Legislative Services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A5757</dc:title>
  <dc:subject/>
  <dc:creator>Assemblyman  DANCER</dc:creator>
  <cp:keywords>A5757|2|AU |147|0|147|N|0|</cp:keywords>
  <dc:description>INTRODUCED MAY 17, 2021</dc:description>
  <cp:lastModifiedBy>Todaro, Vivian</cp:lastModifiedBy>
  <cp:revision>2</cp:revision>
  <cp:lastPrinted>2021-06-16T14:31:00Z</cp:lastPrinted>
  <dcterms:created xsi:type="dcterms:W3CDTF">2021-06-16T14:31:00Z</dcterms:created>
  <dcterms:modified xsi:type="dcterms:W3CDTF">2021-06-16T14:31:00Z</dcterms:modified>
  <cp:category>s.1: C.39:3-15.2; s.2: Eff. date to 2021/26_x000d_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