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F8F3B" w14:textId="237BB23E" w:rsidR="00055850" w:rsidRDefault="00055850" w:rsidP="0005585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5766 </w:t>
      </w:r>
    </w:p>
    <w:p w14:paraId="5B71CCF0" w14:textId="40B360F9" w:rsidR="00055850" w:rsidRPr="009D38FF" w:rsidRDefault="00055850" w:rsidP="00055850">
      <w:pPr>
        <w:pStyle w:val="bpuWpGraphic"/>
      </w:pPr>
      <w:r>
        <w:object w:dxaOrig="8985" w:dyaOrig="255" w14:anchorId="37CFF9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86674" r:id="rId8"/>
        </w:object>
      </w:r>
    </w:p>
    <w:p w14:paraId="7A4AF87E" w14:textId="77777777" w:rsidR="00055850" w:rsidRDefault="00055850" w:rsidP="00055850">
      <w:pPr>
        <w:pStyle w:val="bpuState"/>
      </w:pPr>
      <w:r>
        <w:t>STATE OF NEW JERSEY</w:t>
      </w:r>
    </w:p>
    <w:p w14:paraId="7E9B9ADC" w14:textId="77777777" w:rsidR="00055850" w:rsidRDefault="00055850" w:rsidP="00055850">
      <w:pPr>
        <w:pStyle w:val="bpuLegislature"/>
      </w:pPr>
      <w:r>
        <w:t>219th LEGISLATURE</w:t>
      </w:r>
    </w:p>
    <w:p w14:paraId="48995F7B" w14:textId="7E0ACD01" w:rsidR="00055850" w:rsidRDefault="00055850" w:rsidP="00055850">
      <w:pPr>
        <w:pStyle w:val="bpuWpGraphic"/>
      </w:pPr>
      <w:r>
        <w:object w:dxaOrig="8985" w:dyaOrig="255" w14:anchorId="3290F4C4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86675" r:id="rId9"/>
        </w:object>
      </w:r>
      <w:r>
        <w:t xml:space="preserve">  </w:t>
      </w:r>
    </w:p>
    <w:p w14:paraId="79032819" w14:textId="77777777" w:rsidR="00055850" w:rsidRDefault="00055850" w:rsidP="00055850">
      <w:pPr>
        <w:pStyle w:val="bpuIntro"/>
      </w:pPr>
      <w:r>
        <w:t>INTRODUCED MAY 18, 2021</w:t>
      </w:r>
    </w:p>
    <w:p w14:paraId="1B10FE23" w14:textId="77777777" w:rsidR="00055850" w:rsidRDefault="00055850" w:rsidP="00055850">
      <w:pPr>
        <w:pStyle w:val="bpuIntro"/>
      </w:pPr>
    </w:p>
    <w:p w14:paraId="68BB9D76" w14:textId="77777777" w:rsidR="00055850" w:rsidRDefault="00055850" w:rsidP="00055850">
      <w:pPr>
        <w:pStyle w:val="bpuIntro"/>
        <w:sectPr w:rsidR="00055850" w:rsidSect="003F0E3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27232B6" w14:textId="77777777" w:rsidR="00055850" w:rsidRDefault="00055850" w:rsidP="00055850">
      <w:pPr>
        <w:pStyle w:val="bpuIntro"/>
      </w:pPr>
    </w:p>
    <w:p w14:paraId="2B733D67" w14:textId="77777777" w:rsidR="00055850" w:rsidRDefault="00055850" w:rsidP="00055850">
      <w:pPr>
        <w:pStyle w:val="bpuSponsor"/>
      </w:pPr>
      <w:r>
        <w:t>Sponsored by:</w:t>
      </w:r>
    </w:p>
    <w:p w14:paraId="276A03B8" w14:textId="77777777" w:rsidR="00055850" w:rsidRDefault="00055850" w:rsidP="00055850">
      <w:pPr>
        <w:pStyle w:val="bpuSponsor"/>
      </w:pPr>
      <w:r>
        <w:t>Assemblyman  JOHN J. BURZICHELLI</w:t>
      </w:r>
    </w:p>
    <w:p w14:paraId="2483BA63" w14:textId="77777777" w:rsidR="00055850" w:rsidRDefault="00055850" w:rsidP="00055850">
      <w:pPr>
        <w:pStyle w:val="bpuSponsor"/>
      </w:pPr>
      <w:r>
        <w:t>District 3 (Cumberland, Gloucester and Salem)</w:t>
      </w:r>
    </w:p>
    <w:p w14:paraId="40276233" w14:textId="399C22DA" w:rsidR="00055850" w:rsidRDefault="00DE6D3C" w:rsidP="00DE6D3C">
      <w:pPr>
        <w:pStyle w:val="bpuSponsor"/>
      </w:pPr>
      <w:r>
        <w:t>Assemblyman  ANTHONY S. VERRELLI</w:t>
      </w:r>
    </w:p>
    <w:p w14:paraId="35F1D419" w14:textId="74ACB81D" w:rsidR="00DE6D3C" w:rsidRDefault="00DE6D3C" w:rsidP="00DE6D3C">
      <w:pPr>
        <w:pStyle w:val="bpuSponsor"/>
      </w:pPr>
      <w:r>
        <w:t>District 15 (Hunterdon and Mercer)</w:t>
      </w:r>
    </w:p>
    <w:p w14:paraId="21202A72" w14:textId="4F5EE9BC" w:rsidR="00DE6D3C" w:rsidRDefault="00EE6507" w:rsidP="00EE6507">
      <w:pPr>
        <w:pStyle w:val="bpuSponsor"/>
      </w:pPr>
      <w:r>
        <w:t>Assemblywoman  VALERIE VAINIERI HUTTLE</w:t>
      </w:r>
    </w:p>
    <w:p w14:paraId="0739BD6C" w14:textId="0EAEAFAE" w:rsidR="00EE6507" w:rsidRDefault="00EE6507" w:rsidP="00EE6507">
      <w:pPr>
        <w:pStyle w:val="bpuSponsor"/>
      </w:pPr>
      <w:r>
        <w:t>District 37 (Bergen)</w:t>
      </w:r>
    </w:p>
    <w:p w14:paraId="5E965CC2" w14:textId="77777777" w:rsidR="00EE6507" w:rsidRPr="00EE6507" w:rsidRDefault="00EE6507" w:rsidP="00EE6507">
      <w:pPr>
        <w:pStyle w:val="bpuSponsor"/>
      </w:pPr>
    </w:p>
    <w:p w14:paraId="17C8F818" w14:textId="2FE8432B" w:rsidR="00055850" w:rsidRDefault="003F0E38" w:rsidP="003F0E38">
      <w:pPr>
        <w:pStyle w:val="bpuSponsor"/>
      </w:pPr>
      <w:r>
        <w:t>Co-Sponsored by:</w:t>
      </w:r>
    </w:p>
    <w:p w14:paraId="7C658AB4" w14:textId="5E872389" w:rsidR="003F0E38" w:rsidRPr="003F0E38" w:rsidRDefault="003F0E38" w:rsidP="003F0E38">
      <w:pPr>
        <w:pStyle w:val="bpuSponsor"/>
      </w:pPr>
      <w:r w:rsidRPr="003F0E38">
        <w:t xml:space="preserve">Assemblymen Benson, Caputo, Assemblywomen Murphy, Dunn, Assemblyman </w:t>
      </w:r>
      <w:proofErr w:type="spellStart"/>
      <w:r w:rsidRPr="003F0E38">
        <w:t>Scharfenberger</w:t>
      </w:r>
      <w:proofErr w:type="spellEnd"/>
      <w:r w:rsidRPr="003F0E38">
        <w:t xml:space="preserve"> and Assemblywoman Timberlake</w:t>
      </w:r>
    </w:p>
    <w:p w14:paraId="7A2F7E5E" w14:textId="016B1A43" w:rsidR="007674EA" w:rsidRDefault="007674EA" w:rsidP="007674EA"/>
    <w:p w14:paraId="04DB2781" w14:textId="77777777" w:rsidR="003F0E38" w:rsidRDefault="003F0E38" w:rsidP="007674EA"/>
    <w:p w14:paraId="796E670F" w14:textId="77777777" w:rsidR="007674EA" w:rsidRPr="007674EA" w:rsidRDefault="007674EA" w:rsidP="007674EA"/>
    <w:p w14:paraId="703E976B" w14:textId="77777777" w:rsidR="00055850" w:rsidRDefault="00055850" w:rsidP="00055850">
      <w:pPr>
        <w:pStyle w:val="bpuSponsor"/>
      </w:pPr>
    </w:p>
    <w:p w14:paraId="3E0BDCD0" w14:textId="77777777" w:rsidR="00055850" w:rsidRDefault="00055850" w:rsidP="00055850">
      <w:pPr>
        <w:pStyle w:val="bpuSponsor"/>
      </w:pPr>
      <w:r>
        <w:t>SYNOPSIS</w:t>
      </w:r>
    </w:p>
    <w:p w14:paraId="1FEF837F" w14:textId="77777777" w:rsidR="00055850" w:rsidRDefault="00055850" w:rsidP="00055850">
      <w:pPr>
        <w:pStyle w:val="bpuNormText"/>
      </w:pPr>
      <w:r>
        <w:tab/>
        <w:t xml:space="preserve">Appropriates $5 million to the New Jersey Pediatric Cancer Fund. </w:t>
      </w:r>
    </w:p>
    <w:p w14:paraId="524E5EE2" w14:textId="77777777" w:rsidR="00055850" w:rsidRDefault="00055850" w:rsidP="00055850">
      <w:pPr>
        <w:pStyle w:val="bpuNormText"/>
      </w:pPr>
    </w:p>
    <w:p w14:paraId="2ED1F516" w14:textId="77777777" w:rsidR="00055850" w:rsidRDefault="00055850" w:rsidP="00055850">
      <w:pPr>
        <w:pStyle w:val="bpuSponsor"/>
      </w:pPr>
      <w:r>
        <w:t xml:space="preserve">CURRENT VERSION OF TEXT </w:t>
      </w:r>
    </w:p>
    <w:p w14:paraId="410F82FC" w14:textId="77777777" w:rsidR="00055850" w:rsidRDefault="00055850" w:rsidP="00055850">
      <w:pPr>
        <w:pStyle w:val="bpuNormText"/>
      </w:pPr>
      <w:r>
        <w:tab/>
        <w:t>As introduced.</w:t>
      </w:r>
    </w:p>
    <w:p w14:paraId="4675379D" w14:textId="0B20D72A" w:rsidR="00055850" w:rsidRDefault="00055850" w:rsidP="000558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EB2307" wp14:editId="56CAD7E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E5B4E9" w14:textId="77777777" w:rsidR="00055850" w:rsidRDefault="000558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55850" w:rsidSect="000558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6953487" w14:textId="7003BF75" w:rsidR="00686AEB" w:rsidRPr="00677316" w:rsidRDefault="00CE4F2B" w:rsidP="003E47BA">
      <w:pPr>
        <w:pStyle w:val="HangingAnAct"/>
        <w:rPr>
          <w:rStyle w:val="HangingAnActChar"/>
        </w:rPr>
      </w:pPr>
      <w:r w:rsidRPr="00CE4F2B">
        <w:rPr>
          <w:rStyle w:val="BillHead"/>
        </w:rPr>
        <w:lastRenderedPageBreak/>
        <w:t>A</w:t>
      </w:r>
      <w:r>
        <w:rPr>
          <w:rStyle w:val="BillHead"/>
        </w:rPr>
        <w:t>n</w:t>
      </w:r>
      <w:r w:rsidRPr="00CE4F2B">
        <w:rPr>
          <w:rStyle w:val="BillHead"/>
        </w:rPr>
        <w:t xml:space="preserve"> A</w:t>
      </w:r>
      <w:r>
        <w:rPr>
          <w:rStyle w:val="BillHead"/>
        </w:rPr>
        <w:t>ct</w:t>
      </w:r>
      <w:r w:rsidRPr="00CE4F2B">
        <w:rPr>
          <w:rStyle w:val="BillHead"/>
        </w:rPr>
        <w:t xml:space="preserve"> </w:t>
      </w:r>
      <w:r w:rsidR="001C006B" w:rsidRPr="001C006B">
        <w:t>appropriating $5,000,000 to the New Jersey Pediatric Cancer Fund.</w:t>
      </w:r>
    </w:p>
    <w:p w14:paraId="7D5939E0" w14:textId="77777777" w:rsidR="008A2926" w:rsidRDefault="008A2926" w:rsidP="00686AEB">
      <w:pPr>
        <w:rPr>
          <w:rStyle w:val="HangingAnActChar"/>
        </w:rPr>
      </w:pPr>
    </w:p>
    <w:p w14:paraId="1AEEC7B8" w14:textId="25930E74" w:rsidR="00686AEB" w:rsidRPr="00AA7880" w:rsidRDefault="00686AEB" w:rsidP="00686AEB">
      <w:r>
        <w:tab/>
      </w:r>
      <w:r w:rsidR="00431F25">
        <w:rPr>
          <w:rStyle w:val="BillHeading2"/>
        </w:rPr>
        <w:t xml:space="preserve">Be It </w:t>
      </w:r>
      <w:r w:rsidR="00CE4F2B">
        <w:rPr>
          <w:rStyle w:val="BillHeading2"/>
        </w:rPr>
        <w:t>Enacted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197B88A4" w14:textId="1ED0D13A" w:rsidR="009A6D6A" w:rsidRDefault="009A6D6A" w:rsidP="009A6D6A">
      <w:r>
        <w:tab/>
      </w:r>
    </w:p>
    <w:p w14:paraId="66FE0D3A" w14:textId="24B57681" w:rsidR="002D73DE" w:rsidRDefault="00EC7E41" w:rsidP="001046D9">
      <w:r>
        <w:tab/>
      </w:r>
      <w:r w:rsidR="002D73DE">
        <w:t>1.</w:t>
      </w:r>
      <w:r w:rsidR="002D73DE">
        <w:tab/>
        <w:t>a.  There is appropriated from the General Fund to the New Jersey Pediatric Cancer Research Fund established pursuant to section 1 of</w:t>
      </w:r>
      <w:r w:rsidR="003F1EB8" w:rsidRPr="00DD07B0">
        <w:t xml:space="preserve"> P.L.    , c.    (C.        )</w:t>
      </w:r>
      <w:r w:rsidR="002D73DE">
        <w:t xml:space="preserve"> (pending before the Legislature as Senate Bill No.</w:t>
      </w:r>
      <w:r w:rsidR="00B25984">
        <w:t xml:space="preserve"> </w:t>
      </w:r>
      <w:r w:rsidR="002D73DE">
        <w:t>1431 or Assembly Bill No.</w:t>
      </w:r>
      <w:r w:rsidR="00B25984">
        <w:t xml:space="preserve"> </w:t>
      </w:r>
      <w:r w:rsidR="002D73DE">
        <w:t>3800 of 2020/2021) the sum of $5,000,000 for pediatric cancer research projects</w:t>
      </w:r>
      <w:r w:rsidR="001046D9">
        <w:t>.</w:t>
      </w:r>
    </w:p>
    <w:p w14:paraId="1078D5A8" w14:textId="66C8375E" w:rsidR="002D73DE" w:rsidRDefault="001269B0" w:rsidP="002D73DE">
      <w:r>
        <w:tab/>
        <w:t>b.</w:t>
      </w:r>
      <w:r>
        <w:tab/>
      </w:r>
      <w:r w:rsidR="00FD29B2" w:rsidRPr="00FD29B2">
        <w:t>As used in this section, “pediatric cancer research project” means</w:t>
      </w:r>
      <w:r w:rsidR="00095622">
        <w:t xml:space="preserve"> the same</w:t>
      </w:r>
      <w:r w:rsidR="00FD29B2" w:rsidRPr="00FD29B2">
        <w:t xml:space="preserve"> as that term is defined in section 1 of P.L.    , c.</w:t>
      </w:r>
      <w:r>
        <w:t>    </w:t>
      </w:r>
      <w:r w:rsidR="00FD29B2" w:rsidRPr="00FD29B2">
        <w:t>(C.        ) (pending before the Legislature as Senate Bill No. 1431 or Assembly Bill No. 3800 of 2020/2021).</w:t>
      </w:r>
    </w:p>
    <w:p w14:paraId="53A20F37" w14:textId="77777777" w:rsidR="007A3F62" w:rsidRDefault="007A3F62" w:rsidP="002D73DE"/>
    <w:p w14:paraId="03E8183B" w14:textId="5B455AAB" w:rsidR="00D26E40" w:rsidRDefault="00D26E40" w:rsidP="00686AEB">
      <w:r>
        <w:tab/>
      </w:r>
      <w:r w:rsidR="002D73DE">
        <w:t>2</w:t>
      </w:r>
      <w:r>
        <w:t xml:space="preserve">.  </w:t>
      </w:r>
      <w:r w:rsidR="0047486F">
        <w:t>This act shall take effect immediately.</w:t>
      </w:r>
    </w:p>
    <w:p w14:paraId="2A386D57" w14:textId="51C76FDB" w:rsidR="0047486F" w:rsidRDefault="0047486F" w:rsidP="00686AEB"/>
    <w:p w14:paraId="6B1B08CF" w14:textId="77777777" w:rsidR="0047486F" w:rsidRPr="00CE7BD8" w:rsidRDefault="0047486F" w:rsidP="00686AEB"/>
    <w:p w14:paraId="0215C858" w14:textId="77777777" w:rsidR="00686AEB" w:rsidRPr="00AA7880" w:rsidRDefault="00686AEB" w:rsidP="00686AEB">
      <w:pPr>
        <w:jc w:val="center"/>
      </w:pPr>
      <w:r w:rsidRPr="00D71D68">
        <w:t>STATEMENT</w:t>
      </w:r>
    </w:p>
    <w:p w14:paraId="679BE93E" w14:textId="77777777" w:rsidR="00C44CD0" w:rsidRDefault="00C44CD0" w:rsidP="00686AEB"/>
    <w:p w14:paraId="12A7CCDC" w14:textId="42026D4F" w:rsidR="00CB294F" w:rsidRDefault="00BC61C8" w:rsidP="00CB294F">
      <w:r>
        <w:tab/>
      </w:r>
      <w:r w:rsidR="00C44CD0">
        <w:t xml:space="preserve">This </w:t>
      </w:r>
      <w:r w:rsidR="00CB294F">
        <w:t xml:space="preserve">bill </w:t>
      </w:r>
      <w:r w:rsidR="00B1709B">
        <w:t>a</w:t>
      </w:r>
      <w:r w:rsidR="00B1709B" w:rsidRPr="001C006B">
        <w:t>ppropriates $5,000,000 to the New Jersey Pediatric Cancer Fund</w:t>
      </w:r>
      <w:r w:rsidR="00B1709B">
        <w:t xml:space="preserve"> established pursuant to another bill pending in the current session, </w:t>
      </w:r>
      <w:r w:rsidR="00B1709B" w:rsidRPr="009A443E">
        <w:t>Senate Bill</w:t>
      </w:r>
      <w:r w:rsidR="00B1709B">
        <w:t xml:space="preserve"> </w:t>
      </w:r>
      <w:r w:rsidR="00B1709B" w:rsidRPr="009A443E">
        <w:t>No.</w:t>
      </w:r>
      <w:r w:rsidR="00B25984">
        <w:t xml:space="preserve"> </w:t>
      </w:r>
      <w:r w:rsidR="00B1709B">
        <w:t>1431</w:t>
      </w:r>
      <w:r w:rsidR="00B1709B" w:rsidRPr="009A443E">
        <w:t xml:space="preserve"> or Assembly Bill No.</w:t>
      </w:r>
      <w:r w:rsidR="00B25984">
        <w:t xml:space="preserve"> </w:t>
      </w:r>
      <w:r w:rsidR="00B1709B">
        <w:t>3800</w:t>
      </w:r>
      <w:r w:rsidR="00B1709B" w:rsidRPr="009A443E">
        <w:t xml:space="preserve"> of 2020/2021</w:t>
      </w:r>
      <w:r w:rsidR="0023780C">
        <w:t>, for pediatric cancer research projects</w:t>
      </w:r>
      <w:r w:rsidR="00CB294F">
        <w:t>.</w:t>
      </w:r>
    </w:p>
    <w:sectPr w:rsidR="00CB294F" w:rsidSect="00055850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7D7B4" w14:textId="77777777" w:rsidR="00BC1080" w:rsidRDefault="00BC1080">
      <w:r>
        <w:separator/>
      </w:r>
    </w:p>
  </w:endnote>
  <w:endnote w:type="continuationSeparator" w:id="0">
    <w:p w14:paraId="2690E422" w14:textId="77777777" w:rsidR="00BC1080" w:rsidRDefault="00BC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A6C39" w14:textId="4AEA8E6A" w:rsidR="00DE6D3C" w:rsidRDefault="003F0E38" w:rsidP="003F0E38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0DBF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E3157" w14:textId="77777777" w:rsidR="00BC1080" w:rsidRDefault="00BC1080">
      <w:r>
        <w:separator/>
      </w:r>
    </w:p>
  </w:footnote>
  <w:footnote w:type="continuationSeparator" w:id="0">
    <w:p w14:paraId="4E0C6F66" w14:textId="77777777" w:rsidR="00BC1080" w:rsidRDefault="00BC1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83A80" w14:textId="77777777" w:rsidR="00665CBC" w:rsidRDefault="003C66CB">
    <w:pPr>
      <w:pStyle w:val="Header"/>
    </w:pPr>
    <w:r>
      <w:rPr>
        <w:noProof/>
      </w:rPr>
      <w:pict w14:anchorId="325F6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3BB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A4EB" w14:textId="33E10B54" w:rsidR="00665CBC" w:rsidRDefault="00665CBC" w:rsidP="00686AEB">
    <w:pPr>
      <w:pStyle w:val="Header"/>
      <w:jc w:val="center"/>
      <w:rPr>
        <w:rStyle w:val="PageNumber"/>
      </w:rPr>
    </w:pPr>
  </w:p>
  <w:p w14:paraId="5B7C69BC" w14:textId="27A0F3D5" w:rsidR="00055850" w:rsidRDefault="00055850" w:rsidP="00055850">
    <w:pPr>
      <w:pStyle w:val="bpuHeadSpon"/>
    </w:pPr>
    <w:r w:rsidRPr="00055850">
      <w:rPr>
        <w:rStyle w:val="bpuHeadSponChar"/>
      </w:rPr>
      <w:t>A5766</w:t>
    </w:r>
    <w:r>
      <w:t xml:space="preserve"> BURZICHELLI</w:t>
    </w:r>
  </w:p>
  <w:p w14:paraId="64B6F8E2" w14:textId="2103AE0C" w:rsidR="00055850" w:rsidRDefault="00055850" w:rsidP="000558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69B0">
      <w:rPr>
        <w:noProof/>
      </w:rPr>
      <w:t>3</w:t>
    </w:r>
    <w:r>
      <w:fldChar w:fldCharType="end"/>
    </w:r>
  </w:p>
  <w:p w14:paraId="7F75AB90" w14:textId="77777777" w:rsidR="00055850" w:rsidRDefault="00055850" w:rsidP="000558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77029" w14:textId="67C880F2" w:rsidR="00665CBC" w:rsidRDefault="00665CBC">
    <w:pPr>
      <w:pStyle w:val="Header"/>
    </w:pPr>
  </w:p>
  <w:p w14:paraId="1207B163" w14:textId="537515B7" w:rsidR="00055850" w:rsidRDefault="00055850" w:rsidP="00055850">
    <w:pPr>
      <w:pStyle w:val="bpuHeadSpon"/>
    </w:pPr>
    <w:r w:rsidRPr="00055850">
      <w:rPr>
        <w:rStyle w:val="bpuHeadSponChar"/>
      </w:rPr>
      <w:t>A5766</w:t>
    </w:r>
    <w:r>
      <w:t xml:space="preserve"> BURZICHELLI</w:t>
    </w:r>
    <w:r w:rsidR="00DE6D3C">
      <w:t>, VERRELLI</w:t>
    </w:r>
  </w:p>
  <w:p w14:paraId="2945BE9F" w14:textId="1C772D03" w:rsidR="00055850" w:rsidRDefault="00055850" w:rsidP="000558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66CB">
      <w:rPr>
        <w:noProof/>
      </w:rPr>
      <w:t>2</w:t>
    </w:r>
    <w:r>
      <w:fldChar w:fldCharType="end"/>
    </w:r>
  </w:p>
  <w:p w14:paraId="46A5CDA7" w14:textId="77777777" w:rsidR="00055850" w:rsidRDefault="00055850" w:rsidP="0005585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2D27"/>
    <w:multiLevelType w:val="hybridMultilevel"/>
    <w:tmpl w:val="6DB42FE6"/>
    <w:lvl w:ilvl="0" w:tplc="AA7A9C6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B712B0"/>
    <w:multiLevelType w:val="hybridMultilevel"/>
    <w:tmpl w:val="92E25114"/>
    <w:lvl w:ilvl="0" w:tplc="FB86D47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01ED"/>
    <w:rsid w:val="00004A6F"/>
    <w:rsid w:val="000051BD"/>
    <w:rsid w:val="00006260"/>
    <w:rsid w:val="00014AC2"/>
    <w:rsid w:val="000160A5"/>
    <w:rsid w:val="0002335B"/>
    <w:rsid w:val="00027642"/>
    <w:rsid w:val="00033594"/>
    <w:rsid w:val="0003444A"/>
    <w:rsid w:val="0003549A"/>
    <w:rsid w:val="000367AE"/>
    <w:rsid w:val="00037477"/>
    <w:rsid w:val="00043B22"/>
    <w:rsid w:val="00043B6B"/>
    <w:rsid w:val="000447DD"/>
    <w:rsid w:val="00053BA7"/>
    <w:rsid w:val="00054975"/>
    <w:rsid w:val="00055850"/>
    <w:rsid w:val="00057D20"/>
    <w:rsid w:val="0006197C"/>
    <w:rsid w:val="0006281F"/>
    <w:rsid w:val="00064D01"/>
    <w:rsid w:val="00074431"/>
    <w:rsid w:val="00074EEE"/>
    <w:rsid w:val="0008141C"/>
    <w:rsid w:val="000821AD"/>
    <w:rsid w:val="00082826"/>
    <w:rsid w:val="00090E56"/>
    <w:rsid w:val="00092BD5"/>
    <w:rsid w:val="00094685"/>
    <w:rsid w:val="00094A55"/>
    <w:rsid w:val="00095622"/>
    <w:rsid w:val="000977E1"/>
    <w:rsid w:val="00097F14"/>
    <w:rsid w:val="000A44A7"/>
    <w:rsid w:val="000B09C3"/>
    <w:rsid w:val="000B1054"/>
    <w:rsid w:val="000B3411"/>
    <w:rsid w:val="000C054C"/>
    <w:rsid w:val="000C12C2"/>
    <w:rsid w:val="000C1346"/>
    <w:rsid w:val="000C50DD"/>
    <w:rsid w:val="000C7929"/>
    <w:rsid w:val="000D11AF"/>
    <w:rsid w:val="000D6255"/>
    <w:rsid w:val="000D6262"/>
    <w:rsid w:val="000D7B4A"/>
    <w:rsid w:val="000E1516"/>
    <w:rsid w:val="000E4006"/>
    <w:rsid w:val="000E664A"/>
    <w:rsid w:val="000E7254"/>
    <w:rsid w:val="000E7FC6"/>
    <w:rsid w:val="000F0BE3"/>
    <w:rsid w:val="000F3DA2"/>
    <w:rsid w:val="000F446D"/>
    <w:rsid w:val="000F5FDE"/>
    <w:rsid w:val="000F7466"/>
    <w:rsid w:val="00100773"/>
    <w:rsid w:val="001046D9"/>
    <w:rsid w:val="00110E83"/>
    <w:rsid w:val="00122781"/>
    <w:rsid w:val="001269B0"/>
    <w:rsid w:val="0013000E"/>
    <w:rsid w:val="00133F81"/>
    <w:rsid w:val="00135943"/>
    <w:rsid w:val="00137E4F"/>
    <w:rsid w:val="00140EE6"/>
    <w:rsid w:val="00146165"/>
    <w:rsid w:val="00156280"/>
    <w:rsid w:val="00156C72"/>
    <w:rsid w:val="001645FB"/>
    <w:rsid w:val="00165133"/>
    <w:rsid w:val="0016591F"/>
    <w:rsid w:val="00167540"/>
    <w:rsid w:val="00173D2B"/>
    <w:rsid w:val="00176A60"/>
    <w:rsid w:val="00181676"/>
    <w:rsid w:val="00183603"/>
    <w:rsid w:val="00194E78"/>
    <w:rsid w:val="00195005"/>
    <w:rsid w:val="001954B5"/>
    <w:rsid w:val="0019707B"/>
    <w:rsid w:val="00197430"/>
    <w:rsid w:val="00197D1B"/>
    <w:rsid w:val="00197E8B"/>
    <w:rsid w:val="00197FA4"/>
    <w:rsid w:val="001A161A"/>
    <w:rsid w:val="001A1CA1"/>
    <w:rsid w:val="001A3B79"/>
    <w:rsid w:val="001A66B6"/>
    <w:rsid w:val="001B292F"/>
    <w:rsid w:val="001B3061"/>
    <w:rsid w:val="001B4716"/>
    <w:rsid w:val="001B4EA4"/>
    <w:rsid w:val="001B6902"/>
    <w:rsid w:val="001C006B"/>
    <w:rsid w:val="001C3DE3"/>
    <w:rsid w:val="001C7C52"/>
    <w:rsid w:val="001D25F3"/>
    <w:rsid w:val="001D3A1B"/>
    <w:rsid w:val="001E0C0B"/>
    <w:rsid w:val="001E13E7"/>
    <w:rsid w:val="001E15F1"/>
    <w:rsid w:val="001E16FA"/>
    <w:rsid w:val="001E6213"/>
    <w:rsid w:val="001E6AF2"/>
    <w:rsid w:val="001F14C7"/>
    <w:rsid w:val="001F3401"/>
    <w:rsid w:val="001F397D"/>
    <w:rsid w:val="001F7405"/>
    <w:rsid w:val="00200E1B"/>
    <w:rsid w:val="00203E1C"/>
    <w:rsid w:val="00205533"/>
    <w:rsid w:val="0020617E"/>
    <w:rsid w:val="0021254B"/>
    <w:rsid w:val="00212B8D"/>
    <w:rsid w:val="0021302B"/>
    <w:rsid w:val="00213DE9"/>
    <w:rsid w:val="00216759"/>
    <w:rsid w:val="00222983"/>
    <w:rsid w:val="0022329B"/>
    <w:rsid w:val="00223A6D"/>
    <w:rsid w:val="002370D0"/>
    <w:rsid w:val="0023780C"/>
    <w:rsid w:val="00255958"/>
    <w:rsid w:val="00257FA2"/>
    <w:rsid w:val="00262585"/>
    <w:rsid w:val="0026574A"/>
    <w:rsid w:val="002660BB"/>
    <w:rsid w:val="002720E8"/>
    <w:rsid w:val="0027394C"/>
    <w:rsid w:val="00275293"/>
    <w:rsid w:val="002776B0"/>
    <w:rsid w:val="00286C7E"/>
    <w:rsid w:val="0028720D"/>
    <w:rsid w:val="00290147"/>
    <w:rsid w:val="002947B3"/>
    <w:rsid w:val="00296EA1"/>
    <w:rsid w:val="002A1029"/>
    <w:rsid w:val="002A3A1A"/>
    <w:rsid w:val="002A4516"/>
    <w:rsid w:val="002A4692"/>
    <w:rsid w:val="002A51BA"/>
    <w:rsid w:val="002B0F4F"/>
    <w:rsid w:val="002B2E26"/>
    <w:rsid w:val="002B3FE6"/>
    <w:rsid w:val="002C007E"/>
    <w:rsid w:val="002C2D81"/>
    <w:rsid w:val="002C461E"/>
    <w:rsid w:val="002C6CEC"/>
    <w:rsid w:val="002D705D"/>
    <w:rsid w:val="002D73DE"/>
    <w:rsid w:val="002E09CE"/>
    <w:rsid w:val="002E1307"/>
    <w:rsid w:val="002E1774"/>
    <w:rsid w:val="002E4B8E"/>
    <w:rsid w:val="002E69D1"/>
    <w:rsid w:val="002F3BA6"/>
    <w:rsid w:val="002F4016"/>
    <w:rsid w:val="00305B03"/>
    <w:rsid w:val="00312BEB"/>
    <w:rsid w:val="00314E1F"/>
    <w:rsid w:val="00315320"/>
    <w:rsid w:val="00321AC5"/>
    <w:rsid w:val="00321E73"/>
    <w:rsid w:val="00325776"/>
    <w:rsid w:val="00325E27"/>
    <w:rsid w:val="00330395"/>
    <w:rsid w:val="00330E1A"/>
    <w:rsid w:val="00333704"/>
    <w:rsid w:val="00333DF6"/>
    <w:rsid w:val="00334DE7"/>
    <w:rsid w:val="00335E36"/>
    <w:rsid w:val="00336624"/>
    <w:rsid w:val="0034025F"/>
    <w:rsid w:val="00340458"/>
    <w:rsid w:val="00341C69"/>
    <w:rsid w:val="0034200F"/>
    <w:rsid w:val="003446A0"/>
    <w:rsid w:val="0034481B"/>
    <w:rsid w:val="00350130"/>
    <w:rsid w:val="00350FC9"/>
    <w:rsid w:val="00354334"/>
    <w:rsid w:val="003557B1"/>
    <w:rsid w:val="003616DB"/>
    <w:rsid w:val="0036180C"/>
    <w:rsid w:val="0036182A"/>
    <w:rsid w:val="00363CF5"/>
    <w:rsid w:val="00364344"/>
    <w:rsid w:val="00364556"/>
    <w:rsid w:val="003702CA"/>
    <w:rsid w:val="00370617"/>
    <w:rsid w:val="0037778F"/>
    <w:rsid w:val="00382492"/>
    <w:rsid w:val="00382E48"/>
    <w:rsid w:val="00382F1F"/>
    <w:rsid w:val="003867A3"/>
    <w:rsid w:val="00390E3E"/>
    <w:rsid w:val="00391DA4"/>
    <w:rsid w:val="003A0B35"/>
    <w:rsid w:val="003A2757"/>
    <w:rsid w:val="003A2EEC"/>
    <w:rsid w:val="003A3C64"/>
    <w:rsid w:val="003A3F83"/>
    <w:rsid w:val="003B3D43"/>
    <w:rsid w:val="003C1F7C"/>
    <w:rsid w:val="003C43EF"/>
    <w:rsid w:val="003C5A6B"/>
    <w:rsid w:val="003C6066"/>
    <w:rsid w:val="003C66CB"/>
    <w:rsid w:val="003C7FB2"/>
    <w:rsid w:val="003D0A80"/>
    <w:rsid w:val="003D24DE"/>
    <w:rsid w:val="003D256D"/>
    <w:rsid w:val="003D3DE5"/>
    <w:rsid w:val="003D650F"/>
    <w:rsid w:val="003E043A"/>
    <w:rsid w:val="003E26D4"/>
    <w:rsid w:val="003E47BA"/>
    <w:rsid w:val="003E71FA"/>
    <w:rsid w:val="003F0E38"/>
    <w:rsid w:val="003F1EB8"/>
    <w:rsid w:val="003F3B37"/>
    <w:rsid w:val="003F3BB5"/>
    <w:rsid w:val="003F518B"/>
    <w:rsid w:val="003F6C68"/>
    <w:rsid w:val="0040195A"/>
    <w:rsid w:val="0040266E"/>
    <w:rsid w:val="00402DC0"/>
    <w:rsid w:val="004035D4"/>
    <w:rsid w:val="00406DD2"/>
    <w:rsid w:val="004106B2"/>
    <w:rsid w:val="004148B6"/>
    <w:rsid w:val="00416C4B"/>
    <w:rsid w:val="0041751E"/>
    <w:rsid w:val="004211E5"/>
    <w:rsid w:val="00422091"/>
    <w:rsid w:val="00422970"/>
    <w:rsid w:val="00427E88"/>
    <w:rsid w:val="00431F25"/>
    <w:rsid w:val="0043386C"/>
    <w:rsid w:val="00436F2D"/>
    <w:rsid w:val="00436F5D"/>
    <w:rsid w:val="00440BB6"/>
    <w:rsid w:val="00441B42"/>
    <w:rsid w:val="0045118A"/>
    <w:rsid w:val="00451F58"/>
    <w:rsid w:val="00455D51"/>
    <w:rsid w:val="00456BF9"/>
    <w:rsid w:val="00461057"/>
    <w:rsid w:val="0046461E"/>
    <w:rsid w:val="004667E6"/>
    <w:rsid w:val="004704A8"/>
    <w:rsid w:val="00471102"/>
    <w:rsid w:val="00471F18"/>
    <w:rsid w:val="00472F55"/>
    <w:rsid w:val="004740C3"/>
    <w:rsid w:val="0047486F"/>
    <w:rsid w:val="004755AB"/>
    <w:rsid w:val="00477AE0"/>
    <w:rsid w:val="00481E2E"/>
    <w:rsid w:val="00483036"/>
    <w:rsid w:val="0048376A"/>
    <w:rsid w:val="00484144"/>
    <w:rsid w:val="00484C19"/>
    <w:rsid w:val="00485866"/>
    <w:rsid w:val="00485DC6"/>
    <w:rsid w:val="00492076"/>
    <w:rsid w:val="004930F6"/>
    <w:rsid w:val="00493B1D"/>
    <w:rsid w:val="00497037"/>
    <w:rsid w:val="004A3009"/>
    <w:rsid w:val="004A6940"/>
    <w:rsid w:val="004A77A4"/>
    <w:rsid w:val="004B44FD"/>
    <w:rsid w:val="004C1EBC"/>
    <w:rsid w:val="004C2D95"/>
    <w:rsid w:val="004C742C"/>
    <w:rsid w:val="004D1319"/>
    <w:rsid w:val="004E1F3E"/>
    <w:rsid w:val="004E3C04"/>
    <w:rsid w:val="004E43B2"/>
    <w:rsid w:val="004F0124"/>
    <w:rsid w:val="004F21BD"/>
    <w:rsid w:val="004F4F1D"/>
    <w:rsid w:val="004F74DD"/>
    <w:rsid w:val="00501317"/>
    <w:rsid w:val="0050495C"/>
    <w:rsid w:val="00505DC9"/>
    <w:rsid w:val="00506E1E"/>
    <w:rsid w:val="00507A40"/>
    <w:rsid w:val="00512641"/>
    <w:rsid w:val="00513C81"/>
    <w:rsid w:val="00514E3D"/>
    <w:rsid w:val="00520FA9"/>
    <w:rsid w:val="00525D6A"/>
    <w:rsid w:val="0052689C"/>
    <w:rsid w:val="00527BFB"/>
    <w:rsid w:val="00531568"/>
    <w:rsid w:val="00532A32"/>
    <w:rsid w:val="00533775"/>
    <w:rsid w:val="00536337"/>
    <w:rsid w:val="00537284"/>
    <w:rsid w:val="00540B0B"/>
    <w:rsid w:val="0054460F"/>
    <w:rsid w:val="0054665A"/>
    <w:rsid w:val="005515F1"/>
    <w:rsid w:val="00552792"/>
    <w:rsid w:val="005536CD"/>
    <w:rsid w:val="00554051"/>
    <w:rsid w:val="00557240"/>
    <w:rsid w:val="00557FB5"/>
    <w:rsid w:val="00563718"/>
    <w:rsid w:val="005651F3"/>
    <w:rsid w:val="005700FD"/>
    <w:rsid w:val="00572184"/>
    <w:rsid w:val="00577A15"/>
    <w:rsid w:val="00580533"/>
    <w:rsid w:val="00584085"/>
    <w:rsid w:val="00584C66"/>
    <w:rsid w:val="00586C5A"/>
    <w:rsid w:val="00590218"/>
    <w:rsid w:val="00590844"/>
    <w:rsid w:val="0059131D"/>
    <w:rsid w:val="005A37D6"/>
    <w:rsid w:val="005A3937"/>
    <w:rsid w:val="005A4BCD"/>
    <w:rsid w:val="005B3F92"/>
    <w:rsid w:val="005B479C"/>
    <w:rsid w:val="005B561E"/>
    <w:rsid w:val="005B7F99"/>
    <w:rsid w:val="005C07E4"/>
    <w:rsid w:val="005C2124"/>
    <w:rsid w:val="005C336F"/>
    <w:rsid w:val="005C4AA3"/>
    <w:rsid w:val="005C7F3C"/>
    <w:rsid w:val="005E017C"/>
    <w:rsid w:val="005E50C6"/>
    <w:rsid w:val="005E61DB"/>
    <w:rsid w:val="005F2A97"/>
    <w:rsid w:val="005F399B"/>
    <w:rsid w:val="005F5AA6"/>
    <w:rsid w:val="005F6D42"/>
    <w:rsid w:val="005F6EFA"/>
    <w:rsid w:val="006019F8"/>
    <w:rsid w:val="00605B20"/>
    <w:rsid w:val="006075DC"/>
    <w:rsid w:val="0061156F"/>
    <w:rsid w:val="00611AE0"/>
    <w:rsid w:val="00613FF5"/>
    <w:rsid w:val="00614218"/>
    <w:rsid w:val="006155A8"/>
    <w:rsid w:val="00620901"/>
    <w:rsid w:val="00621B94"/>
    <w:rsid w:val="0062227E"/>
    <w:rsid w:val="00626239"/>
    <w:rsid w:val="00626CA4"/>
    <w:rsid w:val="00635278"/>
    <w:rsid w:val="00635316"/>
    <w:rsid w:val="00635449"/>
    <w:rsid w:val="006378C5"/>
    <w:rsid w:val="00645E6A"/>
    <w:rsid w:val="00650173"/>
    <w:rsid w:val="00652512"/>
    <w:rsid w:val="006603D1"/>
    <w:rsid w:val="00660EA5"/>
    <w:rsid w:val="00665CBC"/>
    <w:rsid w:val="00667162"/>
    <w:rsid w:val="00667A5C"/>
    <w:rsid w:val="00677316"/>
    <w:rsid w:val="006859C8"/>
    <w:rsid w:val="00686AEB"/>
    <w:rsid w:val="00690C2C"/>
    <w:rsid w:val="006918B8"/>
    <w:rsid w:val="0069327A"/>
    <w:rsid w:val="00697EC8"/>
    <w:rsid w:val="006B7897"/>
    <w:rsid w:val="006B7FA7"/>
    <w:rsid w:val="006C086A"/>
    <w:rsid w:val="006C0A7D"/>
    <w:rsid w:val="006C21C1"/>
    <w:rsid w:val="006C7327"/>
    <w:rsid w:val="006D00E5"/>
    <w:rsid w:val="006D791B"/>
    <w:rsid w:val="006E2895"/>
    <w:rsid w:val="006E2979"/>
    <w:rsid w:val="006E3C12"/>
    <w:rsid w:val="006F180D"/>
    <w:rsid w:val="006F4334"/>
    <w:rsid w:val="006F47AF"/>
    <w:rsid w:val="006F6B8A"/>
    <w:rsid w:val="00700A45"/>
    <w:rsid w:val="00706DD7"/>
    <w:rsid w:val="00707CD3"/>
    <w:rsid w:val="00716BB9"/>
    <w:rsid w:val="00721A13"/>
    <w:rsid w:val="007256D1"/>
    <w:rsid w:val="007260BC"/>
    <w:rsid w:val="007279FD"/>
    <w:rsid w:val="00732B27"/>
    <w:rsid w:val="00732F56"/>
    <w:rsid w:val="007502CB"/>
    <w:rsid w:val="00750AAB"/>
    <w:rsid w:val="00752D79"/>
    <w:rsid w:val="00752E20"/>
    <w:rsid w:val="00756EDE"/>
    <w:rsid w:val="00762CCF"/>
    <w:rsid w:val="0076543A"/>
    <w:rsid w:val="007674EA"/>
    <w:rsid w:val="0077208C"/>
    <w:rsid w:val="00781B4D"/>
    <w:rsid w:val="007824BF"/>
    <w:rsid w:val="00783B8D"/>
    <w:rsid w:val="007907A7"/>
    <w:rsid w:val="00793052"/>
    <w:rsid w:val="00794B94"/>
    <w:rsid w:val="00794BD4"/>
    <w:rsid w:val="00797FA7"/>
    <w:rsid w:val="007A2F73"/>
    <w:rsid w:val="007A3061"/>
    <w:rsid w:val="007A3F62"/>
    <w:rsid w:val="007A5A0B"/>
    <w:rsid w:val="007B2250"/>
    <w:rsid w:val="007B28B5"/>
    <w:rsid w:val="007C0E14"/>
    <w:rsid w:val="007C1C4D"/>
    <w:rsid w:val="007C328F"/>
    <w:rsid w:val="007C3E39"/>
    <w:rsid w:val="007C69CF"/>
    <w:rsid w:val="007C7DE4"/>
    <w:rsid w:val="007D40CB"/>
    <w:rsid w:val="007D5796"/>
    <w:rsid w:val="007D59C0"/>
    <w:rsid w:val="007D7D9C"/>
    <w:rsid w:val="007F485D"/>
    <w:rsid w:val="007F6050"/>
    <w:rsid w:val="008036AB"/>
    <w:rsid w:val="00812E30"/>
    <w:rsid w:val="00813627"/>
    <w:rsid w:val="00822577"/>
    <w:rsid w:val="00831FD3"/>
    <w:rsid w:val="00832816"/>
    <w:rsid w:val="00837109"/>
    <w:rsid w:val="00840365"/>
    <w:rsid w:val="008406A3"/>
    <w:rsid w:val="008414E8"/>
    <w:rsid w:val="00841D2C"/>
    <w:rsid w:val="00845F3C"/>
    <w:rsid w:val="008461B8"/>
    <w:rsid w:val="008462F1"/>
    <w:rsid w:val="00847EF1"/>
    <w:rsid w:val="00851420"/>
    <w:rsid w:val="008517BF"/>
    <w:rsid w:val="0085282A"/>
    <w:rsid w:val="008538FA"/>
    <w:rsid w:val="00853B6B"/>
    <w:rsid w:val="00853DA1"/>
    <w:rsid w:val="00854BAB"/>
    <w:rsid w:val="008555E7"/>
    <w:rsid w:val="0085587B"/>
    <w:rsid w:val="008573B0"/>
    <w:rsid w:val="00857EB9"/>
    <w:rsid w:val="00865DAE"/>
    <w:rsid w:val="00866563"/>
    <w:rsid w:val="00867AC2"/>
    <w:rsid w:val="0087056E"/>
    <w:rsid w:val="008737BD"/>
    <w:rsid w:val="008743A4"/>
    <w:rsid w:val="00875402"/>
    <w:rsid w:val="00884D51"/>
    <w:rsid w:val="008916EC"/>
    <w:rsid w:val="00891C6B"/>
    <w:rsid w:val="00891E4F"/>
    <w:rsid w:val="008A2926"/>
    <w:rsid w:val="008A31C5"/>
    <w:rsid w:val="008A4F9A"/>
    <w:rsid w:val="008A5098"/>
    <w:rsid w:val="008B2850"/>
    <w:rsid w:val="008B5D99"/>
    <w:rsid w:val="008C79B3"/>
    <w:rsid w:val="008D38DA"/>
    <w:rsid w:val="008D77BD"/>
    <w:rsid w:val="008E3E7B"/>
    <w:rsid w:val="008E454C"/>
    <w:rsid w:val="008E57CA"/>
    <w:rsid w:val="008E7EA2"/>
    <w:rsid w:val="008F1E5A"/>
    <w:rsid w:val="00901BDA"/>
    <w:rsid w:val="0090754B"/>
    <w:rsid w:val="00911827"/>
    <w:rsid w:val="009121D8"/>
    <w:rsid w:val="00916F7A"/>
    <w:rsid w:val="00917FE3"/>
    <w:rsid w:val="0092057E"/>
    <w:rsid w:val="00921125"/>
    <w:rsid w:val="00925FEF"/>
    <w:rsid w:val="00926671"/>
    <w:rsid w:val="00926DF8"/>
    <w:rsid w:val="0092713D"/>
    <w:rsid w:val="009318C7"/>
    <w:rsid w:val="00931C09"/>
    <w:rsid w:val="00933974"/>
    <w:rsid w:val="009348C2"/>
    <w:rsid w:val="00941A07"/>
    <w:rsid w:val="00942AF0"/>
    <w:rsid w:val="009440D0"/>
    <w:rsid w:val="00951471"/>
    <w:rsid w:val="009523A3"/>
    <w:rsid w:val="00952FF5"/>
    <w:rsid w:val="009572A0"/>
    <w:rsid w:val="00960958"/>
    <w:rsid w:val="0096282A"/>
    <w:rsid w:val="00963A46"/>
    <w:rsid w:val="00966A3E"/>
    <w:rsid w:val="009704DC"/>
    <w:rsid w:val="00971493"/>
    <w:rsid w:val="00971AD9"/>
    <w:rsid w:val="009725A0"/>
    <w:rsid w:val="00973069"/>
    <w:rsid w:val="00973523"/>
    <w:rsid w:val="00973AC0"/>
    <w:rsid w:val="0097483B"/>
    <w:rsid w:val="00980766"/>
    <w:rsid w:val="00980D57"/>
    <w:rsid w:val="009835D4"/>
    <w:rsid w:val="009865D4"/>
    <w:rsid w:val="0098711F"/>
    <w:rsid w:val="0099169E"/>
    <w:rsid w:val="009933B2"/>
    <w:rsid w:val="00997152"/>
    <w:rsid w:val="009972CD"/>
    <w:rsid w:val="00997836"/>
    <w:rsid w:val="009A0E9C"/>
    <w:rsid w:val="009A3991"/>
    <w:rsid w:val="009A45DA"/>
    <w:rsid w:val="009A6D6A"/>
    <w:rsid w:val="009B06D2"/>
    <w:rsid w:val="009B0CAB"/>
    <w:rsid w:val="009B34EC"/>
    <w:rsid w:val="009B38E9"/>
    <w:rsid w:val="009B5D67"/>
    <w:rsid w:val="009B6176"/>
    <w:rsid w:val="009B70A4"/>
    <w:rsid w:val="009C0D22"/>
    <w:rsid w:val="009C2DD9"/>
    <w:rsid w:val="009C3E09"/>
    <w:rsid w:val="009C5630"/>
    <w:rsid w:val="009D0492"/>
    <w:rsid w:val="009D0E5D"/>
    <w:rsid w:val="009D0F63"/>
    <w:rsid w:val="009D1F12"/>
    <w:rsid w:val="009D7934"/>
    <w:rsid w:val="009D7CCF"/>
    <w:rsid w:val="009E5961"/>
    <w:rsid w:val="009F297A"/>
    <w:rsid w:val="009F4FAC"/>
    <w:rsid w:val="009F534D"/>
    <w:rsid w:val="009F60FC"/>
    <w:rsid w:val="00A017C0"/>
    <w:rsid w:val="00A02B92"/>
    <w:rsid w:val="00A04866"/>
    <w:rsid w:val="00A0766F"/>
    <w:rsid w:val="00A11228"/>
    <w:rsid w:val="00A161F6"/>
    <w:rsid w:val="00A222C2"/>
    <w:rsid w:val="00A24077"/>
    <w:rsid w:val="00A26E80"/>
    <w:rsid w:val="00A27FB4"/>
    <w:rsid w:val="00A305D6"/>
    <w:rsid w:val="00A342C4"/>
    <w:rsid w:val="00A35919"/>
    <w:rsid w:val="00A369DE"/>
    <w:rsid w:val="00A40B7C"/>
    <w:rsid w:val="00A50F6B"/>
    <w:rsid w:val="00A52237"/>
    <w:rsid w:val="00A551D6"/>
    <w:rsid w:val="00A55266"/>
    <w:rsid w:val="00A57AC0"/>
    <w:rsid w:val="00A6251B"/>
    <w:rsid w:val="00A65134"/>
    <w:rsid w:val="00A6754E"/>
    <w:rsid w:val="00A70F58"/>
    <w:rsid w:val="00A712D3"/>
    <w:rsid w:val="00A72870"/>
    <w:rsid w:val="00A72987"/>
    <w:rsid w:val="00A7346B"/>
    <w:rsid w:val="00A73FC6"/>
    <w:rsid w:val="00A74BA8"/>
    <w:rsid w:val="00A84BA3"/>
    <w:rsid w:val="00A84C4F"/>
    <w:rsid w:val="00A87F93"/>
    <w:rsid w:val="00A9128F"/>
    <w:rsid w:val="00A932A1"/>
    <w:rsid w:val="00A96E06"/>
    <w:rsid w:val="00AA4569"/>
    <w:rsid w:val="00AA6197"/>
    <w:rsid w:val="00AA6C70"/>
    <w:rsid w:val="00AB16FD"/>
    <w:rsid w:val="00AB17FB"/>
    <w:rsid w:val="00AB4813"/>
    <w:rsid w:val="00AC37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72"/>
    <w:rsid w:val="00AE5AB0"/>
    <w:rsid w:val="00AE70D1"/>
    <w:rsid w:val="00AF180D"/>
    <w:rsid w:val="00AF1A8C"/>
    <w:rsid w:val="00AF4377"/>
    <w:rsid w:val="00B0116D"/>
    <w:rsid w:val="00B01173"/>
    <w:rsid w:val="00B029A2"/>
    <w:rsid w:val="00B02F35"/>
    <w:rsid w:val="00B05A3C"/>
    <w:rsid w:val="00B07100"/>
    <w:rsid w:val="00B1138C"/>
    <w:rsid w:val="00B15D55"/>
    <w:rsid w:val="00B1709B"/>
    <w:rsid w:val="00B17203"/>
    <w:rsid w:val="00B20A85"/>
    <w:rsid w:val="00B2574A"/>
    <w:rsid w:val="00B25984"/>
    <w:rsid w:val="00B277D6"/>
    <w:rsid w:val="00B32E04"/>
    <w:rsid w:val="00B33D49"/>
    <w:rsid w:val="00B35D8A"/>
    <w:rsid w:val="00B41949"/>
    <w:rsid w:val="00B45B34"/>
    <w:rsid w:val="00B4628A"/>
    <w:rsid w:val="00B47996"/>
    <w:rsid w:val="00B526B9"/>
    <w:rsid w:val="00B54E1E"/>
    <w:rsid w:val="00B57047"/>
    <w:rsid w:val="00B61D86"/>
    <w:rsid w:val="00B61E3F"/>
    <w:rsid w:val="00B62F46"/>
    <w:rsid w:val="00B6342D"/>
    <w:rsid w:val="00B640EA"/>
    <w:rsid w:val="00B70708"/>
    <w:rsid w:val="00B71632"/>
    <w:rsid w:val="00B720DD"/>
    <w:rsid w:val="00B726BD"/>
    <w:rsid w:val="00B732BC"/>
    <w:rsid w:val="00B75B62"/>
    <w:rsid w:val="00B76806"/>
    <w:rsid w:val="00B842E4"/>
    <w:rsid w:val="00B865BA"/>
    <w:rsid w:val="00B90E33"/>
    <w:rsid w:val="00B94383"/>
    <w:rsid w:val="00B9653A"/>
    <w:rsid w:val="00B9676B"/>
    <w:rsid w:val="00BA2EA5"/>
    <w:rsid w:val="00BA364B"/>
    <w:rsid w:val="00BB1190"/>
    <w:rsid w:val="00BB31D0"/>
    <w:rsid w:val="00BB3A11"/>
    <w:rsid w:val="00BB4461"/>
    <w:rsid w:val="00BB4DDB"/>
    <w:rsid w:val="00BB5D79"/>
    <w:rsid w:val="00BB5F02"/>
    <w:rsid w:val="00BC1080"/>
    <w:rsid w:val="00BC61C8"/>
    <w:rsid w:val="00BC7892"/>
    <w:rsid w:val="00BE02AF"/>
    <w:rsid w:val="00BE24D6"/>
    <w:rsid w:val="00BE7EFA"/>
    <w:rsid w:val="00BF06AD"/>
    <w:rsid w:val="00BF2C67"/>
    <w:rsid w:val="00BF54DB"/>
    <w:rsid w:val="00C00F3D"/>
    <w:rsid w:val="00C026F8"/>
    <w:rsid w:val="00C04F4D"/>
    <w:rsid w:val="00C12E48"/>
    <w:rsid w:val="00C13D14"/>
    <w:rsid w:val="00C15F53"/>
    <w:rsid w:val="00C16134"/>
    <w:rsid w:val="00C2344B"/>
    <w:rsid w:val="00C23514"/>
    <w:rsid w:val="00C23F09"/>
    <w:rsid w:val="00C24871"/>
    <w:rsid w:val="00C25356"/>
    <w:rsid w:val="00C328D0"/>
    <w:rsid w:val="00C374E3"/>
    <w:rsid w:val="00C40D76"/>
    <w:rsid w:val="00C41F02"/>
    <w:rsid w:val="00C44CD0"/>
    <w:rsid w:val="00C46BC1"/>
    <w:rsid w:val="00C5235F"/>
    <w:rsid w:val="00C52CDC"/>
    <w:rsid w:val="00C54CE2"/>
    <w:rsid w:val="00C56D85"/>
    <w:rsid w:val="00C61A6D"/>
    <w:rsid w:val="00C66BF3"/>
    <w:rsid w:val="00C6791A"/>
    <w:rsid w:val="00C70140"/>
    <w:rsid w:val="00C71831"/>
    <w:rsid w:val="00C73CA7"/>
    <w:rsid w:val="00C73CFD"/>
    <w:rsid w:val="00C76400"/>
    <w:rsid w:val="00C76480"/>
    <w:rsid w:val="00C76534"/>
    <w:rsid w:val="00C822F6"/>
    <w:rsid w:val="00C82AC2"/>
    <w:rsid w:val="00C8456C"/>
    <w:rsid w:val="00C91E19"/>
    <w:rsid w:val="00C92402"/>
    <w:rsid w:val="00C9283C"/>
    <w:rsid w:val="00C92867"/>
    <w:rsid w:val="00C92D73"/>
    <w:rsid w:val="00C93B93"/>
    <w:rsid w:val="00C95399"/>
    <w:rsid w:val="00C95468"/>
    <w:rsid w:val="00CA037D"/>
    <w:rsid w:val="00CA0837"/>
    <w:rsid w:val="00CA2442"/>
    <w:rsid w:val="00CA2E77"/>
    <w:rsid w:val="00CA4725"/>
    <w:rsid w:val="00CA57A2"/>
    <w:rsid w:val="00CA6760"/>
    <w:rsid w:val="00CB294F"/>
    <w:rsid w:val="00CB6246"/>
    <w:rsid w:val="00CC0A17"/>
    <w:rsid w:val="00CC2F58"/>
    <w:rsid w:val="00CD0F93"/>
    <w:rsid w:val="00CD1BD1"/>
    <w:rsid w:val="00CD3CE3"/>
    <w:rsid w:val="00CD528D"/>
    <w:rsid w:val="00CD68A2"/>
    <w:rsid w:val="00CD7D30"/>
    <w:rsid w:val="00CE0753"/>
    <w:rsid w:val="00CE48A4"/>
    <w:rsid w:val="00CE4F2B"/>
    <w:rsid w:val="00CE78BF"/>
    <w:rsid w:val="00CF1F70"/>
    <w:rsid w:val="00CF65EB"/>
    <w:rsid w:val="00CF72AD"/>
    <w:rsid w:val="00D02441"/>
    <w:rsid w:val="00D039F4"/>
    <w:rsid w:val="00D10496"/>
    <w:rsid w:val="00D11173"/>
    <w:rsid w:val="00D1215F"/>
    <w:rsid w:val="00D125DD"/>
    <w:rsid w:val="00D16561"/>
    <w:rsid w:val="00D17FF8"/>
    <w:rsid w:val="00D21606"/>
    <w:rsid w:val="00D268AC"/>
    <w:rsid w:val="00D26E40"/>
    <w:rsid w:val="00D27CFD"/>
    <w:rsid w:val="00D27FF3"/>
    <w:rsid w:val="00D343D0"/>
    <w:rsid w:val="00D34F18"/>
    <w:rsid w:val="00D3664D"/>
    <w:rsid w:val="00D37909"/>
    <w:rsid w:val="00D405CE"/>
    <w:rsid w:val="00D500E9"/>
    <w:rsid w:val="00D507BC"/>
    <w:rsid w:val="00D53D2C"/>
    <w:rsid w:val="00D6090A"/>
    <w:rsid w:val="00D62FA3"/>
    <w:rsid w:val="00D63B6F"/>
    <w:rsid w:val="00D64A90"/>
    <w:rsid w:val="00D67BAB"/>
    <w:rsid w:val="00D741F7"/>
    <w:rsid w:val="00D82CCC"/>
    <w:rsid w:val="00D9410B"/>
    <w:rsid w:val="00D9695B"/>
    <w:rsid w:val="00DA192B"/>
    <w:rsid w:val="00DA1992"/>
    <w:rsid w:val="00DA2417"/>
    <w:rsid w:val="00DA5585"/>
    <w:rsid w:val="00DB02AC"/>
    <w:rsid w:val="00DB15AD"/>
    <w:rsid w:val="00DB1CEE"/>
    <w:rsid w:val="00DB641E"/>
    <w:rsid w:val="00DB6AA2"/>
    <w:rsid w:val="00DC28E0"/>
    <w:rsid w:val="00DC2B61"/>
    <w:rsid w:val="00DC6681"/>
    <w:rsid w:val="00DC6CAD"/>
    <w:rsid w:val="00DC7BE7"/>
    <w:rsid w:val="00DE10D1"/>
    <w:rsid w:val="00DE2514"/>
    <w:rsid w:val="00DE6851"/>
    <w:rsid w:val="00DE6D3C"/>
    <w:rsid w:val="00DF0028"/>
    <w:rsid w:val="00DF03EE"/>
    <w:rsid w:val="00DF2A19"/>
    <w:rsid w:val="00DF7D31"/>
    <w:rsid w:val="00E018A9"/>
    <w:rsid w:val="00E01B71"/>
    <w:rsid w:val="00E03A40"/>
    <w:rsid w:val="00E04594"/>
    <w:rsid w:val="00E05CC9"/>
    <w:rsid w:val="00E119FD"/>
    <w:rsid w:val="00E13071"/>
    <w:rsid w:val="00E15573"/>
    <w:rsid w:val="00E179B7"/>
    <w:rsid w:val="00E203FB"/>
    <w:rsid w:val="00E25A5B"/>
    <w:rsid w:val="00E26928"/>
    <w:rsid w:val="00E30ADF"/>
    <w:rsid w:val="00E31448"/>
    <w:rsid w:val="00E3542F"/>
    <w:rsid w:val="00E36808"/>
    <w:rsid w:val="00E373C7"/>
    <w:rsid w:val="00E4133E"/>
    <w:rsid w:val="00E42039"/>
    <w:rsid w:val="00E4267B"/>
    <w:rsid w:val="00E42F13"/>
    <w:rsid w:val="00E43A6C"/>
    <w:rsid w:val="00E452DF"/>
    <w:rsid w:val="00E4748D"/>
    <w:rsid w:val="00E52F05"/>
    <w:rsid w:val="00E543CF"/>
    <w:rsid w:val="00E546FD"/>
    <w:rsid w:val="00E57FD9"/>
    <w:rsid w:val="00E608F1"/>
    <w:rsid w:val="00E611B9"/>
    <w:rsid w:val="00E70585"/>
    <w:rsid w:val="00E7144F"/>
    <w:rsid w:val="00E73D74"/>
    <w:rsid w:val="00E76A79"/>
    <w:rsid w:val="00E80692"/>
    <w:rsid w:val="00E80C24"/>
    <w:rsid w:val="00E851AE"/>
    <w:rsid w:val="00E87957"/>
    <w:rsid w:val="00E90D96"/>
    <w:rsid w:val="00E93836"/>
    <w:rsid w:val="00E9626F"/>
    <w:rsid w:val="00EA1119"/>
    <w:rsid w:val="00EA38CD"/>
    <w:rsid w:val="00EA652C"/>
    <w:rsid w:val="00EA77E1"/>
    <w:rsid w:val="00EA7C16"/>
    <w:rsid w:val="00EB74A3"/>
    <w:rsid w:val="00EC267A"/>
    <w:rsid w:val="00EC5281"/>
    <w:rsid w:val="00EC791D"/>
    <w:rsid w:val="00EC7CA6"/>
    <w:rsid w:val="00EC7E41"/>
    <w:rsid w:val="00ED3C5D"/>
    <w:rsid w:val="00ED4553"/>
    <w:rsid w:val="00EE02F3"/>
    <w:rsid w:val="00EE0B1C"/>
    <w:rsid w:val="00EE6507"/>
    <w:rsid w:val="00EF2406"/>
    <w:rsid w:val="00EF74FD"/>
    <w:rsid w:val="00F00D08"/>
    <w:rsid w:val="00F036F2"/>
    <w:rsid w:val="00F060FE"/>
    <w:rsid w:val="00F12BBC"/>
    <w:rsid w:val="00F14F99"/>
    <w:rsid w:val="00F15583"/>
    <w:rsid w:val="00F200EE"/>
    <w:rsid w:val="00F209C4"/>
    <w:rsid w:val="00F20D8D"/>
    <w:rsid w:val="00F22481"/>
    <w:rsid w:val="00F2542E"/>
    <w:rsid w:val="00F27278"/>
    <w:rsid w:val="00F3129D"/>
    <w:rsid w:val="00F344E3"/>
    <w:rsid w:val="00F34D58"/>
    <w:rsid w:val="00F41A9D"/>
    <w:rsid w:val="00F424A9"/>
    <w:rsid w:val="00F43650"/>
    <w:rsid w:val="00F4381B"/>
    <w:rsid w:val="00F44314"/>
    <w:rsid w:val="00F51FCE"/>
    <w:rsid w:val="00F525C4"/>
    <w:rsid w:val="00F54B9C"/>
    <w:rsid w:val="00F55127"/>
    <w:rsid w:val="00F56E96"/>
    <w:rsid w:val="00F570CE"/>
    <w:rsid w:val="00F573DD"/>
    <w:rsid w:val="00F61E59"/>
    <w:rsid w:val="00F637F6"/>
    <w:rsid w:val="00F63D99"/>
    <w:rsid w:val="00F6426B"/>
    <w:rsid w:val="00F709B3"/>
    <w:rsid w:val="00F71A5E"/>
    <w:rsid w:val="00F75CE6"/>
    <w:rsid w:val="00F80EB5"/>
    <w:rsid w:val="00F84AFB"/>
    <w:rsid w:val="00F919CE"/>
    <w:rsid w:val="00FA0AFC"/>
    <w:rsid w:val="00FA1C82"/>
    <w:rsid w:val="00FA2ED1"/>
    <w:rsid w:val="00FA4A52"/>
    <w:rsid w:val="00FA7584"/>
    <w:rsid w:val="00FB17F7"/>
    <w:rsid w:val="00FB4045"/>
    <w:rsid w:val="00FB4D8E"/>
    <w:rsid w:val="00FC0769"/>
    <w:rsid w:val="00FC0D0A"/>
    <w:rsid w:val="00FC0D76"/>
    <w:rsid w:val="00FC1B0B"/>
    <w:rsid w:val="00FD0188"/>
    <w:rsid w:val="00FD26CA"/>
    <w:rsid w:val="00FD29B2"/>
    <w:rsid w:val="00FD2F97"/>
    <w:rsid w:val="00FD4EE8"/>
    <w:rsid w:val="00FF26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38B83E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603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3D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92B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92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92BD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2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2BD5"/>
    <w:rPr>
      <w:b/>
      <w:bCs/>
      <w:spacing w:val="4"/>
    </w:rPr>
  </w:style>
  <w:style w:type="character" w:styleId="Hyperlink">
    <w:name w:val="Hyperlink"/>
    <w:basedOn w:val="DefaultParagraphFont"/>
    <w:uiPriority w:val="99"/>
    <w:semiHidden/>
    <w:unhideWhenUsed/>
    <w:rsid w:val="00092BD5"/>
    <w:rPr>
      <w:color w:val="0000FF"/>
      <w:u w:val="single"/>
    </w:rPr>
  </w:style>
  <w:style w:type="paragraph" w:customStyle="1" w:styleId="IndentHang">
    <w:name w:val="IndentHang"/>
    <w:basedOn w:val="Normal"/>
    <w:next w:val="Normal"/>
    <w:rsid w:val="006E297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9A6D6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05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238</Words>
  <Characters>1292</Characters>
  <Application>Microsoft Office Word</Application>
  <DocSecurity>0</DocSecurity>
  <Lines>56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A5766</vt:lpstr>
    </vt:vector>
  </TitlesOfParts>
  <Manager>R225</Manager>
  <Company>NJ Office of Legislative Services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A5766</dc:title>
  <dc:subject>21-2378</dc:subject>
  <dc:creator>Assemblyman  BURZICHELLI</dc:creator>
  <cp:keywords>A5766|2|HS |321|219|312|F|0|</cp:keywords>
  <dc:description>INTRODUCED MAY 18, 2021</dc:description>
  <cp:lastModifiedBy>Franks, Denise</cp:lastModifiedBy>
  <cp:revision>2</cp:revision>
  <cp:lastPrinted>2021-06-29T19:44:00Z</cp:lastPrinted>
  <dcterms:created xsi:type="dcterms:W3CDTF">2021-06-29T19:44:00Z</dcterms:created>
  <dcterms:modified xsi:type="dcterms:W3CDTF">2021-06-29T19:44:00Z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