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03CA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03CA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5766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03CAB">
        <w:rPr>
          <w:caps/>
          <w:szCs w:val="24"/>
        </w:rPr>
        <w:t>JUNE 22, 2021</w:t>
      </w:r>
    </w:p>
    <w:p w:rsidR="00655CA3" w:rsidRDefault="00655CA3" w:rsidP="0083060A"/>
    <w:p w:rsidR="004B2ABF" w:rsidRDefault="00DD71BF" w:rsidP="0083060A">
      <w:r>
        <w:tab/>
        <w:t>The Assembly Budget Committee reports favorably Assembly Bill No. 5766.</w:t>
      </w:r>
    </w:p>
    <w:p w:rsidR="00857D9E" w:rsidRPr="009364BD" w:rsidRDefault="009364BD" w:rsidP="009364B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364BD">
        <w:rPr>
          <w:spacing w:val="4"/>
          <w:szCs w:val="24"/>
        </w:rPr>
        <w:tab/>
        <w:t>This bill appropriates $5,000,000 to the New Jersey Pediatric Cancer Fund established pursuant to another bill pending in the current session, Senate Bill No. 1431 or</w:t>
      </w:r>
      <w:r w:rsidR="00312085">
        <w:rPr>
          <w:spacing w:val="4"/>
          <w:szCs w:val="24"/>
        </w:rPr>
        <w:t xml:space="preserve"> Assembly Bill No. 3800 of the 2020-</w:t>
      </w:r>
      <w:r w:rsidRPr="009364BD">
        <w:rPr>
          <w:spacing w:val="4"/>
          <w:szCs w:val="24"/>
        </w:rPr>
        <w:t>2021, for pediatric cancer research projects.</w:t>
      </w:r>
    </w:p>
    <w:p w:rsidR="007A268B" w:rsidRDefault="007A268B" w:rsidP="007A268B">
      <w:r>
        <w:tab/>
        <w:t>As reported by the committee, Assembly Bill No. 5766 is identical to Senate Bill No. 3724 (1R), which was also reported by the committee on this date.</w:t>
      </w:r>
    </w:p>
    <w:p w:rsidR="00857D9E" w:rsidRDefault="00857D9E" w:rsidP="0083060A"/>
    <w:p w:rsidR="00857D9E" w:rsidRDefault="00857D9E" w:rsidP="0083060A">
      <w:r>
        <w:rPr>
          <w:u w:val="double"/>
        </w:rPr>
        <w:t>FISCAL IMPACT</w:t>
      </w:r>
      <w:r>
        <w:t>:</w:t>
      </w:r>
    </w:p>
    <w:p w:rsidR="00C76885" w:rsidRDefault="00312085" w:rsidP="0083060A">
      <w:r>
        <w:tab/>
        <w:t>This bill is not certified as requiting a fiscal note.</w:t>
      </w:r>
    </w:p>
    <w:sectPr w:rsidR="00C7688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AB" w:rsidRDefault="00E03CAB">
      <w:r>
        <w:separator/>
      </w:r>
    </w:p>
  </w:endnote>
  <w:endnote w:type="continuationSeparator" w:id="0">
    <w:p w:rsidR="00E03CAB" w:rsidRDefault="00E0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AB" w:rsidRDefault="00E03CAB">
      <w:r>
        <w:separator/>
      </w:r>
    </w:p>
  </w:footnote>
  <w:footnote w:type="continuationSeparator" w:id="0">
    <w:p w:rsidR="00E03CAB" w:rsidRDefault="00E0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76885" w:rsidP="00C7688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76885" w:rsidRDefault="00C76885" w:rsidP="00C7688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A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E15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760F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085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6AA6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ED5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194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268B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7D9E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64B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444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6885"/>
    <w:rsid w:val="00C863A3"/>
    <w:rsid w:val="00C87FC7"/>
    <w:rsid w:val="00C94EFB"/>
    <w:rsid w:val="00C9642B"/>
    <w:rsid w:val="00C96D54"/>
    <w:rsid w:val="00C975EB"/>
    <w:rsid w:val="00CA2896"/>
    <w:rsid w:val="00CA42E8"/>
    <w:rsid w:val="00CC656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C23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1BF"/>
    <w:rsid w:val="00DD7816"/>
    <w:rsid w:val="00DE1DC9"/>
    <w:rsid w:val="00DE4CFA"/>
    <w:rsid w:val="00DF0469"/>
    <w:rsid w:val="00DF2305"/>
    <w:rsid w:val="00DF2BC2"/>
    <w:rsid w:val="00DF3423"/>
    <w:rsid w:val="00DF50EE"/>
    <w:rsid w:val="00E03CAB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D03B66A-DB47-4D4E-8581-C439D379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103</Words>
  <Characters>537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A5766 ABU Statement 6/22/21</vt:lpstr>
    </vt:vector>
  </TitlesOfParts>
  <Manager>R225</Manager>
  <Company>NJ OLS DMU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A5766 ABU Statement 6/22/21</dc:title>
  <dc:subject/>
  <dc:creator>Assembly ABU</dc:creator>
  <cp:keywords>A5766|1|RF |298|0|0|!|0|</cp:keywords>
  <dc:description/>
  <cp:lastModifiedBy>Siracusa, Nicole</cp:lastModifiedBy>
  <cp:revision>2</cp:revision>
  <cp:lastPrinted>1999-09-30T17:29:00Z</cp:lastPrinted>
  <dcterms:created xsi:type="dcterms:W3CDTF">2021-06-23T02:51:00Z</dcterms:created>
  <dcterms:modified xsi:type="dcterms:W3CDTF">2021-06-23T02:51:00Z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