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9D5" w:rsidRDefault="00BF19D5" w:rsidP="00BF19D5">
      <w:pPr>
        <w:pStyle w:val="bpuComLine"/>
      </w:pPr>
      <w:bookmarkStart w:id="0" w:name="bpuFrontPg"/>
      <w:bookmarkStart w:id="1" w:name="_GoBack"/>
      <w:bookmarkEnd w:id="0"/>
      <w:bookmarkEnd w:id="1"/>
      <w:r>
        <w:t>ASSEMBLY COMMITTEE SUBSTITUTE FOR</w:t>
      </w:r>
    </w:p>
    <w:p w:rsidR="00BF19D5" w:rsidRDefault="00BF19D5" w:rsidP="00BF19D5">
      <w:pPr>
        <w:pStyle w:val="bpuBill"/>
      </w:pPr>
      <w:r>
        <w:t>ASSEMBLY, No. 5778</w:t>
      </w:r>
    </w:p>
    <w:p w:rsidR="00BF19D5" w:rsidRDefault="00BF19D5" w:rsidP="00BF19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398929" r:id="rId7"/>
        </w:object>
      </w:r>
    </w:p>
    <w:p w:rsidR="00BF19D5" w:rsidRDefault="00BF19D5" w:rsidP="00BF19D5">
      <w:pPr>
        <w:pStyle w:val="bpuState"/>
      </w:pPr>
      <w:r>
        <w:t>STATE OF NEW JERSEY</w:t>
      </w:r>
    </w:p>
    <w:p w:rsidR="00BF19D5" w:rsidRDefault="00BF19D5" w:rsidP="00BF19D5">
      <w:pPr>
        <w:pStyle w:val="bpuLegislature"/>
      </w:pPr>
      <w:r>
        <w:t>219th LEGISLATURE</w:t>
      </w:r>
    </w:p>
    <w:p w:rsidR="00BF19D5" w:rsidRDefault="00BF19D5" w:rsidP="00BF19D5">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6398930" r:id="rId8"/>
        </w:object>
      </w:r>
      <w:r>
        <w:t xml:space="preserve">  </w:t>
      </w:r>
      <w:r w:rsidRPr="00BF19D5">
        <w:rPr>
          <w:spacing w:val="0"/>
          <w:szCs w:val="18"/>
        </w:rPr>
        <w:t>ADOPTED JUNE 16, 2021</w:t>
      </w:r>
    </w:p>
    <w:p w:rsidR="00BF19D5" w:rsidRDefault="00BF19D5" w:rsidP="00BF19D5">
      <w:pPr>
        <w:pStyle w:val="bpuWpGraphic"/>
      </w:pPr>
    </w:p>
    <w:p w:rsidR="00BF19D5" w:rsidRDefault="00BF19D5" w:rsidP="00BF19D5">
      <w:pPr>
        <w:pStyle w:val="bpuWpGraphic"/>
        <w:sectPr w:rsidR="00BF19D5" w:rsidSect="00E566AB">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BF19D5" w:rsidRDefault="00BF19D5" w:rsidP="00BF19D5">
      <w:pPr>
        <w:pStyle w:val="bpuWpGraphic"/>
      </w:pPr>
    </w:p>
    <w:p w:rsidR="00BF19D5" w:rsidRDefault="00BF19D5" w:rsidP="00BF19D5">
      <w:pPr>
        <w:pStyle w:val="bpuSponsor"/>
      </w:pPr>
      <w:r>
        <w:t>Sponsored by:</w:t>
      </w:r>
    </w:p>
    <w:p w:rsidR="00BF19D5" w:rsidRDefault="00BF19D5" w:rsidP="00BF19D5">
      <w:pPr>
        <w:pStyle w:val="bpuSponsor"/>
      </w:pPr>
      <w:r>
        <w:t>Assemblywoman  CLEOPATRA G. TUCKER</w:t>
      </w:r>
    </w:p>
    <w:p w:rsidR="00BF19D5" w:rsidRDefault="00BF19D5" w:rsidP="00BF19D5">
      <w:pPr>
        <w:pStyle w:val="bpuSponsor"/>
      </w:pPr>
      <w:r>
        <w:t>District 28 (Essex)</w:t>
      </w:r>
    </w:p>
    <w:p w:rsidR="00BF19D5" w:rsidRDefault="00BF19D5" w:rsidP="00BF19D5">
      <w:pPr>
        <w:pStyle w:val="bpuSponsor"/>
      </w:pPr>
      <w:r>
        <w:t>Assemblyman  ERIC HOUGHTALING</w:t>
      </w:r>
    </w:p>
    <w:p w:rsidR="00BF19D5" w:rsidRDefault="00BF19D5" w:rsidP="00BF19D5">
      <w:pPr>
        <w:pStyle w:val="bpuSponsor"/>
      </w:pPr>
      <w:r>
        <w:t>District 11 (Monmouth)</w:t>
      </w:r>
    </w:p>
    <w:p w:rsidR="00BF19D5" w:rsidRDefault="00BF19D5" w:rsidP="00BF19D5">
      <w:pPr>
        <w:pStyle w:val="bpuSponsor"/>
      </w:pPr>
      <w:r>
        <w:t>Assemblyman  HAROLD "HAL" J. WIRTHS</w:t>
      </w:r>
    </w:p>
    <w:p w:rsidR="00BF19D5" w:rsidRDefault="00BF19D5" w:rsidP="00BF19D5">
      <w:pPr>
        <w:pStyle w:val="bpuSponsor"/>
      </w:pPr>
      <w:r>
        <w:t>District 24 (Morris, Sussex and Warren)</w:t>
      </w:r>
    </w:p>
    <w:p w:rsidR="00BF19D5" w:rsidRDefault="00BF19D5" w:rsidP="00BF19D5">
      <w:pPr>
        <w:pStyle w:val="bpuSponsor"/>
      </w:pPr>
      <w:r>
        <w:t>Assemblyman  JOHN J. BURZICHELLI</w:t>
      </w:r>
    </w:p>
    <w:p w:rsidR="00BF19D5" w:rsidRDefault="00BF19D5" w:rsidP="00BF19D5">
      <w:pPr>
        <w:pStyle w:val="bpuSponsor"/>
      </w:pPr>
      <w:r>
        <w:t>District 3 (Cumberland, Gloucester and Salem)</w:t>
      </w:r>
    </w:p>
    <w:p w:rsidR="00BF19D5" w:rsidRDefault="00BF19D5" w:rsidP="00BF19D5">
      <w:pPr>
        <w:pStyle w:val="bpuSponsor"/>
      </w:pPr>
    </w:p>
    <w:p w:rsidR="00BF19D5" w:rsidRDefault="00E566AB" w:rsidP="00E566AB">
      <w:pPr>
        <w:pStyle w:val="bpuSponsor"/>
      </w:pPr>
      <w:r>
        <w:t>Co-Sponsored by:</w:t>
      </w:r>
    </w:p>
    <w:p w:rsidR="00E566AB" w:rsidRPr="00E566AB" w:rsidRDefault="00E566AB" w:rsidP="00E566AB">
      <w:pPr>
        <w:pStyle w:val="bpuSponsor"/>
      </w:pPr>
      <w:r w:rsidRPr="00E566AB">
        <w:t xml:space="preserve">Assemblyman Space, Assemblywoman </w:t>
      </w:r>
      <w:proofErr w:type="spellStart"/>
      <w:r w:rsidRPr="00E566AB">
        <w:t>B.DeCroce</w:t>
      </w:r>
      <w:proofErr w:type="spellEnd"/>
      <w:r w:rsidRPr="00E566AB">
        <w:t>, Assemblymen McKeon, Bergen, Assemblywomen Murphy and Dunn</w:t>
      </w:r>
    </w:p>
    <w:p w:rsidR="00BF19D5" w:rsidRDefault="00BF19D5" w:rsidP="00BF19D5"/>
    <w:p w:rsidR="00BF19D5" w:rsidRDefault="00BF19D5" w:rsidP="00BF19D5"/>
    <w:p w:rsidR="003D7B37" w:rsidRDefault="003D7B37" w:rsidP="00BF19D5"/>
    <w:p w:rsidR="00BF19D5" w:rsidRPr="00BF19D5" w:rsidRDefault="00BF19D5" w:rsidP="00BF19D5"/>
    <w:p w:rsidR="00BF19D5" w:rsidRDefault="00BF19D5" w:rsidP="00BF19D5">
      <w:pPr>
        <w:pStyle w:val="bpuSponsor"/>
      </w:pPr>
      <w:r>
        <w:t>SYNOPSIS</w:t>
      </w:r>
    </w:p>
    <w:p w:rsidR="00BF19D5" w:rsidRDefault="00BF19D5" w:rsidP="00BF19D5">
      <w:pPr>
        <w:pStyle w:val="bpuNormText"/>
      </w:pPr>
      <w:r>
        <w:tab/>
        <w:t xml:space="preserve">Makes supplemental appropriation of $10 million for grants for certain lake management activities for recreation and conservation purposes. </w:t>
      </w:r>
    </w:p>
    <w:p w:rsidR="00BF19D5" w:rsidRDefault="00BF19D5" w:rsidP="00BF19D5">
      <w:pPr>
        <w:pStyle w:val="bpuNormText"/>
      </w:pPr>
      <w:r>
        <w:t xml:space="preserve"> </w:t>
      </w:r>
    </w:p>
    <w:p w:rsidR="00BF19D5" w:rsidRDefault="00BF19D5" w:rsidP="00BF19D5">
      <w:pPr>
        <w:pStyle w:val="bpuSponsor"/>
      </w:pPr>
      <w:r>
        <w:t xml:space="preserve">CURRENT VERSION OF TEXT </w:t>
      </w:r>
    </w:p>
    <w:p w:rsidR="00BF19D5" w:rsidRDefault="00BF19D5" w:rsidP="00BF19D5">
      <w:pPr>
        <w:pStyle w:val="bpuNormText"/>
      </w:pPr>
      <w:r>
        <w:tab/>
        <w:t>Substitute as adopted by the Assembly Appropriations Committee.</w:t>
      </w:r>
    </w:p>
    <w:p w:rsidR="00BF19D5" w:rsidRPr="009D38FF" w:rsidRDefault="00BF19D5" w:rsidP="00BF19D5">
      <w:pPr>
        <w:pStyle w:val="bpuNormText"/>
        <w:rPr>
          <w:szCs w:val="44"/>
        </w:rPr>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F19D5" w:rsidRDefault="00BF19D5" w:rsidP="00206013">
      <w:pPr>
        <w:tabs>
          <w:tab w:val="clear" w:pos="720"/>
          <w:tab w:val="clear" w:pos="1440"/>
          <w:tab w:val="clear" w:pos="2160"/>
          <w:tab w:val="clear" w:pos="2880"/>
          <w:tab w:val="clear" w:pos="3600"/>
          <w:tab w:val="left" w:pos="4860"/>
          <w:tab w:val="left" w:pos="6235"/>
        </w:tabs>
        <w:ind w:left="-1260" w:firstLine="900"/>
        <w:rPr>
          <w:sz w:val="20"/>
          <w:szCs w:val="20"/>
        </w:rPr>
        <w:sectPr w:rsidR="00BF19D5" w:rsidSect="00BF19D5">
          <w:type w:val="continuous"/>
          <w:pgSz w:w="12240" w:h="20160" w:code="5"/>
          <w:pgMar w:top="2160" w:right="2275" w:bottom="1440" w:left="2275" w:header="72" w:footer="720" w:gutter="0"/>
          <w:cols w:space="720"/>
          <w:docGrid w:linePitch="360"/>
        </w:sectPr>
      </w:pPr>
    </w:p>
    <w:p w:rsidR="00B461C5" w:rsidRPr="00B461C5" w:rsidRDefault="00B461C5" w:rsidP="00B461C5">
      <w:pPr>
        <w:pStyle w:val="HangingAnAct"/>
        <w:rPr>
          <w:rStyle w:val="HangingAnActChar"/>
        </w:rPr>
      </w:pPr>
      <w:r>
        <w:rPr>
          <w:b/>
          <w:smallCaps/>
        </w:rPr>
        <w:lastRenderedPageBreak/>
        <w:t xml:space="preserve">A </w:t>
      </w:r>
      <w:r w:rsidRPr="000321D8">
        <w:rPr>
          <w:rStyle w:val="BillHead"/>
        </w:rPr>
        <w:t>Supplement</w:t>
      </w:r>
      <w:r w:rsidRPr="006B7FA7">
        <w:rPr>
          <w:rStyle w:val="HangingAnActChar"/>
        </w:rPr>
        <w:t xml:space="preserve"> </w:t>
      </w:r>
      <w:r w:rsidRPr="00B461C5">
        <w:t xml:space="preserve">to the Fiscal Year </w:t>
      </w:r>
      <w:r w:rsidRPr="00B461C5">
        <w:rPr>
          <w:spacing w:val="0"/>
        </w:rPr>
        <w:t>2022</w:t>
      </w:r>
      <w:r w:rsidRPr="00B461C5">
        <w:t xml:space="preserve"> appropriations act, P.L.    , c.    </w:t>
      </w:r>
      <w:r w:rsidRPr="00B461C5">
        <w:rPr>
          <w:spacing w:val="0"/>
        </w:rPr>
        <w:t xml:space="preserve"> (pending before the Legislature as Senate Bill No.     or Assembly Bill No.    ).</w:t>
      </w:r>
    </w:p>
    <w:p w:rsidR="004E3E31" w:rsidRDefault="004E3E31" w:rsidP="003562E8"/>
    <w:p w:rsidR="00111E33" w:rsidRDefault="00160116" w:rsidP="00160116">
      <w:pPr>
        <w:tabs>
          <w:tab w:val="left" w:pos="360"/>
        </w:tabs>
        <w:rPr>
          <w:i/>
        </w:rPr>
      </w:pPr>
      <w:r>
        <w:rPr>
          <w:b/>
        </w:rPr>
        <w:tab/>
      </w:r>
      <w:r w:rsidR="00DC1165">
        <w:rPr>
          <w:b/>
          <w:smallCaps/>
        </w:rPr>
        <w:t>Be It Enacted</w:t>
      </w:r>
      <w:r w:rsidR="004E3E31">
        <w:rPr>
          <w:sz w:val="20"/>
          <w:szCs w:val="20"/>
        </w:rPr>
        <w:t xml:space="preserve"> </w:t>
      </w:r>
      <w:r w:rsidR="00DC1165">
        <w:rPr>
          <w:i/>
        </w:rPr>
        <w:t>by the Senate and General Assembly of the State of New Jersey:</w:t>
      </w:r>
    </w:p>
    <w:p w:rsidR="00B461C5" w:rsidRPr="00B461C5" w:rsidRDefault="00B461C5" w:rsidP="00B461C5"/>
    <w:p w:rsidR="00B461C5" w:rsidRPr="00B461C5" w:rsidRDefault="00B461C5" w:rsidP="00B461C5">
      <w:r w:rsidRPr="00B461C5">
        <w:tab/>
        <w:t xml:space="preserve">1.  In addition to the amounts appropriated under P.L.    , c.    </w:t>
      </w:r>
      <w:r w:rsidRPr="00B461C5">
        <w:rPr>
          <w:spacing w:val="0"/>
        </w:rPr>
        <w:t>(pending before the Legislature as Senate Bill No.     or Assembly Bill No.    )</w:t>
      </w:r>
      <w:r w:rsidRPr="00B461C5">
        <w:rPr>
          <w:rFonts w:ascii="Albertus Extra Bold" w:hAnsi="Albertus Extra Bold"/>
          <w:b/>
          <w:vertAlign w:val="superscript"/>
        </w:rPr>
        <w:t xml:space="preserve"> </w:t>
      </w:r>
      <w:r w:rsidRPr="00B461C5">
        <w:t xml:space="preserve">, the annual appropriations act for Fiscal Year </w:t>
      </w:r>
      <w:r w:rsidRPr="00B461C5">
        <w:rPr>
          <w:spacing w:val="0"/>
        </w:rPr>
        <w:t>2022</w:t>
      </w:r>
      <w:r w:rsidRPr="00B461C5">
        <w:t xml:space="preserve"> , there is appropriated the following sum for the purposes specified:</w:t>
      </w:r>
    </w:p>
    <w:p w:rsidR="00B461C5" w:rsidRPr="00B461C5" w:rsidRDefault="00B461C5" w:rsidP="00B461C5"/>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B461C5" w:rsidRPr="00B461C5" w:rsidTr="00DC68CE">
        <w:trPr>
          <w:trHeight w:val="900"/>
        </w:trPr>
        <w:tc>
          <w:tcPr>
            <w:tcW w:w="8625" w:type="dxa"/>
            <w:gridSpan w:val="5"/>
            <w:vAlign w:val="center"/>
          </w:tcPr>
          <w:p w:rsidR="00B461C5" w:rsidRPr="00B461C5" w:rsidRDefault="00B461C5" w:rsidP="00B461C5">
            <w:pPr>
              <w:ind w:left="187" w:hanging="187"/>
              <w:jc w:val="center"/>
              <w:rPr>
                <w:b/>
                <w:sz w:val="26"/>
                <w:szCs w:val="26"/>
              </w:rPr>
            </w:pPr>
            <w:r w:rsidRPr="00B461C5">
              <w:rPr>
                <w:b/>
                <w:sz w:val="26"/>
                <w:szCs w:val="26"/>
              </w:rPr>
              <w:t>42 DEPARTMENT OF ENVIRONMENTAL PROTECTION</w:t>
            </w:r>
          </w:p>
          <w:p w:rsidR="00B461C5" w:rsidRPr="00B461C5" w:rsidRDefault="00B461C5" w:rsidP="00B461C5">
            <w:pPr>
              <w:ind w:left="187" w:hanging="187"/>
              <w:jc w:val="center"/>
              <w:rPr>
                <w:b/>
                <w:i/>
                <w:sz w:val="22"/>
                <w:szCs w:val="22"/>
              </w:rPr>
            </w:pPr>
            <w:r w:rsidRPr="00B461C5">
              <w:rPr>
                <w:b/>
                <w:i/>
                <w:sz w:val="22"/>
                <w:szCs w:val="22"/>
              </w:rPr>
              <w:t>40 Community Development and Environmental Management</w:t>
            </w:r>
          </w:p>
          <w:p w:rsidR="00B461C5" w:rsidRPr="00B461C5" w:rsidRDefault="00B461C5" w:rsidP="00B461C5">
            <w:pPr>
              <w:ind w:left="187" w:hanging="187"/>
              <w:jc w:val="center"/>
              <w:rPr>
                <w:b/>
                <w:i/>
                <w:sz w:val="22"/>
                <w:szCs w:val="22"/>
              </w:rPr>
            </w:pPr>
            <w:r w:rsidRPr="00B461C5">
              <w:rPr>
                <w:b/>
                <w:i/>
                <w:sz w:val="22"/>
                <w:szCs w:val="22"/>
              </w:rPr>
              <w:t>43 Science and Technical Programs</w:t>
            </w:r>
          </w:p>
          <w:p w:rsidR="00B461C5" w:rsidRPr="00B461C5" w:rsidRDefault="00B461C5" w:rsidP="00B461C5">
            <w:pPr>
              <w:jc w:val="center"/>
              <w:rPr>
                <w:b/>
                <w:i/>
                <w:sz w:val="22"/>
                <w:szCs w:val="22"/>
              </w:rPr>
            </w:pPr>
          </w:p>
          <w:p w:rsidR="00B461C5" w:rsidRPr="00B461C5" w:rsidRDefault="00B461C5" w:rsidP="00B461C5">
            <w:pPr>
              <w:jc w:val="center"/>
              <w:rPr>
                <w:b/>
                <w:u w:val="single"/>
              </w:rPr>
            </w:pPr>
            <w:r w:rsidRPr="00B461C5">
              <w:rPr>
                <w:b/>
                <w:sz w:val="22"/>
                <w:szCs w:val="22"/>
                <w:u w:val="single"/>
              </w:rPr>
              <w:t>GRANTS-IN-AID</w:t>
            </w:r>
          </w:p>
        </w:tc>
      </w:tr>
      <w:tr w:rsidR="00B461C5" w:rsidRPr="00B461C5" w:rsidTr="00DC68CE">
        <w:trPr>
          <w:trHeight w:val="144"/>
        </w:trPr>
        <w:tc>
          <w:tcPr>
            <w:tcW w:w="956" w:type="dxa"/>
            <w:shd w:val="clear" w:color="auto" w:fill="auto"/>
            <w:tcMar>
              <w:left w:w="115" w:type="dxa"/>
            </w:tcMar>
          </w:tcPr>
          <w:p w:rsidR="00B461C5" w:rsidRPr="00B461C5" w:rsidRDefault="00B461C5" w:rsidP="00B461C5">
            <w:pPr>
              <w:rPr>
                <w:sz w:val="22"/>
                <w:szCs w:val="22"/>
              </w:rPr>
            </w:pPr>
            <w:r w:rsidRPr="00B461C5">
              <w:rPr>
                <w:sz w:val="22"/>
                <w:szCs w:val="22"/>
              </w:rPr>
              <w:t>06-4850</w:t>
            </w:r>
          </w:p>
        </w:tc>
        <w:tc>
          <w:tcPr>
            <w:tcW w:w="6139" w:type="dxa"/>
            <w:gridSpan w:val="3"/>
            <w:shd w:val="clear" w:color="auto" w:fill="auto"/>
          </w:tcPr>
          <w:p w:rsidR="00B461C5" w:rsidRPr="00B461C5" w:rsidRDefault="00B461C5" w:rsidP="00B461C5">
            <w:pPr>
              <w:ind w:left="302" w:hanging="187"/>
              <w:jc w:val="left"/>
              <w:rPr>
                <w:sz w:val="22"/>
                <w:szCs w:val="22"/>
              </w:rPr>
            </w:pPr>
            <w:r w:rsidRPr="00B461C5">
              <w:rPr>
                <w:sz w:val="22"/>
                <w:szCs w:val="22"/>
              </w:rPr>
              <w:t>Water Monitoring........................................................</w:t>
            </w:r>
          </w:p>
        </w:tc>
        <w:tc>
          <w:tcPr>
            <w:tcW w:w="1530" w:type="dxa"/>
            <w:shd w:val="clear" w:color="auto" w:fill="auto"/>
            <w:tcMar>
              <w:left w:w="0" w:type="dxa"/>
            </w:tcMar>
            <w:vAlign w:val="bottom"/>
          </w:tcPr>
          <w:p w:rsidR="00B461C5" w:rsidRPr="00B461C5" w:rsidRDefault="00B461C5" w:rsidP="00B461C5">
            <w:pPr>
              <w:jc w:val="right"/>
              <w:rPr>
                <w:sz w:val="22"/>
                <w:szCs w:val="22"/>
              </w:rPr>
            </w:pPr>
            <w:r w:rsidRPr="00B461C5">
              <w:rPr>
                <w:sz w:val="22"/>
                <w:szCs w:val="22"/>
              </w:rPr>
              <w:t>$10,000,000</w:t>
            </w:r>
          </w:p>
        </w:tc>
      </w:tr>
      <w:tr w:rsidR="00B461C5" w:rsidRPr="00B461C5" w:rsidTr="00DC68CE">
        <w:trPr>
          <w:trHeight w:val="635"/>
        </w:trPr>
        <w:tc>
          <w:tcPr>
            <w:tcW w:w="956" w:type="dxa"/>
            <w:shd w:val="clear" w:color="auto" w:fill="auto"/>
            <w:tcMar>
              <w:left w:w="576" w:type="dxa"/>
              <w:right w:w="216" w:type="dxa"/>
            </w:tcMar>
          </w:tcPr>
          <w:p w:rsidR="00B461C5" w:rsidRPr="00B461C5" w:rsidRDefault="00B461C5" w:rsidP="00B461C5">
            <w:pPr>
              <w:rPr>
                <w:sz w:val="22"/>
                <w:szCs w:val="22"/>
              </w:rPr>
            </w:pPr>
          </w:p>
        </w:tc>
        <w:tc>
          <w:tcPr>
            <w:tcW w:w="6139" w:type="dxa"/>
            <w:gridSpan w:val="3"/>
            <w:shd w:val="clear" w:color="auto" w:fill="auto"/>
          </w:tcPr>
          <w:p w:rsidR="00B461C5" w:rsidRPr="00B461C5" w:rsidRDefault="00B461C5" w:rsidP="00B461C5">
            <w:pPr>
              <w:ind w:left="302" w:hanging="187"/>
              <w:jc w:val="left"/>
              <w:rPr>
                <w:sz w:val="22"/>
                <w:szCs w:val="22"/>
              </w:rPr>
            </w:pPr>
            <w:r w:rsidRPr="00B461C5">
              <w:rPr>
                <w:sz w:val="22"/>
                <w:szCs w:val="22"/>
              </w:rPr>
              <w:t xml:space="preserve">Total Grants-In-Aid Appropriation,                            </w:t>
            </w:r>
          </w:p>
          <w:p w:rsidR="00B461C5" w:rsidRPr="00B461C5" w:rsidRDefault="00B461C5" w:rsidP="00B461C5">
            <w:pPr>
              <w:ind w:left="302" w:hanging="187"/>
              <w:jc w:val="left"/>
              <w:rPr>
                <w:sz w:val="22"/>
                <w:szCs w:val="22"/>
              </w:rPr>
            </w:pPr>
            <w:r w:rsidRPr="00B461C5">
              <w:rPr>
                <w:sz w:val="22"/>
                <w:szCs w:val="22"/>
              </w:rPr>
              <w:t xml:space="preserve">          </w:t>
            </w:r>
            <w:proofErr w:type="spellStart"/>
            <w:r w:rsidRPr="00B461C5">
              <w:rPr>
                <w:sz w:val="22"/>
                <w:szCs w:val="22"/>
              </w:rPr>
              <w:t>Stormwater</w:t>
            </w:r>
            <w:proofErr w:type="spellEnd"/>
            <w:r w:rsidRPr="00B461C5">
              <w:rPr>
                <w:sz w:val="22"/>
                <w:szCs w:val="22"/>
              </w:rPr>
              <w:t xml:space="preserve"> Management Grants</w:t>
            </w:r>
          </w:p>
        </w:tc>
        <w:tc>
          <w:tcPr>
            <w:tcW w:w="1530" w:type="dxa"/>
            <w:tcBorders>
              <w:top w:val="single" w:sz="4" w:space="0" w:color="auto"/>
              <w:bottom w:val="single" w:sz="4" w:space="0" w:color="auto"/>
            </w:tcBorders>
            <w:shd w:val="clear" w:color="auto" w:fill="auto"/>
            <w:tcMar>
              <w:left w:w="0" w:type="dxa"/>
            </w:tcMar>
            <w:vAlign w:val="bottom"/>
          </w:tcPr>
          <w:p w:rsidR="00B461C5" w:rsidRPr="00B461C5" w:rsidRDefault="00B461C5" w:rsidP="00B461C5">
            <w:pPr>
              <w:jc w:val="right"/>
              <w:rPr>
                <w:sz w:val="22"/>
                <w:szCs w:val="22"/>
              </w:rPr>
            </w:pPr>
            <w:r w:rsidRPr="00B461C5">
              <w:rPr>
                <w:sz w:val="22"/>
                <w:szCs w:val="22"/>
              </w:rPr>
              <w:t>$10,000,000</w:t>
            </w:r>
          </w:p>
        </w:tc>
      </w:tr>
      <w:tr w:rsidR="00B461C5" w:rsidRPr="00B461C5" w:rsidTr="00DC68CE">
        <w:trPr>
          <w:trHeight w:val="183"/>
        </w:trPr>
        <w:tc>
          <w:tcPr>
            <w:tcW w:w="5475" w:type="dxa"/>
            <w:gridSpan w:val="3"/>
            <w:shd w:val="clear" w:color="auto" w:fill="auto"/>
            <w:tcMar>
              <w:left w:w="115" w:type="dxa"/>
            </w:tcMar>
          </w:tcPr>
          <w:p w:rsidR="00B461C5" w:rsidRPr="00B461C5" w:rsidRDefault="00B461C5" w:rsidP="00B461C5">
            <w:pPr>
              <w:rPr>
                <w:b/>
                <w:i/>
                <w:sz w:val="22"/>
                <w:szCs w:val="22"/>
              </w:rPr>
            </w:pPr>
            <w:r w:rsidRPr="00B461C5">
              <w:rPr>
                <w:b/>
                <w:i/>
                <w:sz w:val="22"/>
                <w:szCs w:val="22"/>
              </w:rPr>
              <w:t>Grants-In-Aid:</w:t>
            </w:r>
          </w:p>
        </w:tc>
        <w:tc>
          <w:tcPr>
            <w:tcW w:w="1620" w:type="dxa"/>
            <w:shd w:val="clear" w:color="auto" w:fill="auto"/>
            <w:vAlign w:val="center"/>
          </w:tcPr>
          <w:p w:rsidR="00B461C5" w:rsidRPr="00B461C5" w:rsidRDefault="00B461C5" w:rsidP="00B461C5">
            <w:pPr>
              <w:rPr>
                <w:sz w:val="22"/>
                <w:szCs w:val="22"/>
              </w:rPr>
            </w:pPr>
          </w:p>
        </w:tc>
        <w:tc>
          <w:tcPr>
            <w:tcW w:w="1530" w:type="dxa"/>
            <w:tcBorders>
              <w:top w:val="single" w:sz="4" w:space="0" w:color="auto"/>
            </w:tcBorders>
            <w:shd w:val="clear" w:color="auto" w:fill="auto"/>
            <w:vAlign w:val="center"/>
          </w:tcPr>
          <w:p w:rsidR="00B461C5" w:rsidRPr="00B461C5" w:rsidRDefault="00B461C5" w:rsidP="00B461C5">
            <w:pPr>
              <w:rPr>
                <w:sz w:val="22"/>
                <w:szCs w:val="22"/>
              </w:rPr>
            </w:pPr>
          </w:p>
        </w:tc>
      </w:tr>
      <w:tr w:rsidR="00B461C5" w:rsidRPr="00B461C5" w:rsidTr="00DC68CE">
        <w:trPr>
          <w:trHeight w:val="144"/>
        </w:trPr>
        <w:tc>
          <w:tcPr>
            <w:tcW w:w="975" w:type="dxa"/>
            <w:gridSpan w:val="2"/>
            <w:shd w:val="clear" w:color="auto" w:fill="auto"/>
            <w:tcMar>
              <w:left w:w="115" w:type="dxa"/>
            </w:tcMar>
          </w:tcPr>
          <w:p w:rsidR="00B461C5" w:rsidRPr="00B461C5" w:rsidRDefault="00B461C5" w:rsidP="00B461C5">
            <w:pPr>
              <w:jc w:val="right"/>
              <w:rPr>
                <w:sz w:val="22"/>
                <w:szCs w:val="22"/>
              </w:rPr>
            </w:pPr>
            <w:r w:rsidRPr="00B461C5">
              <w:rPr>
                <w:sz w:val="22"/>
                <w:szCs w:val="22"/>
              </w:rPr>
              <w:t xml:space="preserve">06 </w:t>
            </w:r>
          </w:p>
        </w:tc>
        <w:tc>
          <w:tcPr>
            <w:tcW w:w="4500" w:type="dxa"/>
            <w:shd w:val="clear" w:color="auto" w:fill="auto"/>
          </w:tcPr>
          <w:p w:rsidR="00B461C5" w:rsidRPr="00B461C5" w:rsidRDefault="00B461C5" w:rsidP="00B461C5">
            <w:pPr>
              <w:ind w:left="302" w:hanging="187"/>
              <w:jc w:val="left"/>
              <w:rPr>
                <w:sz w:val="22"/>
                <w:szCs w:val="22"/>
              </w:rPr>
            </w:pPr>
            <w:proofErr w:type="spellStart"/>
            <w:r w:rsidRPr="00B461C5">
              <w:rPr>
                <w:sz w:val="22"/>
                <w:szCs w:val="22"/>
              </w:rPr>
              <w:t>Stormwater</w:t>
            </w:r>
            <w:proofErr w:type="spellEnd"/>
            <w:r w:rsidRPr="00B461C5">
              <w:rPr>
                <w:sz w:val="22"/>
                <w:szCs w:val="22"/>
              </w:rPr>
              <w:t xml:space="preserve"> Management Grants ..........................................</w:t>
            </w:r>
          </w:p>
        </w:tc>
        <w:tc>
          <w:tcPr>
            <w:tcW w:w="1620" w:type="dxa"/>
            <w:shd w:val="clear" w:color="auto" w:fill="auto"/>
            <w:vAlign w:val="bottom"/>
          </w:tcPr>
          <w:p w:rsidR="00B461C5" w:rsidRPr="00B461C5" w:rsidRDefault="00B461C5" w:rsidP="00B461C5">
            <w:pPr>
              <w:jc w:val="right"/>
              <w:rPr>
                <w:sz w:val="22"/>
                <w:szCs w:val="22"/>
              </w:rPr>
            </w:pPr>
            <w:r w:rsidRPr="00B461C5">
              <w:rPr>
                <w:sz w:val="22"/>
                <w:szCs w:val="22"/>
              </w:rPr>
              <w:t>($10,000,000)</w:t>
            </w:r>
          </w:p>
        </w:tc>
        <w:tc>
          <w:tcPr>
            <w:tcW w:w="1530" w:type="dxa"/>
            <w:shd w:val="clear" w:color="auto" w:fill="auto"/>
            <w:vAlign w:val="center"/>
          </w:tcPr>
          <w:p w:rsidR="00B461C5" w:rsidRPr="00B461C5" w:rsidRDefault="00B461C5" w:rsidP="00B461C5">
            <w:pPr>
              <w:rPr>
                <w:sz w:val="22"/>
                <w:szCs w:val="22"/>
              </w:rPr>
            </w:pPr>
          </w:p>
        </w:tc>
      </w:tr>
    </w:tbl>
    <w:p w:rsidR="00B461C5" w:rsidRPr="00B461C5" w:rsidRDefault="00B461C5" w:rsidP="00F47949">
      <w:pPr>
        <w:ind w:left="288" w:hanging="288"/>
      </w:pPr>
      <w:r w:rsidRPr="00B461C5">
        <w:t>The amounts hereinabove appropriated shall be used for providing grants to assist qualified entities to pay for the management and maintenance of lakes for recreation and conservation purposes pursuant to section 2 of this act.</w:t>
      </w:r>
    </w:p>
    <w:p w:rsidR="00B461C5" w:rsidRPr="00B461C5" w:rsidRDefault="00B461C5" w:rsidP="00B461C5"/>
    <w:p w:rsidR="00B461C5" w:rsidRPr="00B461C5" w:rsidRDefault="00B461C5" w:rsidP="00B461C5">
      <w:pPr>
        <w:tabs>
          <w:tab w:val="clear" w:pos="2160"/>
          <w:tab w:val="clear" w:pos="2880"/>
          <w:tab w:val="left" w:pos="2250"/>
          <w:tab w:val="left" w:pos="2610"/>
        </w:tabs>
      </w:pPr>
      <w:r w:rsidRPr="00B461C5">
        <w:tab/>
        <w:t>2.</w:t>
      </w:r>
      <w:r w:rsidRPr="00B461C5">
        <w:tab/>
        <w:t>a.  The amounts appropriated in section 1 of this act shall be used for providing grants to assist qualified entities to pay for the management and maintenance of lakes for recreation and conservation purposes pursuant to the provisions of this section.</w:t>
      </w:r>
    </w:p>
    <w:p w:rsidR="00B461C5" w:rsidRPr="00B461C5" w:rsidRDefault="00B461C5" w:rsidP="00B461C5">
      <w:pPr>
        <w:tabs>
          <w:tab w:val="clear" w:pos="2160"/>
          <w:tab w:val="clear" w:pos="2880"/>
          <w:tab w:val="left" w:pos="2250"/>
          <w:tab w:val="left" w:pos="2610"/>
        </w:tabs>
        <w:rPr>
          <w:i/>
        </w:rPr>
      </w:pPr>
      <w:r w:rsidRPr="00B461C5">
        <w:tab/>
        <w:t>b.</w:t>
      </w:r>
      <w:r w:rsidRPr="00B461C5">
        <w:tab/>
        <w:t xml:space="preserve">The department shall establish a program for the purpose of providing grants with the moneys allocated pursuant to section 1 of this act to assist qualified entities to pay certain costs associated with the management and maintenance of lakes for recreation and conservation purposes.  </w:t>
      </w:r>
    </w:p>
    <w:p w:rsidR="00B461C5" w:rsidRPr="00B461C5" w:rsidRDefault="00B461C5" w:rsidP="00B461C5">
      <w:pPr>
        <w:tabs>
          <w:tab w:val="clear" w:pos="1440"/>
          <w:tab w:val="left" w:pos="1260"/>
        </w:tabs>
      </w:pPr>
      <w:r w:rsidRPr="00B461C5">
        <w:tab/>
        <w:t>c.</w:t>
      </w:r>
      <w:r w:rsidRPr="00B461C5">
        <w:tab/>
        <w:t>(1)</w:t>
      </w:r>
      <w:r w:rsidRPr="00B461C5">
        <w:tab/>
        <w:t>In establishing the program required pursuant to this section, the department shall develop criteria for the evaluation and ranking of applications to provide priority to projects:</w:t>
      </w:r>
    </w:p>
    <w:p w:rsidR="00B461C5" w:rsidRPr="00B461C5" w:rsidRDefault="00B461C5" w:rsidP="00B461C5">
      <w:r w:rsidRPr="00B461C5">
        <w:tab/>
        <w:t>(a)</w:t>
      </w:r>
      <w:r w:rsidRPr="00B461C5">
        <w:tab/>
        <w:t xml:space="preserve">submitted by qualified entities </w:t>
      </w:r>
      <w:r w:rsidRPr="00B461C5">
        <w:rPr>
          <w:spacing w:val="0"/>
        </w:rPr>
        <w:t>responsible for a lake with public access</w:t>
      </w:r>
      <w:r w:rsidRPr="00B461C5">
        <w:t xml:space="preserve">; and </w:t>
      </w:r>
    </w:p>
    <w:p w:rsidR="00B461C5" w:rsidRPr="00B461C5" w:rsidRDefault="00B461C5" w:rsidP="00B461C5">
      <w:r w:rsidRPr="00B461C5">
        <w:tab/>
        <w:t>(b)</w:t>
      </w:r>
      <w:r w:rsidRPr="00B461C5">
        <w:tab/>
        <w:t xml:space="preserve">to improve water quality and increase recreational access and use of lakes, including projects to control nutrient levels in lakes in order to prevent future harmful algal blooms. </w:t>
      </w:r>
    </w:p>
    <w:p w:rsidR="00B461C5" w:rsidRPr="00B461C5" w:rsidRDefault="00B461C5" w:rsidP="00B461C5">
      <w:r w:rsidRPr="00B461C5">
        <w:tab/>
        <w:t>(2)</w:t>
      </w:r>
      <w:r w:rsidRPr="00B461C5">
        <w:tab/>
        <w:t xml:space="preserve">A grant issued pursuant to this section may be used for </w:t>
      </w:r>
      <w:proofErr w:type="spellStart"/>
      <w:r w:rsidRPr="00B461C5">
        <w:t>stormwater</w:t>
      </w:r>
      <w:proofErr w:type="spellEnd"/>
      <w:r w:rsidRPr="00B461C5">
        <w:t xml:space="preserve"> and nonpoint source pollution management activities that would, as determined by the department, directly enhance, improve, or protect the use of a lake for recreation and conservation purposes.  </w:t>
      </w:r>
    </w:p>
    <w:p w:rsidR="00B461C5" w:rsidRPr="00B461C5" w:rsidRDefault="00B461C5" w:rsidP="00B461C5">
      <w:pPr>
        <w:tabs>
          <w:tab w:val="clear" w:pos="1440"/>
          <w:tab w:val="left" w:pos="1170"/>
        </w:tabs>
      </w:pPr>
      <w:r w:rsidRPr="00B461C5">
        <w:tab/>
        <w:t>(3)</w:t>
      </w:r>
      <w:r w:rsidRPr="00B461C5">
        <w:tab/>
        <w:t xml:space="preserve">The Commissioner of Environmental Protection shall develop an application by which a qualified entity may apply for a grant pursuant to this section, and criteria by which to rank the applications received by the department.  The commissioner shall provide notice of the availability of funding for this program and make the application available on the department's Internet website. </w:t>
      </w:r>
    </w:p>
    <w:p w:rsidR="00B461C5" w:rsidRPr="00B461C5" w:rsidRDefault="00B461C5" w:rsidP="00B461C5">
      <w:r w:rsidRPr="00B461C5">
        <w:tab/>
        <w:t>d.</w:t>
      </w:r>
      <w:r w:rsidRPr="00B461C5">
        <w:tab/>
        <w:t>As used in this section:</w:t>
      </w:r>
    </w:p>
    <w:p w:rsidR="00E120A4" w:rsidRDefault="00B461C5" w:rsidP="00B461C5">
      <w:r w:rsidRPr="00B461C5">
        <w:tab/>
        <w:t>“Greenwood Lake Commission” means the commission created pursuant to section 3 of P.L.1999, c.402 (C.32:20A-3).</w:t>
      </w:r>
    </w:p>
    <w:p w:rsidR="00B461C5" w:rsidRPr="00B461C5" w:rsidRDefault="00E120A4" w:rsidP="00B461C5">
      <w:r>
        <w:tab/>
      </w:r>
      <w:r w:rsidR="00B461C5" w:rsidRPr="00B461C5">
        <w:t>“Lake Hopatcong Commission” means the commission created pursuant to section 3 of P.L.2000, c.175 (C.54:4B-3).</w:t>
      </w:r>
    </w:p>
    <w:p w:rsidR="00B461C5" w:rsidRPr="007764D4" w:rsidRDefault="00B461C5" w:rsidP="00B461C5">
      <w:r w:rsidRPr="007764D4">
        <w:tab/>
        <w:t>“Qualified entity” means</w:t>
      </w:r>
      <w:r w:rsidR="00AD04DF">
        <w:t xml:space="preserve">: </w:t>
      </w:r>
      <w:r w:rsidRPr="007764D4">
        <w:t xml:space="preserve"> the Greenwood Lake Commission</w:t>
      </w:r>
      <w:r w:rsidR="00AD04DF">
        <w:t>;</w:t>
      </w:r>
      <w:r w:rsidRPr="007764D4">
        <w:t xml:space="preserve"> the Lake Hopatcong Commission</w:t>
      </w:r>
      <w:r w:rsidR="00AD04DF">
        <w:t>;</w:t>
      </w:r>
      <w:r w:rsidRPr="007764D4">
        <w:t xml:space="preserve"> a local </w:t>
      </w:r>
      <w:r w:rsidRPr="00E120A4">
        <w:t>government unit</w:t>
      </w:r>
      <w:r w:rsidR="00032983">
        <w:t>;</w:t>
      </w:r>
      <w:r w:rsidR="00032983" w:rsidRPr="00032983">
        <w:rPr>
          <w:spacing w:val="0"/>
        </w:rPr>
        <w:t xml:space="preserve"> an entity established as a joint meeting pursuant to law or an entity established pursuant to ordinance by the municipalities surrounding a publicly-accessible lake for the management of the lake, including, but not limited to, the Deal Lake Commission or the Lake </w:t>
      </w:r>
      <w:proofErr w:type="spellStart"/>
      <w:r w:rsidR="00032983" w:rsidRPr="00032983">
        <w:rPr>
          <w:spacing w:val="0"/>
        </w:rPr>
        <w:t>Topanemus</w:t>
      </w:r>
      <w:proofErr w:type="spellEnd"/>
      <w:r w:rsidR="00032983" w:rsidRPr="00032983">
        <w:rPr>
          <w:spacing w:val="0"/>
        </w:rPr>
        <w:t xml:space="preserve"> Park Commission;</w:t>
      </w:r>
      <w:r w:rsidR="00AD04DF" w:rsidRPr="00E120A4">
        <w:rPr>
          <w:spacing w:val="0"/>
        </w:rPr>
        <w:t xml:space="preserve"> </w:t>
      </w:r>
      <w:r w:rsidRPr="00E120A4">
        <w:rPr>
          <w:spacing w:val="0"/>
        </w:rPr>
        <w:t>or</w:t>
      </w:r>
      <w:r w:rsidRPr="007764D4">
        <w:rPr>
          <w:spacing w:val="0"/>
        </w:rPr>
        <w:t xml:space="preserve"> a nonprofit organization that is exempt from federal taxation pursuant to 26 U.S.C. s.501 (c)(3) and whose mission is the management of a publicly-accessible lake</w:t>
      </w:r>
      <w:r w:rsidRPr="007764D4">
        <w:t xml:space="preserve">. </w:t>
      </w:r>
    </w:p>
    <w:p w:rsidR="00B461C5" w:rsidRPr="00B461C5" w:rsidRDefault="00B461C5" w:rsidP="00B461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461C5">
        <w:tab/>
      </w:r>
      <w:r>
        <w:t>“</w:t>
      </w:r>
      <w:r w:rsidRPr="00B461C5">
        <w:t>Recreation and conservation purposes” means the same as that term is defined in section 3 of P.L.1999, c.152 (C.13:8C-3).</w:t>
      </w:r>
    </w:p>
    <w:p w:rsidR="00B461C5" w:rsidRPr="00B461C5" w:rsidRDefault="00B461C5" w:rsidP="00B461C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852A2" w:rsidRDefault="00B461C5" w:rsidP="00B461C5">
      <w:r>
        <w:tab/>
        <w:t>3.</w:t>
      </w:r>
      <w:r>
        <w:tab/>
        <w:t>This act shall take effect immediately.</w:t>
      </w:r>
    </w:p>
    <w:sectPr w:rsidR="00A852A2" w:rsidSect="00BF19D5">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165" w:rsidRDefault="00DC1165">
      <w:r>
        <w:separator/>
      </w:r>
    </w:p>
  </w:endnote>
  <w:endnote w:type="continuationSeparator" w:id="0">
    <w:p w:rsidR="00DC1165" w:rsidRDefault="00DC1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3E39" w:rsidRDefault="00E566AB" w:rsidP="00E566AB">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D5" w:rsidRDefault="00BF19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165" w:rsidRDefault="00DC1165">
      <w:r>
        <w:separator/>
      </w:r>
    </w:p>
  </w:footnote>
  <w:footnote w:type="continuationSeparator" w:id="0">
    <w:p w:rsidR="00DC1165" w:rsidRDefault="00DC11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BF19D5" w:rsidRDefault="00BF19D5" w:rsidP="00BF19D5">
    <w:pPr>
      <w:pStyle w:val="bpuHeadSpon"/>
    </w:pPr>
    <w:r>
      <w:t xml:space="preserve">ACS for </w:t>
    </w:r>
    <w:r w:rsidRPr="00BF19D5">
      <w:rPr>
        <w:rStyle w:val="bpuHeadSponChar"/>
      </w:rPr>
      <w:t>A5778</w:t>
    </w:r>
    <w:r>
      <w:t xml:space="preserve"> TUCKER, HOUGHTALING</w:t>
    </w:r>
  </w:p>
  <w:p w:rsidR="00BF19D5" w:rsidRDefault="00BF19D5" w:rsidP="00BF19D5">
    <w:pPr>
      <w:pStyle w:val="bpuHeadSpon"/>
    </w:pPr>
    <w:r>
      <w:fldChar w:fldCharType="begin"/>
    </w:r>
    <w:r>
      <w:instrText xml:space="preserve"> PAGE  \* MERGEFORMAT </w:instrText>
    </w:r>
    <w:r>
      <w:fldChar w:fldCharType="separate"/>
    </w:r>
    <w:r w:rsidR="003D5D28">
      <w:rPr>
        <w:noProof/>
      </w:rPr>
      <w:t>3</w:t>
    </w:r>
    <w:r>
      <w:fldChar w:fldCharType="end"/>
    </w:r>
  </w:p>
  <w:p w:rsidR="00BF19D5" w:rsidRDefault="00BF19D5" w:rsidP="00BF19D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9D5" w:rsidRDefault="00BF19D5" w:rsidP="0074048B">
    <w:pPr>
      <w:pStyle w:val="Header"/>
      <w:jc w:val="center"/>
    </w:pPr>
  </w:p>
  <w:p w:rsidR="00BF19D5" w:rsidRDefault="00BF19D5" w:rsidP="00BF19D5">
    <w:pPr>
      <w:pStyle w:val="bpuHeadSpon"/>
    </w:pPr>
    <w:r>
      <w:t xml:space="preserve">ACS for </w:t>
    </w:r>
    <w:r w:rsidRPr="00BF19D5">
      <w:rPr>
        <w:rStyle w:val="bpuHeadSponChar"/>
      </w:rPr>
      <w:t>A5778</w:t>
    </w:r>
    <w:r>
      <w:t xml:space="preserve"> TUCKER, HOUGHTALING</w:t>
    </w:r>
  </w:p>
  <w:p w:rsidR="00BF19D5" w:rsidRDefault="00BF19D5" w:rsidP="00BF19D5">
    <w:pPr>
      <w:pStyle w:val="bpuHeadSpon"/>
    </w:pPr>
    <w:r>
      <w:fldChar w:fldCharType="begin"/>
    </w:r>
    <w:r>
      <w:instrText xml:space="preserve"> PAGE  \* MERGEFORMAT </w:instrText>
    </w:r>
    <w:r>
      <w:fldChar w:fldCharType="separate"/>
    </w:r>
    <w:r w:rsidR="003D5D28">
      <w:rPr>
        <w:noProof/>
      </w:rPr>
      <w:t>2</w:t>
    </w:r>
    <w:r>
      <w:fldChar w:fldCharType="end"/>
    </w:r>
  </w:p>
  <w:p w:rsidR="00BF19D5" w:rsidRDefault="00BF19D5" w:rsidP="00BF19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165"/>
    <w:rsid w:val="00006580"/>
    <w:rsid w:val="00023412"/>
    <w:rsid w:val="000314D2"/>
    <w:rsid w:val="00032983"/>
    <w:rsid w:val="0003458B"/>
    <w:rsid w:val="0004027E"/>
    <w:rsid w:val="0004229A"/>
    <w:rsid w:val="000616BF"/>
    <w:rsid w:val="00062ABE"/>
    <w:rsid w:val="00062B9A"/>
    <w:rsid w:val="000673FE"/>
    <w:rsid w:val="00071473"/>
    <w:rsid w:val="000717ED"/>
    <w:rsid w:val="00083AE0"/>
    <w:rsid w:val="00085170"/>
    <w:rsid w:val="00087BBA"/>
    <w:rsid w:val="000951B4"/>
    <w:rsid w:val="0009587D"/>
    <w:rsid w:val="000B0994"/>
    <w:rsid w:val="000B09E1"/>
    <w:rsid w:val="000B33DA"/>
    <w:rsid w:val="000B3E0D"/>
    <w:rsid w:val="000B4F15"/>
    <w:rsid w:val="000C3200"/>
    <w:rsid w:val="000C37EB"/>
    <w:rsid w:val="000C389F"/>
    <w:rsid w:val="000E2079"/>
    <w:rsid w:val="0010180A"/>
    <w:rsid w:val="0010206C"/>
    <w:rsid w:val="001047C5"/>
    <w:rsid w:val="00111E33"/>
    <w:rsid w:val="001171CC"/>
    <w:rsid w:val="00120CD6"/>
    <w:rsid w:val="00121603"/>
    <w:rsid w:val="00125907"/>
    <w:rsid w:val="001366E7"/>
    <w:rsid w:val="00136E4B"/>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3E39"/>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E4F86"/>
    <w:rsid w:val="002F2306"/>
    <w:rsid w:val="002F6C51"/>
    <w:rsid w:val="0030070F"/>
    <w:rsid w:val="00301C59"/>
    <w:rsid w:val="00301FB4"/>
    <w:rsid w:val="00303BCB"/>
    <w:rsid w:val="00307C63"/>
    <w:rsid w:val="00310103"/>
    <w:rsid w:val="003112C0"/>
    <w:rsid w:val="00312DB6"/>
    <w:rsid w:val="003151BB"/>
    <w:rsid w:val="00324123"/>
    <w:rsid w:val="003261CA"/>
    <w:rsid w:val="00332C52"/>
    <w:rsid w:val="00341E54"/>
    <w:rsid w:val="00353AAB"/>
    <w:rsid w:val="00354F58"/>
    <w:rsid w:val="003559CD"/>
    <w:rsid w:val="003562E8"/>
    <w:rsid w:val="003763FC"/>
    <w:rsid w:val="00384329"/>
    <w:rsid w:val="003862F3"/>
    <w:rsid w:val="00386CB2"/>
    <w:rsid w:val="00396AFE"/>
    <w:rsid w:val="003A6E5F"/>
    <w:rsid w:val="003C2A08"/>
    <w:rsid w:val="003C2EC6"/>
    <w:rsid w:val="003D5D28"/>
    <w:rsid w:val="003D725B"/>
    <w:rsid w:val="003D7B37"/>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A7358"/>
    <w:rsid w:val="004B3FAA"/>
    <w:rsid w:val="004B6C42"/>
    <w:rsid w:val="004B7390"/>
    <w:rsid w:val="004C1DF0"/>
    <w:rsid w:val="004C7050"/>
    <w:rsid w:val="004D05C9"/>
    <w:rsid w:val="004E3E31"/>
    <w:rsid w:val="004F4219"/>
    <w:rsid w:val="005018D0"/>
    <w:rsid w:val="00503BC9"/>
    <w:rsid w:val="00504CFB"/>
    <w:rsid w:val="0051560D"/>
    <w:rsid w:val="005168CB"/>
    <w:rsid w:val="00532631"/>
    <w:rsid w:val="00534D1B"/>
    <w:rsid w:val="00547D98"/>
    <w:rsid w:val="0055293D"/>
    <w:rsid w:val="0056218B"/>
    <w:rsid w:val="00563D0D"/>
    <w:rsid w:val="00565390"/>
    <w:rsid w:val="005660DA"/>
    <w:rsid w:val="00571605"/>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04D0A"/>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3237"/>
    <w:rsid w:val="00695A38"/>
    <w:rsid w:val="006A7D4E"/>
    <w:rsid w:val="006B2994"/>
    <w:rsid w:val="006C044B"/>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764D4"/>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7F2AE5"/>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A75CA"/>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03C9"/>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04DF"/>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461C5"/>
    <w:rsid w:val="00B52E90"/>
    <w:rsid w:val="00B567B5"/>
    <w:rsid w:val="00B66FFE"/>
    <w:rsid w:val="00B76F6D"/>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19D5"/>
    <w:rsid w:val="00BF2DFA"/>
    <w:rsid w:val="00BF7A44"/>
    <w:rsid w:val="00BF7FC8"/>
    <w:rsid w:val="00C02E49"/>
    <w:rsid w:val="00C1461B"/>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2A33"/>
    <w:rsid w:val="00D56458"/>
    <w:rsid w:val="00D66A4B"/>
    <w:rsid w:val="00D67096"/>
    <w:rsid w:val="00D70F1C"/>
    <w:rsid w:val="00D72858"/>
    <w:rsid w:val="00D74C46"/>
    <w:rsid w:val="00D8305F"/>
    <w:rsid w:val="00D84E45"/>
    <w:rsid w:val="00D93249"/>
    <w:rsid w:val="00D94352"/>
    <w:rsid w:val="00D9793F"/>
    <w:rsid w:val="00DA632E"/>
    <w:rsid w:val="00DB2421"/>
    <w:rsid w:val="00DB2880"/>
    <w:rsid w:val="00DC0972"/>
    <w:rsid w:val="00DC1165"/>
    <w:rsid w:val="00DC2F7E"/>
    <w:rsid w:val="00DC5E6D"/>
    <w:rsid w:val="00DC6B96"/>
    <w:rsid w:val="00DD223E"/>
    <w:rsid w:val="00DD3A3F"/>
    <w:rsid w:val="00DE16A1"/>
    <w:rsid w:val="00DF1689"/>
    <w:rsid w:val="00DF1E16"/>
    <w:rsid w:val="00DF36F9"/>
    <w:rsid w:val="00E02BE4"/>
    <w:rsid w:val="00E04ECE"/>
    <w:rsid w:val="00E061F9"/>
    <w:rsid w:val="00E0620A"/>
    <w:rsid w:val="00E075A5"/>
    <w:rsid w:val="00E120A4"/>
    <w:rsid w:val="00E171D1"/>
    <w:rsid w:val="00E241B0"/>
    <w:rsid w:val="00E31BC0"/>
    <w:rsid w:val="00E50795"/>
    <w:rsid w:val="00E53F0C"/>
    <w:rsid w:val="00E566AB"/>
    <w:rsid w:val="00E57D97"/>
    <w:rsid w:val="00E57EEC"/>
    <w:rsid w:val="00E707FA"/>
    <w:rsid w:val="00E72FA6"/>
    <w:rsid w:val="00E77E4A"/>
    <w:rsid w:val="00E85E9A"/>
    <w:rsid w:val="00EA424B"/>
    <w:rsid w:val="00EA78CF"/>
    <w:rsid w:val="00EB7763"/>
    <w:rsid w:val="00EC4F39"/>
    <w:rsid w:val="00ED0AF3"/>
    <w:rsid w:val="00ED1C6D"/>
    <w:rsid w:val="00ED4A00"/>
    <w:rsid w:val="00ED51EA"/>
    <w:rsid w:val="00ED698B"/>
    <w:rsid w:val="00EE10DE"/>
    <w:rsid w:val="00EE1829"/>
    <w:rsid w:val="00EE73AB"/>
    <w:rsid w:val="00EF2418"/>
    <w:rsid w:val="00EF764E"/>
    <w:rsid w:val="00F00E73"/>
    <w:rsid w:val="00F04715"/>
    <w:rsid w:val="00F13B2A"/>
    <w:rsid w:val="00F20D31"/>
    <w:rsid w:val="00F2189E"/>
    <w:rsid w:val="00F22271"/>
    <w:rsid w:val="00F23CB0"/>
    <w:rsid w:val="00F25F86"/>
    <w:rsid w:val="00F469B9"/>
    <w:rsid w:val="00F4794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049B71D7-EECE-4EE3-BCA3-70DACA0F3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BF19D5"/>
  </w:style>
  <w:style w:type="paragraph" w:styleId="BalloonText">
    <w:name w:val="Balloon Text"/>
    <w:basedOn w:val="Normal"/>
    <w:link w:val="BalloonTextChar"/>
    <w:semiHidden/>
    <w:unhideWhenUsed/>
    <w:rsid w:val="005716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16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656</Words>
  <Characters>3848</Characters>
  <Application>Microsoft Office Word</Application>
  <DocSecurity>0</DocSecurity>
  <Lines>118</Lines>
  <Paragraphs>51</Paragraphs>
  <ScaleCrop>false</ScaleCrop>
  <HeadingPairs>
    <vt:vector size="2" baseType="variant">
      <vt:variant>
        <vt:lpstr>Title</vt:lpstr>
      </vt:variant>
      <vt:variant>
        <vt:i4>1</vt:i4>
      </vt:variant>
    </vt:vector>
  </HeadingPairs>
  <TitlesOfParts>
    <vt:vector size="1" baseType="lpstr">
      <vt:lpstr>A5778  ACS 6/16/21</vt:lpstr>
    </vt:vector>
  </TitlesOfParts>
  <Manager>R211</Manager>
  <Company>Office of Legislative Services</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A5778  ACS 6/16/21</dc:title>
  <dc:creator>Assemblywoman  TUCKER, Assemblyman  HOUGHTALING</dc:creator>
  <cp:keywords>A5778|3|EA |161|254|254|!||</cp:keywords>
  <dc:description>Adopted 6/16/21</dc:description>
  <cp:lastModifiedBy>Todaro, Vivian</cp:lastModifiedBy>
  <cp:revision>2</cp:revision>
  <cp:lastPrinted>2021-06-28T19:22:00Z</cp:lastPrinted>
  <dcterms:created xsi:type="dcterms:W3CDTF">2021-06-28T19:22:00Z</dcterms:created>
  <dcterms:modified xsi:type="dcterms:W3CDTF">2021-06-28T19:22:00Z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