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60A7" w:rsidRDefault="001D60A7" w:rsidP="001D60A7">
      <w:pPr>
        <w:pStyle w:val="bpuReprint"/>
      </w:pPr>
      <w:bookmarkStart w:id="0" w:name="bpuFrontPg"/>
      <w:bookmarkStart w:id="1" w:name="_GoBack"/>
      <w:bookmarkEnd w:id="0"/>
      <w:bookmarkEnd w:id="1"/>
      <w:r>
        <w:t>[First Reprint]</w:t>
      </w:r>
    </w:p>
    <w:p w:rsidR="00023C47" w:rsidRDefault="00023C47" w:rsidP="00023C47">
      <w:pPr>
        <w:pStyle w:val="bpuBill"/>
      </w:pPr>
      <w:r>
        <w:t xml:space="preserve">ASSEMBLY, No. 5785 </w:t>
      </w:r>
    </w:p>
    <w:p w:rsidR="00023C47" w:rsidRPr="009D38FF" w:rsidRDefault="00023C47" w:rsidP="00023C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400414" r:id="rId8"/>
        </w:object>
      </w:r>
    </w:p>
    <w:p w:rsidR="00023C47" w:rsidRDefault="00023C47" w:rsidP="00023C47">
      <w:pPr>
        <w:pStyle w:val="bpuState"/>
      </w:pPr>
      <w:r>
        <w:t>STATE OF NEW JERSEY</w:t>
      </w:r>
    </w:p>
    <w:p w:rsidR="00023C47" w:rsidRDefault="00023C47" w:rsidP="00023C47">
      <w:pPr>
        <w:pStyle w:val="bpuLegislature"/>
      </w:pPr>
      <w:r>
        <w:t>219th LEGISLATURE</w:t>
      </w:r>
    </w:p>
    <w:p w:rsidR="00023C47" w:rsidRDefault="00023C47" w:rsidP="00023C47">
      <w:pPr>
        <w:pStyle w:val="bpuWpGraphic"/>
      </w:pPr>
      <w:r>
        <w:object w:dxaOrig="8985" w:dyaOrig="255">
          <v:shape id="_x0000_i1026" type="#_x0000_t75" style="width:6in;height:12pt" o:ole="">
            <v:imagedata r:id="rId7" o:title=""/>
          </v:shape>
          <o:OLEObject Type="Embed" ProgID="WPWin6.1" ShapeID="_x0000_i1026" DrawAspect="Content" ObjectID="_1686400415" r:id="rId9"/>
        </w:object>
      </w:r>
      <w:r>
        <w:t xml:space="preserve">  </w:t>
      </w:r>
    </w:p>
    <w:p w:rsidR="00023C47" w:rsidRDefault="00363512" w:rsidP="00023C47">
      <w:pPr>
        <w:pStyle w:val="bpuIntro"/>
      </w:pPr>
      <w:r>
        <w:t>INTRODUCED JUNE 1</w:t>
      </w:r>
      <w:r w:rsidR="00023C47">
        <w:t>, 2021</w:t>
      </w:r>
    </w:p>
    <w:p w:rsidR="00023C47" w:rsidRDefault="00023C47" w:rsidP="00023C47">
      <w:pPr>
        <w:pStyle w:val="bpuIntro"/>
      </w:pPr>
    </w:p>
    <w:p w:rsidR="00023C47" w:rsidRDefault="00023C47" w:rsidP="00023C47">
      <w:pPr>
        <w:pStyle w:val="bpuIntro"/>
        <w:sectPr w:rsidR="00023C47" w:rsidSect="0094582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23C47" w:rsidRDefault="00023C47" w:rsidP="00023C47">
      <w:pPr>
        <w:pStyle w:val="bpuIntro"/>
      </w:pPr>
    </w:p>
    <w:p w:rsidR="00023C47" w:rsidRDefault="00023C47" w:rsidP="00023C47">
      <w:pPr>
        <w:pStyle w:val="bpuSponsor"/>
      </w:pPr>
      <w:r>
        <w:t>Sponsored by:</w:t>
      </w:r>
    </w:p>
    <w:p w:rsidR="00023C47" w:rsidRDefault="00023C47" w:rsidP="00023C47">
      <w:pPr>
        <w:pStyle w:val="bpuSponsor"/>
      </w:pPr>
      <w:r>
        <w:t>Assemblyman  VINCENT MAZZEO</w:t>
      </w:r>
    </w:p>
    <w:p w:rsidR="00023C47" w:rsidRDefault="00023C47" w:rsidP="00023C47">
      <w:pPr>
        <w:pStyle w:val="bpuSponsor"/>
      </w:pPr>
      <w:r>
        <w:t>District 2 (Atlantic)</w:t>
      </w:r>
    </w:p>
    <w:p w:rsidR="00023C47" w:rsidRDefault="00023C47" w:rsidP="00023C47">
      <w:pPr>
        <w:pStyle w:val="bpuSponsor"/>
      </w:pPr>
    </w:p>
    <w:p w:rsidR="00106689" w:rsidRDefault="00945829" w:rsidP="00945829">
      <w:pPr>
        <w:pStyle w:val="bpuSponsor"/>
      </w:pPr>
      <w:r>
        <w:t>Co-Sponsored by:</w:t>
      </w:r>
    </w:p>
    <w:p w:rsidR="00945829" w:rsidRPr="00945829" w:rsidRDefault="00945829" w:rsidP="00945829">
      <w:pPr>
        <w:pStyle w:val="bpuSponsor"/>
      </w:pPr>
      <w:r w:rsidRPr="00945829">
        <w:t xml:space="preserve">Assemblyman Caputo, Assemblywoman Murphy and Assemblyman </w:t>
      </w:r>
      <w:proofErr w:type="spellStart"/>
      <w:r w:rsidRPr="00945829">
        <w:t>Giblin</w:t>
      </w:r>
      <w:proofErr w:type="spellEnd"/>
    </w:p>
    <w:p w:rsidR="00106689" w:rsidRPr="00106689" w:rsidRDefault="00106689" w:rsidP="00106689"/>
    <w:p w:rsidR="00991A05" w:rsidRPr="00991A05" w:rsidRDefault="00991A05" w:rsidP="00991A05"/>
    <w:p w:rsidR="00023C47" w:rsidRDefault="00023C47" w:rsidP="00023C47">
      <w:pPr>
        <w:pStyle w:val="bpuSponsor"/>
      </w:pPr>
    </w:p>
    <w:p w:rsidR="00023C47" w:rsidRDefault="00023C47" w:rsidP="00023C47">
      <w:pPr>
        <w:pStyle w:val="bpuSponsor"/>
      </w:pPr>
    </w:p>
    <w:p w:rsidR="00023C47" w:rsidRDefault="00023C47" w:rsidP="00023C47">
      <w:pPr>
        <w:pStyle w:val="bpuSponsor"/>
      </w:pPr>
      <w:r>
        <w:t>SYNOPSIS</w:t>
      </w:r>
    </w:p>
    <w:p w:rsidR="00023C47" w:rsidRDefault="00023C47" w:rsidP="00023C47">
      <w:pPr>
        <w:pStyle w:val="bpuNormText"/>
      </w:pPr>
      <w:r>
        <w:tab/>
        <w:t xml:space="preserve">Permits prosecutors to enroll in Prosecutors Part of PERS. </w:t>
      </w:r>
    </w:p>
    <w:p w:rsidR="00023C47" w:rsidRDefault="00023C47" w:rsidP="00023C47">
      <w:pPr>
        <w:pStyle w:val="bpuNormText"/>
      </w:pPr>
    </w:p>
    <w:p w:rsidR="00023C47" w:rsidRDefault="00023C47" w:rsidP="00023C47">
      <w:pPr>
        <w:pStyle w:val="bpuSponsor"/>
      </w:pPr>
      <w:r>
        <w:t xml:space="preserve">CURRENT VERSION OF TEXT </w:t>
      </w:r>
    </w:p>
    <w:p w:rsidR="00023C47" w:rsidRDefault="001D60A7" w:rsidP="00023C47">
      <w:pPr>
        <w:pStyle w:val="bpuNormText"/>
      </w:pPr>
      <w:r>
        <w:tab/>
        <w:t>As reported by the Assembly State and Local Government Committee on June 9, 2021, with amendments.</w:t>
      </w:r>
    </w:p>
    <w:p w:rsidR="00023C47" w:rsidRDefault="00023C47" w:rsidP="00023C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3C47" w:rsidRDefault="00023C47" w:rsidP="008916EC">
      <w:pPr>
        <w:pStyle w:val="FronterPage"/>
        <w:tabs>
          <w:tab w:val="clear" w:pos="720"/>
          <w:tab w:val="clear" w:pos="1440"/>
          <w:tab w:val="clear" w:pos="2160"/>
          <w:tab w:val="clear" w:pos="2880"/>
          <w:tab w:val="clear" w:pos="3600"/>
          <w:tab w:val="clear" w:pos="4320"/>
          <w:tab w:val="clear" w:pos="5040"/>
        </w:tabs>
        <w:sectPr w:rsidR="00023C47" w:rsidSect="00023C47">
          <w:type w:val="continuous"/>
          <w:pgSz w:w="12240" w:h="20160" w:code="5"/>
          <w:pgMar w:top="1440" w:right="2275" w:bottom="1440" w:left="2275" w:header="72" w:footer="720" w:gutter="0"/>
          <w:pgNumType w:start="1"/>
          <w:cols w:space="720"/>
          <w:docGrid w:linePitch="360"/>
        </w:sectPr>
      </w:pPr>
    </w:p>
    <w:p w:rsidR="00B901FF" w:rsidRPr="009D7CCF" w:rsidRDefault="00B901FF" w:rsidP="00B901FF">
      <w:pPr>
        <w:pStyle w:val="HangingAnAct"/>
      </w:pPr>
      <w:r w:rsidRPr="00B901FF">
        <w:rPr>
          <w:rStyle w:val="BillHead"/>
        </w:rPr>
        <w:lastRenderedPageBreak/>
        <w:t>An Act</w:t>
      </w:r>
      <w:r w:rsidRPr="006B7FA7">
        <w:rPr>
          <w:rStyle w:val="HangingAnActChar"/>
        </w:rPr>
        <w:t xml:space="preserve"> </w:t>
      </w:r>
      <w:r>
        <w:t>concerning enrollment in the Prosecutors Part of the Public Employees’ Retirement System and amending P.L.2001, c.366.</w:t>
      </w:r>
    </w:p>
    <w:p w:rsidR="00B901FF" w:rsidRPr="00D71D68" w:rsidRDefault="00B901FF" w:rsidP="00B901FF"/>
    <w:p w:rsidR="00B901FF" w:rsidRPr="00AA7880" w:rsidRDefault="00B901FF" w:rsidP="00B901FF">
      <w:r>
        <w:tab/>
      </w:r>
      <w:r>
        <w:rPr>
          <w:rStyle w:val="BillHeading2"/>
        </w:rPr>
        <w:t xml:space="preserve">Be It Enacted </w:t>
      </w:r>
      <w:r>
        <w:rPr>
          <w:rStyle w:val="BillLanguage"/>
        </w:rPr>
        <w:t>by the Senate and General Assembly of the State of New Jersey:</w:t>
      </w:r>
    </w:p>
    <w:p w:rsidR="00B901FF" w:rsidRDefault="00B901FF" w:rsidP="00B901FF"/>
    <w:p w:rsidR="001D60A7" w:rsidRPr="001D60A7" w:rsidRDefault="001D60A7" w:rsidP="001D6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0A7">
        <w:rPr>
          <w:spacing w:val="0"/>
        </w:rPr>
        <w:tab/>
      </w:r>
      <w:r w:rsidRPr="001D60A7">
        <w:t>1.  Section 2 of P.L.2001, c.366 (C.43:15A-156) is amended to read as follows:</w:t>
      </w:r>
    </w:p>
    <w:p w:rsidR="001D60A7" w:rsidRPr="001D60A7" w:rsidRDefault="001D60A7" w:rsidP="001D6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1D60A7">
        <w:rPr>
          <w:spacing w:val="0"/>
        </w:rPr>
        <w:tab/>
      </w:r>
      <w:r>
        <w:t xml:space="preserve">2. </w:t>
      </w:r>
      <w:r w:rsidRPr="001D60A7">
        <w:t xml:space="preserve">a. Notwithstanding the provisions of any other law, prosecutors shall be members of the Prosecutors Part, established pursuant to P.L.2001, c.366 (C.43:15A-155 et seq.), of the Public Employees' Retirement System, established pursuant to P.L.1954, c.84 (C.43:15A-1 et seq.), </w:t>
      </w:r>
      <w:r w:rsidRPr="001D60A7">
        <w:rPr>
          <w:rFonts w:ascii="Albertus Extra Bold" w:hAnsi="Albertus Extra Bold"/>
          <w:b/>
          <w:bCs/>
        </w:rPr>
        <w:t>[</w:t>
      </w:r>
      <w:r w:rsidRPr="001D60A7">
        <w:t>if enrolled in the part prior to the effective date of P.L.2010, c.1,</w:t>
      </w:r>
      <w:r w:rsidRPr="001D60A7">
        <w:rPr>
          <w:rFonts w:ascii="Albertus Extra Bold" w:hAnsi="Albertus Extra Bold"/>
          <w:b/>
          <w:bCs/>
        </w:rPr>
        <w:t>]</w:t>
      </w:r>
      <w:r w:rsidRPr="001D60A7">
        <w:t xml:space="preserve"> and shall be subject to the same membership and benefit provisions as State employees, except as provided by P.L.2001, c.366.  Membership in the retirement system shall be a condition of employment for service as a prosecutor </w:t>
      </w:r>
      <w:r w:rsidRPr="001D60A7">
        <w:rPr>
          <w:rFonts w:ascii="Albertus Extra Bold" w:hAnsi="Albertus Extra Bold"/>
          <w:b/>
          <w:bCs/>
        </w:rPr>
        <w:t>[</w:t>
      </w:r>
      <w:r w:rsidRPr="001D60A7">
        <w:t>for a prosecutor enrolled in the part prior to the effective date of P.L.2010, c.1</w:t>
      </w:r>
      <w:r w:rsidRPr="001D60A7">
        <w:rPr>
          <w:rFonts w:ascii="Albertus Extra Bold" w:hAnsi="Albertus Extra Bold"/>
          <w:b/>
          <w:bCs/>
        </w:rPr>
        <w:t>]</w:t>
      </w:r>
      <w:r w:rsidRPr="001D60A7">
        <w:t xml:space="preserve">.  Any service credit which has been established in the Public Employees' Retirement System </w:t>
      </w:r>
      <w:r w:rsidRPr="001D60A7">
        <w:rPr>
          <w:rFonts w:ascii="Albertus Extra Bold" w:hAnsi="Albertus Extra Bold"/>
          <w:b/>
          <w:vertAlign w:val="superscript"/>
        </w:rPr>
        <w:t>1</w:t>
      </w:r>
      <w:r w:rsidRPr="001D60A7">
        <w:rPr>
          <w:rFonts w:ascii="Albertus Extra Bold" w:hAnsi="Albertus Extra Bold"/>
          <w:b/>
        </w:rPr>
        <w:t>[</w:t>
      </w:r>
      <w:r w:rsidRPr="001D60A7">
        <w:t>by a prosecutor</w:t>
      </w:r>
      <w:r w:rsidRPr="001D60A7">
        <w:rPr>
          <w:rFonts w:ascii="Albertus Extra Bold" w:hAnsi="Albertus Extra Bold"/>
          <w:b/>
        </w:rPr>
        <w:t>]</w:t>
      </w:r>
      <w:r w:rsidRPr="001D60A7">
        <w:rPr>
          <w:rFonts w:ascii="Albertus Extra Bold" w:hAnsi="Albertus Extra Bold"/>
          <w:b/>
          <w:vertAlign w:val="superscript"/>
        </w:rPr>
        <w:t>1</w:t>
      </w:r>
      <w:r w:rsidRPr="001D60A7">
        <w:t xml:space="preserve"> prior to the effective date of this act</w:t>
      </w:r>
      <w:r w:rsidRPr="001D60A7">
        <w:rPr>
          <w:u w:val="single"/>
        </w:rPr>
        <w:t>, P.L.    , c.     (pending before the Legislature as this bill),</w:t>
      </w:r>
      <w:r w:rsidRPr="001D60A7">
        <w:t xml:space="preserve"> shall be established in the Prosecutors Part without further assessment of cost to the prosecutor; provided, however, any service credit which has been established in the Public Employees' Retirement System </w:t>
      </w:r>
      <w:r w:rsidRPr="001D60A7">
        <w:rPr>
          <w:rFonts w:ascii="Albertus Extra Bold" w:hAnsi="Albertus Extra Bold"/>
          <w:b/>
          <w:vertAlign w:val="superscript"/>
        </w:rPr>
        <w:t>1</w:t>
      </w:r>
      <w:r w:rsidRPr="001D60A7">
        <w:rPr>
          <w:u w:val="single"/>
        </w:rPr>
        <w:t>and the Judicial Retirement System not deferred pursuant to section 1 of P.L.2019, c.287 (C.43:6A-11.1)</w:t>
      </w:r>
      <w:r w:rsidRPr="001D60A7">
        <w:rPr>
          <w:rFonts w:ascii="Albertus Extra Bold" w:hAnsi="Albertus Extra Bold"/>
          <w:b/>
          <w:vertAlign w:val="superscript"/>
        </w:rPr>
        <w:t>1</w:t>
      </w:r>
      <w:r w:rsidRPr="001D60A7">
        <w:t xml:space="preserve"> by a member of the retirement system in any position prior to service as a county prosecutor, nominated and appointed pursuant to Article VII, Section II, paragraph 1 of the New Jersey Constitution, shall be established in the Prosecutors Part without further assessment of cost to the prosecutor.  </w:t>
      </w:r>
      <w:r w:rsidRPr="001D60A7">
        <w:rPr>
          <w:rFonts w:ascii="Albertus Extra Bold" w:hAnsi="Albertus Extra Bold"/>
          <w:b/>
          <w:vertAlign w:val="superscript"/>
        </w:rPr>
        <w:t>1</w:t>
      </w:r>
      <w:r w:rsidRPr="001D60A7">
        <w:rPr>
          <w:u w:val="single"/>
        </w:rPr>
        <w:t>Any county prosecutor or acting county prosecutor enrolled in the Defined Contribution Retirement Program as a county prosecutor or acting county prosecutor shall be eligible for service credit in the Prosecutors Part, except that the county prosecutor or acting county prosecutor shall first pay the amount equivalent to that amount contributed pursuant to section 3 of P.L.2007, c.92 (C.43:15C-3) during each fiscal year of membership in the Defined Contribution Retirement Program to be credited.</w:t>
      </w:r>
      <w:r w:rsidRPr="001D60A7">
        <w:rPr>
          <w:rFonts w:ascii="Albertus Extra Bold" w:hAnsi="Albertus Extra Bold"/>
          <w:b/>
          <w:vertAlign w:val="superscript"/>
        </w:rPr>
        <w:t>1</w:t>
      </w:r>
    </w:p>
    <w:p w:rsidR="001D60A7" w:rsidRPr="001D60A7" w:rsidRDefault="001D60A7" w:rsidP="001D6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0A7">
        <w:rPr>
          <w:spacing w:val="0"/>
        </w:rPr>
        <w:tab/>
      </w:r>
      <w:r w:rsidRPr="001D60A7">
        <w:rPr>
          <w:rFonts w:ascii="Albertus Extra Bold" w:hAnsi="Albertus Extra Bold"/>
          <w:b/>
          <w:bCs/>
        </w:rPr>
        <w:t>[</w:t>
      </w:r>
      <w:r w:rsidRPr="001D60A7">
        <w:t>A prosecutor who becomes a member of the retirement system on or after the effective date of P.L.2010, c.1 shall not be a member of the Prosecutors Part and the provisions of P.L.2001, c.366 (C.43:15A-155 et seq.) shall not apply to such prosecutor or the prosecutor's beneficiary.</w:t>
      </w:r>
      <w:r w:rsidRPr="001D60A7">
        <w:rPr>
          <w:rFonts w:ascii="Albertus Extra Bold" w:hAnsi="Albertus Extra Bold"/>
          <w:b/>
          <w:bCs/>
        </w:rPr>
        <w:t>]</w:t>
      </w:r>
    </w:p>
    <w:p w:rsidR="001D60A7" w:rsidRPr="001D60A7" w:rsidRDefault="001D60A7" w:rsidP="001D60A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D60A7">
        <w:rPr>
          <w:spacing w:val="0"/>
        </w:rPr>
        <w:tab/>
      </w:r>
      <w:r w:rsidRPr="001D60A7">
        <w:t>b. All outstanding obligations, such as loans, purchases and other arrearage, shall be satisfied by a prosecutor as previously scheduled for payment to the Public Employees' Retirement System.</w:t>
      </w:r>
    </w:p>
    <w:p w:rsidR="001D60A7" w:rsidRPr="001D60A7" w:rsidRDefault="001D60A7" w:rsidP="001D60A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360" w:lineRule="auto"/>
      </w:pPr>
      <w:r w:rsidRPr="001D60A7">
        <w:t>(</w:t>
      </w:r>
      <w:proofErr w:type="spellStart"/>
      <w:r w:rsidRPr="001D60A7">
        <w:t>cf</w:t>
      </w:r>
      <w:proofErr w:type="spellEnd"/>
      <w:r w:rsidRPr="001D60A7">
        <w:t>: P.L.2010, c.1, s.36)</w:t>
      </w:r>
    </w:p>
    <w:p w:rsidR="00B901FF" w:rsidRDefault="00B901FF" w:rsidP="00B901FF"/>
    <w:p w:rsidR="00B901FF" w:rsidRDefault="00B901FF" w:rsidP="001D60A7">
      <w:r>
        <w:tab/>
        <w:t>2.</w:t>
      </w:r>
      <w:r>
        <w:tab/>
        <w:t>This act shall take effect immediately.</w:t>
      </w:r>
    </w:p>
    <w:sectPr w:rsidR="00B901FF" w:rsidSect="00023C4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32D" w:rsidRDefault="0044232D">
      <w:r>
        <w:separator/>
      </w:r>
    </w:p>
  </w:endnote>
  <w:endnote w:type="continuationSeparator" w:id="0">
    <w:p w:rsidR="0044232D" w:rsidRDefault="00442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A05" w:rsidRDefault="00945829" w:rsidP="00945829">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5B9" w:rsidRPr="00921C91" w:rsidRDefault="006445B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45B9" w:rsidRPr="00921C91" w:rsidRDefault="006445B9">
    <w:pPr>
      <w:pStyle w:val="Footer"/>
      <w:rPr>
        <w:szCs w:val="18"/>
      </w:rPr>
    </w:pPr>
  </w:p>
  <w:p w:rsidR="006445B9" w:rsidRPr="00921C91" w:rsidRDefault="006445B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D60A7" w:rsidRDefault="001D60A7" w:rsidP="00686AEB">
    <w:pPr>
      <w:pStyle w:val="Footer"/>
    </w:pPr>
    <w:r>
      <w:tab/>
      <w:t>Matter enclosed in superscript numerals has been adopted as follows:</w:t>
    </w:r>
  </w:p>
  <w:p w:rsidR="001D60A7" w:rsidRDefault="001D60A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June 9, 2021.</w:t>
    </w:r>
  </w:p>
  <w:p w:rsidR="001D60A7" w:rsidRPr="001D60A7" w:rsidRDefault="001D60A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32D" w:rsidRDefault="0044232D">
      <w:r>
        <w:separator/>
      </w:r>
    </w:p>
  </w:footnote>
  <w:footnote w:type="continuationSeparator" w:id="0">
    <w:p w:rsidR="0044232D" w:rsidRDefault="004423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1DA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3C47" w:rsidRDefault="00023C47" w:rsidP="00023C47">
    <w:pPr>
      <w:pStyle w:val="bpuHeadSpon"/>
    </w:pPr>
    <w:r w:rsidRPr="00023C47">
      <w:rPr>
        <w:rStyle w:val="bpuHeadSponChar"/>
      </w:rPr>
      <w:t>A5785</w:t>
    </w:r>
    <w:r>
      <w:t xml:space="preserve"> </w:t>
    </w:r>
    <w:r w:rsidR="001D60A7">
      <w:t xml:space="preserve">[1R] </w:t>
    </w:r>
    <w:r>
      <w:t>MAZZEO</w:t>
    </w:r>
  </w:p>
  <w:p w:rsidR="00023C47" w:rsidRDefault="00023C47" w:rsidP="00023C47">
    <w:pPr>
      <w:pStyle w:val="bpuHeadSpon"/>
    </w:pPr>
    <w:r>
      <w:fldChar w:fldCharType="begin"/>
    </w:r>
    <w:r>
      <w:instrText xml:space="preserve"> PAGE  \* MERGEFORMAT </w:instrText>
    </w:r>
    <w:r>
      <w:fldChar w:fldCharType="separate"/>
    </w:r>
    <w:r w:rsidR="00CF2428">
      <w:rPr>
        <w:noProof/>
      </w:rPr>
      <w:t>3</w:t>
    </w:r>
    <w:r>
      <w:fldChar w:fldCharType="end"/>
    </w:r>
  </w:p>
  <w:p w:rsidR="00023C47" w:rsidRDefault="00023C47" w:rsidP="00023C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3C47" w:rsidRDefault="00023C47" w:rsidP="00023C47">
    <w:pPr>
      <w:pStyle w:val="bpuHeadSpon"/>
    </w:pPr>
    <w:r w:rsidRPr="00023C47">
      <w:rPr>
        <w:rStyle w:val="bpuHeadSponChar"/>
      </w:rPr>
      <w:t>A5785</w:t>
    </w:r>
    <w:r>
      <w:t xml:space="preserve"> </w:t>
    </w:r>
    <w:r w:rsidR="001D60A7">
      <w:t xml:space="preserve">[1R] </w:t>
    </w:r>
    <w:r>
      <w:t>MAZZEO</w:t>
    </w:r>
  </w:p>
  <w:p w:rsidR="00023C47" w:rsidRDefault="00023C47" w:rsidP="00023C47">
    <w:pPr>
      <w:pStyle w:val="bpuHeadSpon"/>
    </w:pPr>
    <w:r>
      <w:fldChar w:fldCharType="begin"/>
    </w:r>
    <w:r>
      <w:instrText xml:space="preserve"> PAGE  \* MERGEFORMAT </w:instrText>
    </w:r>
    <w:r>
      <w:fldChar w:fldCharType="separate"/>
    </w:r>
    <w:r w:rsidR="007A0D2F">
      <w:rPr>
        <w:noProof/>
      </w:rPr>
      <w:t>2</w:t>
    </w:r>
    <w:r>
      <w:fldChar w:fldCharType="end"/>
    </w:r>
  </w:p>
  <w:p w:rsidR="00023C47" w:rsidRDefault="00023C47" w:rsidP="00023C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32D"/>
    <w:rsid w:val="000051BD"/>
    <w:rsid w:val="000160A5"/>
    <w:rsid w:val="0002335B"/>
    <w:rsid w:val="00023C47"/>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668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6A4"/>
    <w:rsid w:val="001C7C52"/>
    <w:rsid w:val="001D25F3"/>
    <w:rsid w:val="001D60A7"/>
    <w:rsid w:val="001E15F1"/>
    <w:rsid w:val="001E16FA"/>
    <w:rsid w:val="001E6213"/>
    <w:rsid w:val="001F14C7"/>
    <w:rsid w:val="001F7405"/>
    <w:rsid w:val="00205533"/>
    <w:rsid w:val="00212B8D"/>
    <w:rsid w:val="002206C8"/>
    <w:rsid w:val="00222983"/>
    <w:rsid w:val="002370D0"/>
    <w:rsid w:val="00255958"/>
    <w:rsid w:val="00255F6E"/>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512"/>
    <w:rsid w:val="00363CF5"/>
    <w:rsid w:val="00364344"/>
    <w:rsid w:val="003702CA"/>
    <w:rsid w:val="00370617"/>
    <w:rsid w:val="00382F1F"/>
    <w:rsid w:val="003840E5"/>
    <w:rsid w:val="00391DA4"/>
    <w:rsid w:val="003A3C64"/>
    <w:rsid w:val="003A3F83"/>
    <w:rsid w:val="003C43EF"/>
    <w:rsid w:val="003C5A6B"/>
    <w:rsid w:val="003C7FB2"/>
    <w:rsid w:val="003D09B9"/>
    <w:rsid w:val="003D24DE"/>
    <w:rsid w:val="003E26D4"/>
    <w:rsid w:val="003E47BA"/>
    <w:rsid w:val="003F3B37"/>
    <w:rsid w:val="0040195A"/>
    <w:rsid w:val="00402DC0"/>
    <w:rsid w:val="00416C4B"/>
    <w:rsid w:val="0041751E"/>
    <w:rsid w:val="004211E5"/>
    <w:rsid w:val="00422091"/>
    <w:rsid w:val="0043309C"/>
    <w:rsid w:val="0043386C"/>
    <w:rsid w:val="00436F2D"/>
    <w:rsid w:val="00436F5D"/>
    <w:rsid w:val="00441B42"/>
    <w:rsid w:val="004423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45B9"/>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4E4B"/>
    <w:rsid w:val="00794B94"/>
    <w:rsid w:val="00794BD4"/>
    <w:rsid w:val="007A0D2F"/>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F8F"/>
    <w:rsid w:val="008A31C5"/>
    <w:rsid w:val="008A4F9A"/>
    <w:rsid w:val="008B2850"/>
    <w:rsid w:val="008C2018"/>
    <w:rsid w:val="008C79B3"/>
    <w:rsid w:val="008D77BD"/>
    <w:rsid w:val="008E454C"/>
    <w:rsid w:val="008F1717"/>
    <w:rsid w:val="008F1E5A"/>
    <w:rsid w:val="00901BDA"/>
    <w:rsid w:val="0090631A"/>
    <w:rsid w:val="009121D8"/>
    <w:rsid w:val="00912D9C"/>
    <w:rsid w:val="00916F7A"/>
    <w:rsid w:val="00917FE3"/>
    <w:rsid w:val="009318C7"/>
    <w:rsid w:val="00931C09"/>
    <w:rsid w:val="009348C2"/>
    <w:rsid w:val="009440D0"/>
    <w:rsid w:val="00945829"/>
    <w:rsid w:val="009523A3"/>
    <w:rsid w:val="00960958"/>
    <w:rsid w:val="00963A46"/>
    <w:rsid w:val="00966A3E"/>
    <w:rsid w:val="00971493"/>
    <w:rsid w:val="00971AD9"/>
    <w:rsid w:val="00973069"/>
    <w:rsid w:val="00973523"/>
    <w:rsid w:val="00980766"/>
    <w:rsid w:val="009835D4"/>
    <w:rsid w:val="009865D4"/>
    <w:rsid w:val="00991A0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DC8"/>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6AD2"/>
    <w:rsid w:val="00B726BD"/>
    <w:rsid w:val="00B732BC"/>
    <w:rsid w:val="00B869A8"/>
    <w:rsid w:val="00B901F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42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DEA"/>
    <w:rsid w:val="00F00D08"/>
    <w:rsid w:val="00F1350D"/>
    <w:rsid w:val="00F15583"/>
    <w:rsid w:val="00F17C18"/>
    <w:rsid w:val="00F200EE"/>
    <w:rsid w:val="00F22481"/>
    <w:rsid w:val="00F2542E"/>
    <w:rsid w:val="00F27278"/>
    <w:rsid w:val="00F344E3"/>
    <w:rsid w:val="00F34D58"/>
    <w:rsid w:val="00F37808"/>
    <w:rsid w:val="00F40FC9"/>
    <w:rsid w:val="00F41A9D"/>
    <w:rsid w:val="00F432A7"/>
    <w:rsid w:val="00F44314"/>
    <w:rsid w:val="00F52D65"/>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CA2E94A-886A-4672-AA63-134AC2505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23C47"/>
  </w:style>
  <w:style w:type="paragraph" w:styleId="BalloonText">
    <w:name w:val="Balloon Text"/>
    <w:basedOn w:val="Normal"/>
    <w:link w:val="BalloonTextChar"/>
    <w:semiHidden/>
    <w:unhideWhenUsed/>
    <w:rsid w:val="001C06A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06A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E71F9-82EC-4993-A054-72D44D7E7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498</Words>
  <Characters>2742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A5785 1R</vt:lpstr>
    </vt:vector>
  </TitlesOfParts>
  <Manager>R211</Manager>
  <Company>NJ Office of Legislative Services</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A5785 1R</dc:title>
  <dc:subject/>
  <dc:creator>Assemblyman  MAZZEO</dc:creator>
  <cp:keywords>A5785|3|SG |305|76|76|!||</cp:keywords>
  <dc:description>INTRODUCED JUNE 1, 2021_x000d_
Amended 6/9/21</dc:description>
  <cp:lastModifiedBy>Todaro, Vivian</cp:lastModifiedBy>
  <cp:revision>2</cp:revision>
  <cp:lastPrinted>2021-06-28T19:47:00Z</cp:lastPrinted>
  <dcterms:created xsi:type="dcterms:W3CDTF">2021-06-28T19:47:00Z</dcterms:created>
  <dcterms:modified xsi:type="dcterms:W3CDTF">2021-06-28T19:47:00Z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