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53A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53A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5804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53A7">
        <w:rPr>
          <w:caps/>
          <w:szCs w:val="24"/>
        </w:rPr>
        <w:t>DECEMBER 6, 2021</w:t>
      </w:r>
    </w:p>
    <w:p w:rsidR="00655CA3" w:rsidRDefault="00655CA3" w:rsidP="0083060A"/>
    <w:p w:rsidR="00194823" w:rsidRPr="00603616" w:rsidRDefault="00020CA3" w:rsidP="00194823">
      <w:r>
        <w:tab/>
      </w:r>
      <w:r w:rsidR="00194823" w:rsidRPr="00603616">
        <w:t xml:space="preserve">The </w:t>
      </w:r>
      <w:r w:rsidR="009B40E9" w:rsidRPr="00603616">
        <w:t>Assembly</w:t>
      </w:r>
      <w:r w:rsidR="009B40E9">
        <w:t xml:space="preserve"> Commerce and Economic Development Committee </w:t>
      </w:r>
      <w:r w:rsidR="00194823" w:rsidRPr="00603616">
        <w:t>reports favorably Assembly Bill No.</w:t>
      </w:r>
      <w:r w:rsidR="00194823">
        <w:t xml:space="preserve"> A5804</w:t>
      </w:r>
      <w:r w:rsidR="00194823" w:rsidRPr="00603616">
        <w:t>.</w:t>
      </w:r>
    </w:p>
    <w:p w:rsidR="00020CA3" w:rsidRDefault="00194823" w:rsidP="00020CA3">
      <w:r>
        <w:tab/>
        <w:t>This</w:t>
      </w:r>
      <w:r w:rsidR="00020CA3">
        <w:t xml:space="preserve"> bill modifies certain definitions that are applicable to the State’s transient accommodation taxes and fees.  Specifically, the bill alters the definitions of “obtained through a transient marketplace” and “transient space marketplace.”</w:t>
      </w:r>
    </w:p>
    <w:p w:rsidR="00020CA3" w:rsidRDefault="00020CA3" w:rsidP="00020CA3">
      <w:r>
        <w:tab/>
        <w:t>Under current law, “o</w:t>
      </w:r>
      <w:r w:rsidRPr="00A732B1">
        <w:t>btained through a transient space marketplace</w:t>
      </w:r>
      <w:r>
        <w:t>”</w:t>
      </w:r>
      <w:r w:rsidRPr="00A732B1">
        <w:t xml:space="preserve"> means that payment for the accommodation is </w:t>
      </w:r>
      <w:r>
        <w:t>m</w:t>
      </w:r>
      <w:r w:rsidRPr="00A732B1">
        <w:t xml:space="preserve">ade through a means provided by the marketplace or travel agency, </w:t>
      </w:r>
      <w:r>
        <w:t>e</w:t>
      </w:r>
      <w:r w:rsidRPr="00A732B1">
        <w:t>ither directly or indirectly, regardless of which person or entity receives the payment, and where the contracting for the accommodation is made through the marketplace or travel agency.</w:t>
      </w:r>
      <w:r>
        <w:t xml:space="preserve">  The bill changes this definition to specify that the accommodation is accepted through a means provided by the marketplace or travel agency, regardless of whether payment for the accommodation is made through a means provide by the marketplace or travel agency.</w:t>
      </w:r>
    </w:p>
    <w:p w:rsidR="00020CA3" w:rsidRDefault="00020CA3" w:rsidP="00020CA3">
      <w:r>
        <w:tab/>
        <w:t>Further, the bill modifies the definition of “transient space marketplace.”  Under current law, a transient space marketplace means a marketplace or travel agency through which a person may offer transient accommodations to customers and through which customers may arrange for occupancies of transient accommodations.  The bill changes the definition to specify that a marketplace or travel agency provides the service in exchange for a fee.</w:t>
      </w:r>
    </w:p>
    <w:p w:rsidR="004B2ABF" w:rsidRDefault="00194823" w:rsidP="00784A04">
      <w:r>
        <w:tab/>
      </w:r>
      <w:r w:rsidRPr="00603616">
        <w:t>As reported</w:t>
      </w:r>
      <w:r>
        <w:t xml:space="preserve"> by the committee</w:t>
      </w:r>
      <w:r w:rsidRPr="00603616">
        <w:t xml:space="preserve">, this bill is </w:t>
      </w:r>
      <w:r>
        <w:t>identical to Senate Bill No. 3715</w:t>
      </w:r>
      <w:r w:rsidRPr="00603616">
        <w:t xml:space="preserve">, </w:t>
      </w:r>
      <w:r>
        <w:t>which was also reported</w:t>
      </w:r>
      <w:r w:rsidR="00784A04">
        <w:t xml:space="preserve">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3A7" w:rsidRDefault="009D53A7">
      <w:r>
        <w:separator/>
      </w:r>
    </w:p>
  </w:endnote>
  <w:endnote w:type="continuationSeparator" w:id="0">
    <w:p w:rsidR="009D53A7" w:rsidRDefault="009D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3A7" w:rsidRDefault="009D53A7">
      <w:r>
        <w:separator/>
      </w:r>
    </w:p>
  </w:footnote>
  <w:footnote w:type="continuationSeparator" w:id="0">
    <w:p w:rsidR="009D53A7" w:rsidRDefault="009D5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84A04" w:rsidP="00784A0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84A04" w:rsidRDefault="00784A04" w:rsidP="00784A0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A7"/>
    <w:rsid w:val="00010CB9"/>
    <w:rsid w:val="000123C0"/>
    <w:rsid w:val="00015342"/>
    <w:rsid w:val="00020CA3"/>
    <w:rsid w:val="000213D6"/>
    <w:rsid w:val="00025E25"/>
    <w:rsid w:val="00027199"/>
    <w:rsid w:val="00032833"/>
    <w:rsid w:val="00033624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EB8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823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6CB0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664E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76DF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4A04"/>
    <w:rsid w:val="00787C51"/>
    <w:rsid w:val="00790729"/>
    <w:rsid w:val="007934E1"/>
    <w:rsid w:val="007956D4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09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40E9"/>
    <w:rsid w:val="009B5DEA"/>
    <w:rsid w:val="009B724F"/>
    <w:rsid w:val="009C078B"/>
    <w:rsid w:val="009C300A"/>
    <w:rsid w:val="009C4238"/>
    <w:rsid w:val="009C79F8"/>
    <w:rsid w:val="009D53A7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2FA"/>
    <w:rsid w:val="00B1280B"/>
    <w:rsid w:val="00B15315"/>
    <w:rsid w:val="00B20E36"/>
    <w:rsid w:val="00B215A6"/>
    <w:rsid w:val="00B30EC1"/>
    <w:rsid w:val="00B35C47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70DB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ADB"/>
    <w:rsid w:val="00EE6D25"/>
    <w:rsid w:val="00EF0439"/>
    <w:rsid w:val="00EF52FC"/>
    <w:rsid w:val="00F140A0"/>
    <w:rsid w:val="00F26A91"/>
    <w:rsid w:val="00F26AE7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D23A90E8-BB10-47C9-BCF5-302566E9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020CA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E6A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6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249</Words>
  <Characters>1424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A5804 ACE Statement 12/6/21</vt:lpstr>
    </vt:vector>
  </TitlesOfParts>
  <Manager>R229</Manager>
  <Company>NJ OLS DMU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A5804 ACE Statement 12/6/21</dc:title>
  <dc:subject/>
  <dc:creator>Assembly ACE</dc:creator>
  <cp:keywords>A5804|1|LG |129|0|0|!||</cp:keywords>
  <dc:description/>
  <cp:lastModifiedBy>Bell, Careema</cp:lastModifiedBy>
  <cp:revision>2</cp:revision>
  <cp:lastPrinted>2021-12-06T15:41:00Z</cp:lastPrinted>
  <dcterms:created xsi:type="dcterms:W3CDTF">2021-12-07T18:27:00Z</dcterms:created>
  <dcterms:modified xsi:type="dcterms:W3CDTF">2021-12-07T18:27:00Z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