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2F6" w:rsidRDefault="00FB42F6" w:rsidP="00FB42F6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5830 </w:t>
      </w:r>
    </w:p>
    <w:p w:rsidR="00FB42F6" w:rsidRPr="009D38FF" w:rsidRDefault="00FB42F6" w:rsidP="00FB42F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98217589" r:id="rId8"/>
        </w:object>
      </w:r>
    </w:p>
    <w:p w:rsidR="00FB42F6" w:rsidRDefault="00FB42F6" w:rsidP="00FB42F6">
      <w:pPr>
        <w:pStyle w:val="bpuState"/>
      </w:pPr>
      <w:r>
        <w:t>STATE OF NEW JERSEY</w:t>
      </w:r>
    </w:p>
    <w:p w:rsidR="00FB42F6" w:rsidRDefault="00FB42F6" w:rsidP="00FB42F6">
      <w:pPr>
        <w:pStyle w:val="bpuLegislature"/>
      </w:pPr>
      <w:r>
        <w:t>219th LEGISLATURE</w:t>
      </w:r>
    </w:p>
    <w:p w:rsidR="00FB42F6" w:rsidRDefault="00FB42F6" w:rsidP="00FB42F6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98217590" r:id="rId9"/>
        </w:object>
      </w:r>
      <w:r>
        <w:t xml:space="preserve">  </w:t>
      </w:r>
    </w:p>
    <w:p w:rsidR="00FB42F6" w:rsidRDefault="00FB42F6" w:rsidP="00FB42F6">
      <w:pPr>
        <w:pStyle w:val="bpuIntro"/>
      </w:pPr>
      <w:r>
        <w:t>INTRODUCED JUNE 2, 2021</w:t>
      </w:r>
    </w:p>
    <w:p w:rsidR="00FB42F6" w:rsidRDefault="00FB42F6" w:rsidP="00FB42F6">
      <w:pPr>
        <w:pStyle w:val="bpuIntro"/>
      </w:pPr>
    </w:p>
    <w:p w:rsidR="00FB42F6" w:rsidRDefault="00FB42F6" w:rsidP="00FB42F6">
      <w:pPr>
        <w:pStyle w:val="bpuIntro"/>
        <w:sectPr w:rsidR="00FB42F6" w:rsidSect="0080687E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FB42F6" w:rsidRDefault="00FB42F6" w:rsidP="00FB42F6">
      <w:pPr>
        <w:pStyle w:val="bpuIntro"/>
      </w:pPr>
    </w:p>
    <w:p w:rsidR="00FB42F6" w:rsidRDefault="00FB42F6" w:rsidP="00FB42F6">
      <w:pPr>
        <w:pStyle w:val="bpuSponsor"/>
      </w:pPr>
      <w:r>
        <w:t>Sponsored by:</w:t>
      </w:r>
    </w:p>
    <w:p w:rsidR="00FB42F6" w:rsidRDefault="00FB42F6" w:rsidP="00FB42F6">
      <w:pPr>
        <w:pStyle w:val="bpuSponsor"/>
      </w:pPr>
      <w:r>
        <w:t>Assemblyman  GREGORY P. MCGUCKIN</w:t>
      </w:r>
    </w:p>
    <w:p w:rsidR="00FB42F6" w:rsidRDefault="00FB42F6" w:rsidP="00FB42F6">
      <w:pPr>
        <w:pStyle w:val="bpuSponsor"/>
      </w:pPr>
      <w:r>
        <w:t>District 10 (Ocean)</w:t>
      </w:r>
    </w:p>
    <w:p w:rsidR="00FB42F6" w:rsidRDefault="00FB42F6" w:rsidP="00FB42F6">
      <w:pPr>
        <w:pStyle w:val="bpuSponsor"/>
      </w:pPr>
      <w:r>
        <w:t>Assemblyman  JOHN CATALANO</w:t>
      </w:r>
    </w:p>
    <w:p w:rsidR="00FB42F6" w:rsidRDefault="00FB42F6" w:rsidP="00FB42F6">
      <w:pPr>
        <w:pStyle w:val="bpuSponsor"/>
      </w:pPr>
      <w:r>
        <w:t>District 10 (Ocean)</w:t>
      </w:r>
    </w:p>
    <w:p w:rsidR="00FB42F6" w:rsidRDefault="00FB42F6" w:rsidP="00FB42F6">
      <w:pPr>
        <w:pStyle w:val="bpuSponsor"/>
      </w:pPr>
      <w:r>
        <w:t>Assemblyman  GERARD SCHARFENBERGER</w:t>
      </w:r>
    </w:p>
    <w:p w:rsidR="00FB42F6" w:rsidRDefault="00FB42F6" w:rsidP="00FB42F6">
      <w:pPr>
        <w:pStyle w:val="bpuSponsor"/>
      </w:pPr>
      <w:r>
        <w:t>District 13 (Monmouth)</w:t>
      </w:r>
    </w:p>
    <w:p w:rsidR="00FB42F6" w:rsidRDefault="00FB42F6" w:rsidP="00FB42F6">
      <w:pPr>
        <w:pStyle w:val="bpuSponsor"/>
      </w:pPr>
    </w:p>
    <w:p w:rsidR="00654176" w:rsidRDefault="0080687E" w:rsidP="0080687E">
      <w:pPr>
        <w:pStyle w:val="bpuSponsor"/>
      </w:pPr>
      <w:r>
        <w:t>Co-Sponsored by:</w:t>
      </w:r>
    </w:p>
    <w:p w:rsidR="0080687E" w:rsidRPr="0080687E" w:rsidRDefault="0080687E" w:rsidP="0080687E">
      <w:pPr>
        <w:pStyle w:val="bpuSponsor"/>
      </w:pPr>
      <w:r w:rsidRPr="0080687E">
        <w:t xml:space="preserve">Assemblymen </w:t>
      </w:r>
      <w:proofErr w:type="spellStart"/>
      <w:r w:rsidRPr="0080687E">
        <w:t>Wirths</w:t>
      </w:r>
      <w:proofErr w:type="spellEnd"/>
      <w:r w:rsidRPr="0080687E">
        <w:t>, Space and Peterson</w:t>
      </w:r>
    </w:p>
    <w:p w:rsidR="00654176" w:rsidRDefault="00654176" w:rsidP="00654176"/>
    <w:p w:rsidR="00654176" w:rsidRPr="00654176" w:rsidRDefault="00654176" w:rsidP="00654176"/>
    <w:p w:rsidR="00FB42F6" w:rsidRDefault="00FB42F6" w:rsidP="00FB42F6">
      <w:pPr>
        <w:pStyle w:val="bpuSponsor"/>
      </w:pPr>
    </w:p>
    <w:p w:rsidR="00FB42F6" w:rsidRDefault="00FB42F6" w:rsidP="00FB42F6">
      <w:pPr>
        <w:pStyle w:val="bpuSponsor"/>
      </w:pPr>
    </w:p>
    <w:p w:rsidR="00FB42F6" w:rsidRDefault="00FB42F6" w:rsidP="00FB42F6">
      <w:pPr>
        <w:pStyle w:val="bpuSponsor"/>
      </w:pPr>
      <w:r>
        <w:t>SYNOPSIS</w:t>
      </w:r>
    </w:p>
    <w:p w:rsidR="00FB42F6" w:rsidRDefault="00FB42F6" w:rsidP="00FB42F6">
      <w:pPr>
        <w:pStyle w:val="bpuNormText"/>
      </w:pPr>
      <w:r>
        <w:tab/>
        <w:t xml:space="preserve">Prohibits requiring students to wear face masks in schools and on school buses. </w:t>
      </w:r>
    </w:p>
    <w:p w:rsidR="00FB42F6" w:rsidRDefault="00FB42F6" w:rsidP="00FB42F6">
      <w:pPr>
        <w:pStyle w:val="bpuNormText"/>
      </w:pPr>
    </w:p>
    <w:p w:rsidR="00FB42F6" w:rsidRDefault="00FB42F6" w:rsidP="00FB42F6">
      <w:pPr>
        <w:pStyle w:val="bpuSponsor"/>
      </w:pPr>
      <w:r>
        <w:t xml:space="preserve">CURRENT VERSION OF TEXT </w:t>
      </w:r>
    </w:p>
    <w:p w:rsidR="00FB42F6" w:rsidRDefault="00FB42F6" w:rsidP="00FB42F6">
      <w:pPr>
        <w:pStyle w:val="bpuNormText"/>
      </w:pPr>
      <w:r>
        <w:tab/>
        <w:t>As introduced.</w:t>
      </w:r>
    </w:p>
    <w:p w:rsidR="00FB42F6" w:rsidRDefault="00FB42F6" w:rsidP="00FB42F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FB42F6" w:rsidRDefault="00FB42F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B42F6" w:rsidSect="00FB42F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73452C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B0379E" w:rsidRPr="00B0379E">
        <w:rPr>
          <w:rStyle w:val="HangingAnActChar"/>
        </w:rPr>
        <w:t xml:space="preserve">concerning face mask usage in schools and supplementing </w:t>
      </w:r>
      <w:r w:rsidR="00CC35BF">
        <w:rPr>
          <w:rStyle w:val="HangingAnActChar"/>
        </w:rPr>
        <w:t xml:space="preserve">chapter 40 of </w:t>
      </w:r>
      <w:r w:rsidR="00B0379E" w:rsidRPr="00B0379E">
        <w:rPr>
          <w:rStyle w:val="HangingAnActChar"/>
        </w:rPr>
        <w:t>Title 18A of the New Jersey Statutes.</w:t>
      </w:r>
      <w:r w:rsidR="00B0379E">
        <w:rPr>
          <w:rStyle w:val="HangingAnActChar"/>
        </w:rPr>
        <w:t xml:space="preserve">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73452C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73452C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2B2A50" w:rsidRDefault="00FB1A4A" w:rsidP="00686AEB">
      <w:r>
        <w:tab/>
        <w:t>1.</w:t>
      </w:r>
      <w:r>
        <w:tab/>
      </w:r>
      <w:r w:rsidR="002B2A50">
        <w:t xml:space="preserve">a.  </w:t>
      </w:r>
      <w:r w:rsidR="00896847">
        <w:t>A</w:t>
      </w:r>
      <w:r w:rsidR="002F6208">
        <w:t xml:space="preserve"> student attending a public</w:t>
      </w:r>
      <w:r w:rsidR="00321BEE">
        <w:t xml:space="preserve"> or nonpublic</w:t>
      </w:r>
      <w:r w:rsidR="002F6208">
        <w:t xml:space="preserve"> elementary or secondary </w:t>
      </w:r>
      <w:r w:rsidR="002B2A50">
        <w:t xml:space="preserve">school </w:t>
      </w:r>
      <w:r w:rsidR="002F6208">
        <w:t xml:space="preserve">shall not be required to wear a </w:t>
      </w:r>
      <w:r w:rsidR="002B2A50">
        <w:t xml:space="preserve">face </w:t>
      </w:r>
      <w:r w:rsidR="002F6208">
        <w:t xml:space="preserve">mask </w:t>
      </w:r>
      <w:r w:rsidR="002B2A50">
        <w:t xml:space="preserve">while in any </w:t>
      </w:r>
      <w:r w:rsidR="009F430D">
        <w:t xml:space="preserve">indoor or outdoor </w:t>
      </w:r>
      <w:r w:rsidR="002B2A50">
        <w:t xml:space="preserve">area of any building of, or while on the grounds of, the public </w:t>
      </w:r>
      <w:r w:rsidR="00321BEE">
        <w:t xml:space="preserve">or nonpublic </w:t>
      </w:r>
      <w:r w:rsidR="002B2A50">
        <w:t xml:space="preserve">elementary or secondary school which the student is attending. </w:t>
      </w:r>
      <w:r w:rsidR="009F430D">
        <w:t xml:space="preserve"> </w:t>
      </w:r>
      <w:r w:rsidR="00F505D7">
        <w:t xml:space="preserve">A student attending a public </w:t>
      </w:r>
      <w:r w:rsidR="00321BEE">
        <w:t xml:space="preserve">or nonpublic </w:t>
      </w:r>
      <w:r w:rsidR="00F505D7">
        <w:t>elementary or secondary school shall also not be required to wear a face mask while present on a school bus</w:t>
      </w:r>
      <w:r w:rsidR="00A725DD">
        <w:t xml:space="preserve"> as defined in</w:t>
      </w:r>
      <w:r w:rsidR="00F505D7">
        <w:t xml:space="preserve"> </w:t>
      </w:r>
      <w:r w:rsidR="00063FD9">
        <w:t>R.S.</w:t>
      </w:r>
      <w:r w:rsidR="00A725DD" w:rsidRPr="00A725DD">
        <w:t>39:1-1</w:t>
      </w:r>
      <w:r w:rsidR="00F505D7">
        <w:t xml:space="preserve">.  </w:t>
      </w:r>
    </w:p>
    <w:p w:rsidR="00A725DD" w:rsidRDefault="00FB1A4A" w:rsidP="00686AEB">
      <w:r>
        <w:tab/>
        <w:t>b.</w:t>
      </w:r>
      <w:r>
        <w:tab/>
      </w:r>
      <w:r w:rsidR="002B2A50">
        <w:t xml:space="preserve">Nothing in subsection a. of this section shall </w:t>
      </w:r>
      <w:r w:rsidR="00896847">
        <w:t xml:space="preserve">be construed to prohibit any student </w:t>
      </w:r>
      <w:r w:rsidR="002B2A50">
        <w:t xml:space="preserve">attending a public </w:t>
      </w:r>
      <w:r w:rsidR="00321BEE">
        <w:t xml:space="preserve">or nonpublic </w:t>
      </w:r>
      <w:r w:rsidR="002B2A50">
        <w:t xml:space="preserve">elementary or secondary school </w:t>
      </w:r>
      <w:r w:rsidR="00896847">
        <w:t xml:space="preserve">from voluntarily wearing a </w:t>
      </w:r>
      <w:r w:rsidR="002B2A50">
        <w:t xml:space="preserve">face </w:t>
      </w:r>
      <w:r w:rsidR="00896847">
        <w:t xml:space="preserve">mask </w:t>
      </w:r>
      <w:r w:rsidR="002B2A50">
        <w:t xml:space="preserve">while in any </w:t>
      </w:r>
      <w:r w:rsidR="009F430D">
        <w:t xml:space="preserve">indoor or outdoor </w:t>
      </w:r>
      <w:r w:rsidR="002B2A50">
        <w:t xml:space="preserve">area of any building of, or while on the grounds of, the public </w:t>
      </w:r>
      <w:r w:rsidR="00321BEE">
        <w:t xml:space="preserve">or nonpublic </w:t>
      </w:r>
      <w:r w:rsidR="002B2A50">
        <w:t>elementary or secondary school which the student is attending</w:t>
      </w:r>
      <w:r w:rsidR="00F505D7">
        <w:t xml:space="preserve"> or while present on </w:t>
      </w:r>
      <w:r w:rsidR="00A725DD">
        <w:t xml:space="preserve">a school bus as defined in </w:t>
      </w:r>
      <w:r w:rsidR="00063FD9">
        <w:t>R.S.</w:t>
      </w:r>
      <w:r w:rsidR="00A725DD" w:rsidRPr="00A725DD">
        <w:t>39:1-1</w:t>
      </w:r>
      <w:r w:rsidR="00A725DD">
        <w:t xml:space="preserve">.  </w:t>
      </w:r>
    </w:p>
    <w:p w:rsidR="00896847" w:rsidRPr="00D71D68" w:rsidRDefault="00896847" w:rsidP="00686AEB"/>
    <w:p w:rsidR="00686AEB" w:rsidRDefault="00686AEB" w:rsidP="00686AEB">
      <w:r>
        <w:tab/>
      </w:r>
      <w:r w:rsidR="009F430D">
        <w:t>2</w:t>
      </w:r>
      <w:r w:rsidR="00FB1A4A">
        <w:t>.</w:t>
      </w:r>
      <w:r w:rsidR="00FB1A4A">
        <w:tab/>
      </w:r>
      <w:r w:rsidR="0073452C">
        <w:t>This act shall take effect</w:t>
      </w:r>
      <w:r w:rsidR="009F430D">
        <w:t xml:space="preserve"> immediately.</w:t>
      </w:r>
    </w:p>
    <w:p w:rsidR="009F430D" w:rsidRPr="00AA7880" w:rsidRDefault="009F430D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A725DD" w:rsidRDefault="009F430D" w:rsidP="00686AEB">
      <w:r>
        <w:tab/>
        <w:t xml:space="preserve">This bill provides that a </w:t>
      </w:r>
      <w:r w:rsidRPr="009F430D">
        <w:t xml:space="preserve">student attending a public </w:t>
      </w:r>
      <w:r w:rsidR="00321BEE">
        <w:t xml:space="preserve">or nonpublic </w:t>
      </w:r>
      <w:r w:rsidRPr="009F430D">
        <w:t xml:space="preserve">elementary or secondary school </w:t>
      </w:r>
      <w:r>
        <w:t>would</w:t>
      </w:r>
      <w:r w:rsidRPr="009F430D">
        <w:t xml:space="preserve"> not be required to wear a face mask while in any indoor or outdoor area of any building of, or while on the grounds of, the school which the student is attending</w:t>
      </w:r>
      <w:r w:rsidR="00AF3BC2">
        <w:t xml:space="preserve">.  </w:t>
      </w:r>
      <w:r w:rsidR="00A725DD" w:rsidRPr="00A725DD">
        <w:t xml:space="preserve">A student </w:t>
      </w:r>
      <w:r w:rsidR="00A725DD">
        <w:t xml:space="preserve">would </w:t>
      </w:r>
      <w:r w:rsidR="00A725DD" w:rsidRPr="00A725DD">
        <w:t>also not be required to wear a face mask while present on a school bus.</w:t>
      </w:r>
    </w:p>
    <w:p w:rsidR="009F430D" w:rsidRDefault="00A725DD" w:rsidP="00686AEB">
      <w:r>
        <w:tab/>
      </w:r>
      <w:r w:rsidR="00AF3BC2">
        <w:t xml:space="preserve">The bill would not prohibit a student from voluntarily wearing a face mask while </w:t>
      </w:r>
      <w:r w:rsidR="00AF3BC2" w:rsidRPr="00AF3BC2">
        <w:t>in any indoor or outdoor area of any building of, or while on the grounds of, the school which the student is attending</w:t>
      </w:r>
      <w:r>
        <w:t xml:space="preserve"> or while </w:t>
      </w:r>
      <w:r w:rsidR="00CD7268">
        <w:t xml:space="preserve">the student is </w:t>
      </w:r>
      <w:r>
        <w:t>present on a school bus</w:t>
      </w:r>
      <w:r w:rsidR="00AF3BC2">
        <w:t xml:space="preserve">.  </w:t>
      </w:r>
    </w:p>
    <w:sectPr w:rsidR="009F430D" w:rsidSect="00FB42F6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1BC1" w:rsidRDefault="00291BC1">
      <w:r>
        <w:separator/>
      </w:r>
    </w:p>
  </w:endnote>
  <w:endnote w:type="continuationSeparator" w:id="0">
    <w:p w:rsidR="00291BC1" w:rsidRDefault="00291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4176" w:rsidRDefault="0080687E" w:rsidP="0080687E">
    <w:pPr>
      <w:pStyle w:val="sponUdate"/>
    </w:pPr>
    <w:r>
      <w:t>(Sponsorship Updated As Of: 11/8/2021)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1BC1" w:rsidRDefault="00291BC1">
      <w:r>
        <w:separator/>
      </w:r>
    </w:p>
  </w:footnote>
  <w:footnote w:type="continuationSeparator" w:id="0">
    <w:p w:rsidR="00291BC1" w:rsidRDefault="00291B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FF443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B42F6" w:rsidRDefault="00FB42F6" w:rsidP="00FB42F6">
    <w:pPr>
      <w:pStyle w:val="bpuHeadSpon"/>
    </w:pPr>
    <w:r w:rsidRPr="00FB42F6">
      <w:rPr>
        <w:rStyle w:val="bpuHeadSponChar"/>
      </w:rPr>
      <w:t>A5830</w:t>
    </w:r>
    <w:r>
      <w:t xml:space="preserve"> MCGUCKIN, CATALANO</w:t>
    </w:r>
  </w:p>
  <w:p w:rsidR="00FB42F6" w:rsidRDefault="00FB42F6" w:rsidP="00FB42F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B1A4A">
      <w:rPr>
        <w:noProof/>
      </w:rPr>
      <w:t>3</w:t>
    </w:r>
    <w:r>
      <w:fldChar w:fldCharType="end"/>
    </w:r>
  </w:p>
  <w:p w:rsidR="00FB42F6" w:rsidRDefault="00FB42F6" w:rsidP="00FB42F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B42F6" w:rsidRDefault="00FB42F6" w:rsidP="00FB42F6">
    <w:pPr>
      <w:pStyle w:val="bpuHeadSpon"/>
    </w:pPr>
    <w:r w:rsidRPr="00FB42F6">
      <w:rPr>
        <w:rStyle w:val="bpuHeadSponChar"/>
      </w:rPr>
      <w:t>A5830</w:t>
    </w:r>
    <w:r>
      <w:t xml:space="preserve"> MCGUCKIN, CATALANO</w:t>
    </w:r>
  </w:p>
  <w:p w:rsidR="00FB42F6" w:rsidRDefault="00FB42F6" w:rsidP="00FB42F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F443B">
      <w:rPr>
        <w:noProof/>
      </w:rPr>
      <w:t>2</w:t>
    </w:r>
    <w:r>
      <w:fldChar w:fldCharType="end"/>
    </w:r>
  </w:p>
  <w:p w:rsidR="00FB42F6" w:rsidRDefault="00FB42F6" w:rsidP="00FB42F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BC1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63FD9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2BD8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1EB8"/>
    <w:rsid w:val="00255958"/>
    <w:rsid w:val="00257FA2"/>
    <w:rsid w:val="0026574A"/>
    <w:rsid w:val="002660BB"/>
    <w:rsid w:val="002720E8"/>
    <w:rsid w:val="00275293"/>
    <w:rsid w:val="002776B0"/>
    <w:rsid w:val="00286C7E"/>
    <w:rsid w:val="00291BC1"/>
    <w:rsid w:val="002A1029"/>
    <w:rsid w:val="002A3A1A"/>
    <w:rsid w:val="002A4692"/>
    <w:rsid w:val="002A51BA"/>
    <w:rsid w:val="002B2A50"/>
    <w:rsid w:val="002B2E26"/>
    <w:rsid w:val="002B3FE6"/>
    <w:rsid w:val="002C2D81"/>
    <w:rsid w:val="002C461E"/>
    <w:rsid w:val="002C6CEC"/>
    <w:rsid w:val="002E09CE"/>
    <w:rsid w:val="002E69D1"/>
    <w:rsid w:val="002F3BA6"/>
    <w:rsid w:val="002F6208"/>
    <w:rsid w:val="00315320"/>
    <w:rsid w:val="00321BEE"/>
    <w:rsid w:val="00325776"/>
    <w:rsid w:val="00325E27"/>
    <w:rsid w:val="00330395"/>
    <w:rsid w:val="00333704"/>
    <w:rsid w:val="00336624"/>
    <w:rsid w:val="0034025F"/>
    <w:rsid w:val="00340458"/>
    <w:rsid w:val="0034200F"/>
    <w:rsid w:val="003438F4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2498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4F90"/>
    <w:rsid w:val="0057737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1E47"/>
    <w:rsid w:val="00645E6A"/>
    <w:rsid w:val="006502BE"/>
    <w:rsid w:val="00654176"/>
    <w:rsid w:val="00665CBC"/>
    <w:rsid w:val="00667A5C"/>
    <w:rsid w:val="00677316"/>
    <w:rsid w:val="00686AEB"/>
    <w:rsid w:val="006A0ADE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322A"/>
    <w:rsid w:val="0073452C"/>
    <w:rsid w:val="007502CB"/>
    <w:rsid w:val="00752D79"/>
    <w:rsid w:val="00752E20"/>
    <w:rsid w:val="00756EDE"/>
    <w:rsid w:val="00764456"/>
    <w:rsid w:val="00766B39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0687E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96847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513F"/>
    <w:rsid w:val="00916F7A"/>
    <w:rsid w:val="00917FE3"/>
    <w:rsid w:val="009318C7"/>
    <w:rsid w:val="00931C09"/>
    <w:rsid w:val="009347BF"/>
    <w:rsid w:val="009348C2"/>
    <w:rsid w:val="009440D0"/>
    <w:rsid w:val="0095047A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1CE0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04C2"/>
    <w:rsid w:val="009E5961"/>
    <w:rsid w:val="009F430D"/>
    <w:rsid w:val="009F4FAC"/>
    <w:rsid w:val="00A017C0"/>
    <w:rsid w:val="00A0738B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5DD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AF3BC2"/>
    <w:rsid w:val="00B0116D"/>
    <w:rsid w:val="00B01173"/>
    <w:rsid w:val="00B02F35"/>
    <w:rsid w:val="00B0379E"/>
    <w:rsid w:val="00B05A3C"/>
    <w:rsid w:val="00B07100"/>
    <w:rsid w:val="00B1138C"/>
    <w:rsid w:val="00B2574A"/>
    <w:rsid w:val="00B35D8A"/>
    <w:rsid w:val="00B40BB4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02D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4F9D"/>
    <w:rsid w:val="00C15F53"/>
    <w:rsid w:val="00C16665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3F51"/>
    <w:rsid w:val="00CB6246"/>
    <w:rsid w:val="00CC0A17"/>
    <w:rsid w:val="00CC35BF"/>
    <w:rsid w:val="00CD0F93"/>
    <w:rsid w:val="00CD1BD1"/>
    <w:rsid w:val="00CD528D"/>
    <w:rsid w:val="00CD7268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05D7"/>
    <w:rsid w:val="00F54B9C"/>
    <w:rsid w:val="00F56E96"/>
    <w:rsid w:val="00F573DD"/>
    <w:rsid w:val="00F61E59"/>
    <w:rsid w:val="00F63D99"/>
    <w:rsid w:val="00F6426B"/>
    <w:rsid w:val="00F65C72"/>
    <w:rsid w:val="00F709B3"/>
    <w:rsid w:val="00F71A5E"/>
    <w:rsid w:val="00F80AAC"/>
    <w:rsid w:val="00FA0AFC"/>
    <w:rsid w:val="00FA1C82"/>
    <w:rsid w:val="00FA2ED1"/>
    <w:rsid w:val="00FA4A52"/>
    <w:rsid w:val="00FB1A4A"/>
    <w:rsid w:val="00FB4045"/>
    <w:rsid w:val="00FB42F6"/>
    <w:rsid w:val="00FB4D8E"/>
    <w:rsid w:val="00FC0D0A"/>
    <w:rsid w:val="00FC1B0B"/>
    <w:rsid w:val="00FD2F97"/>
    <w:rsid w:val="00FF443B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9EA2E223-23DD-4F7E-9B79-E5CDB958F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FB42F6"/>
  </w:style>
  <w:style w:type="paragraph" w:styleId="BalloonText">
    <w:name w:val="Balloon Text"/>
    <w:basedOn w:val="Normal"/>
    <w:link w:val="BalloonTextChar"/>
    <w:semiHidden/>
    <w:unhideWhenUsed/>
    <w:rsid w:val="0057737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77374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2D0AC-8F22-4249-A874-E2465C865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371</Words>
  <Characters>1796</Characters>
  <Application>Microsoft Office Word</Application>
  <DocSecurity>0</DocSecurity>
  <Lines>68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A5830</vt:lpstr>
    </vt:vector>
  </TitlesOfParts>
  <Manager>R225</Manager>
  <Company>NJ Office of Legislative Services</Company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A5830</dc:title>
  <dc:subject>21-3047(A)</dc:subject>
  <dc:creator>Assemblyman  MCGUCKIN, Assemblyman  CATALANO</dc:creator>
  <cp:keywords>A5830|2|ER |302|227|252|N|0|</cp:keywords>
  <dc:description>INTRODUCED JUNE 2, 2021</dc:description>
  <cp:lastModifiedBy>Todaro, Vivian</cp:lastModifiedBy>
  <cp:revision>2</cp:revision>
  <cp:lastPrinted>2021-11-12T15:19:00Z</cp:lastPrinted>
  <dcterms:created xsi:type="dcterms:W3CDTF">2021-11-12T15:20:00Z</dcterms:created>
  <dcterms:modified xsi:type="dcterms:W3CDTF">2021-11-12T15:20:00Z</dcterms:modified>
  <cp:category>s.1: C.18A:40-46 to 2021/67.  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