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425" w:rsidRDefault="00B14425" w:rsidP="00B14425">
      <w:pPr>
        <w:pStyle w:val="bpuBill"/>
      </w:pPr>
      <w:bookmarkStart w:id="0" w:name="bpuFrontPg"/>
      <w:bookmarkStart w:id="1" w:name="_GoBack"/>
      <w:bookmarkEnd w:id="0"/>
      <w:bookmarkEnd w:id="1"/>
      <w:r>
        <w:t xml:space="preserve">ASSEMBLY, No. 5832 </w:t>
      </w:r>
    </w:p>
    <w:p w:rsidR="00B14425" w:rsidRPr="009D38FF" w:rsidRDefault="00B14425" w:rsidP="00B144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65644" r:id="rId8"/>
        </w:object>
      </w:r>
    </w:p>
    <w:p w:rsidR="00B14425" w:rsidRDefault="00B14425" w:rsidP="00B14425">
      <w:pPr>
        <w:pStyle w:val="bpuState"/>
      </w:pPr>
      <w:r>
        <w:t>STATE OF NEW JERSEY</w:t>
      </w:r>
    </w:p>
    <w:p w:rsidR="00B14425" w:rsidRDefault="00B14425" w:rsidP="00B14425">
      <w:pPr>
        <w:pStyle w:val="bpuLegislature"/>
      </w:pPr>
      <w:r>
        <w:t>219th LEGISLATURE</w:t>
      </w:r>
    </w:p>
    <w:p w:rsidR="00B14425" w:rsidRDefault="00B14425" w:rsidP="00B14425">
      <w:pPr>
        <w:pStyle w:val="bpuWpGraphic"/>
      </w:pPr>
      <w:r>
        <w:object w:dxaOrig="8985" w:dyaOrig="255">
          <v:shape id="_x0000_i1026" type="#_x0000_t75" style="width:6in;height:12pt" o:ole="">
            <v:imagedata r:id="rId7" o:title=""/>
          </v:shape>
          <o:OLEObject Type="Embed" ProgID="WPWin6.1" ShapeID="_x0000_i1026" DrawAspect="Content" ObjectID="_1684165645" r:id="rId9"/>
        </w:object>
      </w:r>
      <w:r>
        <w:t xml:space="preserve">  </w:t>
      </w:r>
    </w:p>
    <w:p w:rsidR="00B14425" w:rsidRDefault="00B14425" w:rsidP="00B14425">
      <w:pPr>
        <w:pStyle w:val="bpuIntro"/>
      </w:pPr>
      <w:r>
        <w:t>INTRODUCED JUNE 2, 2021</w:t>
      </w:r>
    </w:p>
    <w:p w:rsidR="00B14425" w:rsidRDefault="00B14425" w:rsidP="00B14425">
      <w:pPr>
        <w:pStyle w:val="bpuIntro"/>
      </w:pPr>
    </w:p>
    <w:p w:rsidR="00B14425" w:rsidRDefault="00B14425" w:rsidP="00B14425">
      <w:pPr>
        <w:pStyle w:val="bpuIntro"/>
        <w:sectPr w:rsidR="00B14425" w:rsidSect="00B14425">
          <w:headerReference w:type="even" r:id="rId10"/>
          <w:headerReference w:type="default" r:id="rId11"/>
          <w:pgSz w:w="12240" w:h="20160" w:code="5"/>
          <w:pgMar w:top="2160" w:right="1440" w:bottom="1440" w:left="1440" w:header="72" w:footer="720" w:gutter="0"/>
          <w:pgNumType w:start="1"/>
          <w:cols w:space="720"/>
          <w:docGrid w:linePitch="360"/>
        </w:sectPr>
      </w:pPr>
    </w:p>
    <w:p w:rsidR="00B14425" w:rsidRDefault="00B14425" w:rsidP="00B14425">
      <w:pPr>
        <w:pStyle w:val="bpuIntro"/>
      </w:pPr>
    </w:p>
    <w:p w:rsidR="00B14425" w:rsidRDefault="00B14425" w:rsidP="00B14425">
      <w:pPr>
        <w:pStyle w:val="bpuSponsor"/>
      </w:pPr>
      <w:r>
        <w:t>Sponsored by:</w:t>
      </w:r>
    </w:p>
    <w:p w:rsidR="00B14425" w:rsidRDefault="00B14425" w:rsidP="00B14425">
      <w:pPr>
        <w:pStyle w:val="bpuSponsor"/>
      </w:pPr>
      <w:r>
        <w:t>Assemblyman  GREGORY P. MCGUCKIN</w:t>
      </w:r>
    </w:p>
    <w:p w:rsidR="00B14425" w:rsidRDefault="00B14425" w:rsidP="00B14425">
      <w:pPr>
        <w:pStyle w:val="bpuSponsor"/>
      </w:pPr>
      <w:r>
        <w:t>District 10 (Ocean)</w:t>
      </w:r>
    </w:p>
    <w:p w:rsidR="00B14425" w:rsidRDefault="00B14425" w:rsidP="00B14425">
      <w:pPr>
        <w:pStyle w:val="bpuSponsor"/>
      </w:pPr>
      <w:r>
        <w:t>Assemblyman  JOHN CATALANO</w:t>
      </w:r>
    </w:p>
    <w:p w:rsidR="00B14425" w:rsidRDefault="00B14425" w:rsidP="00B14425">
      <w:pPr>
        <w:pStyle w:val="bpuSponsor"/>
      </w:pPr>
      <w:r>
        <w:t>District 10 (Ocean)</w:t>
      </w:r>
    </w:p>
    <w:p w:rsidR="00B14425" w:rsidRDefault="00B14425" w:rsidP="00B14425">
      <w:pPr>
        <w:pStyle w:val="bpuSponsor"/>
      </w:pPr>
    </w:p>
    <w:p w:rsidR="00B14425" w:rsidRDefault="00B14425" w:rsidP="00B14425">
      <w:pPr>
        <w:pStyle w:val="bpuSponsor"/>
      </w:pPr>
    </w:p>
    <w:p w:rsidR="00B14425" w:rsidRDefault="00B14425" w:rsidP="00B14425">
      <w:pPr>
        <w:pStyle w:val="bpuSponsor"/>
      </w:pPr>
    </w:p>
    <w:p w:rsidR="00B14425" w:rsidRDefault="00B14425" w:rsidP="00B14425">
      <w:pPr>
        <w:pStyle w:val="bpuSponsor"/>
      </w:pPr>
    </w:p>
    <w:p w:rsidR="00B14425" w:rsidRDefault="00B14425" w:rsidP="00B14425">
      <w:pPr>
        <w:pStyle w:val="bpuSponsor"/>
      </w:pPr>
      <w:r>
        <w:t>SYNOPSIS</w:t>
      </w:r>
    </w:p>
    <w:p w:rsidR="00B14425" w:rsidRDefault="00B14425" w:rsidP="00B14425">
      <w:pPr>
        <w:pStyle w:val="bpuNormText"/>
      </w:pPr>
      <w:r>
        <w:tab/>
        <w:t xml:space="preserve">Permits religious services during state of emergency or public health emergency declarations by Governor. </w:t>
      </w:r>
    </w:p>
    <w:p w:rsidR="00B14425" w:rsidRDefault="00B14425" w:rsidP="00B14425">
      <w:pPr>
        <w:pStyle w:val="bpuNormText"/>
      </w:pPr>
    </w:p>
    <w:p w:rsidR="00B14425" w:rsidRDefault="00B14425" w:rsidP="00B14425">
      <w:pPr>
        <w:pStyle w:val="bpuSponsor"/>
      </w:pPr>
      <w:r>
        <w:t xml:space="preserve">CURRENT VERSION OF TEXT </w:t>
      </w:r>
    </w:p>
    <w:p w:rsidR="00B14425" w:rsidRDefault="00B14425" w:rsidP="00B14425">
      <w:pPr>
        <w:pStyle w:val="bpuNormText"/>
      </w:pPr>
      <w:r>
        <w:tab/>
        <w:t>As introduced.</w:t>
      </w:r>
    </w:p>
    <w:p w:rsidR="00B14425" w:rsidRDefault="00B14425" w:rsidP="00B144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425" w:rsidRDefault="00B14425" w:rsidP="008916EC">
      <w:pPr>
        <w:pStyle w:val="FronterPage"/>
        <w:tabs>
          <w:tab w:val="clear" w:pos="720"/>
          <w:tab w:val="clear" w:pos="1440"/>
          <w:tab w:val="clear" w:pos="2160"/>
          <w:tab w:val="clear" w:pos="2880"/>
          <w:tab w:val="clear" w:pos="3600"/>
          <w:tab w:val="clear" w:pos="4320"/>
          <w:tab w:val="clear" w:pos="5040"/>
        </w:tabs>
        <w:sectPr w:rsidR="00B14425" w:rsidSect="00B14425">
          <w:type w:val="continuous"/>
          <w:pgSz w:w="12240" w:h="20160" w:code="5"/>
          <w:pgMar w:top="1440" w:right="2275" w:bottom="1440" w:left="2275" w:header="72" w:footer="720" w:gutter="0"/>
          <w:pgNumType w:start="1"/>
          <w:cols w:space="720"/>
          <w:docGrid w:linePitch="360"/>
        </w:sectPr>
      </w:pPr>
    </w:p>
    <w:p w:rsidR="00686AEB" w:rsidRPr="00677316" w:rsidRDefault="008E2C3B" w:rsidP="003E47BA">
      <w:pPr>
        <w:pStyle w:val="HangingAnAct"/>
        <w:rPr>
          <w:rStyle w:val="HangingAnActChar"/>
        </w:rPr>
      </w:pPr>
      <w:r>
        <w:rPr>
          <w:rStyle w:val="BillHead"/>
        </w:rPr>
        <w:lastRenderedPageBreak/>
        <w:t>An Act</w:t>
      </w:r>
      <w:r w:rsidR="00686AEB" w:rsidRPr="006B7FA7">
        <w:rPr>
          <w:rStyle w:val="HangingAnActChar"/>
        </w:rPr>
        <w:t xml:space="preserve"> </w:t>
      </w:r>
      <w:r w:rsidR="00072155" w:rsidRPr="00072155">
        <w:t xml:space="preserve">concerning religious services during certain emergencies, and supplementing P.L.1942, c.251 (C.App.A:9-33 et seq.) and P.L.2005, c.222 (C.26:13-1 et seq.).  </w:t>
      </w:r>
    </w:p>
    <w:p w:rsidR="000B1054" w:rsidRPr="00D71D68" w:rsidRDefault="000B1054" w:rsidP="000B1054"/>
    <w:p w:rsidR="00686AEB" w:rsidRPr="00AA7880" w:rsidRDefault="00686AEB" w:rsidP="00686AEB">
      <w:r>
        <w:tab/>
      </w:r>
      <w:r w:rsidR="008E2C3B">
        <w:rPr>
          <w:rStyle w:val="BillHeading2"/>
        </w:rPr>
        <w:t>Be It Enacted</w:t>
      </w:r>
      <w:r>
        <w:rPr>
          <w:rStyle w:val="BillHeading2"/>
        </w:rPr>
        <w:t xml:space="preserve"> </w:t>
      </w:r>
      <w:r w:rsidR="008E2C3B">
        <w:rPr>
          <w:rStyle w:val="BillLanguage"/>
        </w:rPr>
        <w:t>by the Senate and General Assembly of the State of New Jersey:</w:t>
      </w:r>
    </w:p>
    <w:p w:rsidR="00686AEB" w:rsidRPr="00D71D68" w:rsidRDefault="00686AEB" w:rsidP="00686AEB"/>
    <w:p w:rsidR="00072155" w:rsidRDefault="00E438BC" w:rsidP="00072155">
      <w:r>
        <w:tab/>
        <w:t>1.</w:t>
      </w:r>
      <w:r>
        <w:tab/>
      </w:r>
      <w:r w:rsidR="00072155">
        <w:t xml:space="preserve">a.  Notwithstanding any other law, rule, or regulation to the contrary, no </w:t>
      </w:r>
      <w:r w:rsidR="00072155" w:rsidRPr="00AB7EE8">
        <w:t xml:space="preserve">state of emergency declaration </w:t>
      </w:r>
      <w:r w:rsidR="00072155" w:rsidRPr="00AE2277">
        <w:t xml:space="preserve">issued by the Governor pursuant to </w:t>
      </w:r>
      <w:r w:rsidR="00072155" w:rsidRPr="00AB7EE8">
        <w:t>P.L.1942, c.251 (C.App.A:9-33 et seq.)</w:t>
      </w:r>
      <w:r w:rsidR="00072155">
        <w:t xml:space="preserve"> shall:</w:t>
      </w:r>
    </w:p>
    <w:p w:rsidR="00072155" w:rsidRDefault="00E438BC" w:rsidP="00072155">
      <w:r>
        <w:tab/>
        <w:t>(1)</w:t>
      </w:r>
      <w:r>
        <w:tab/>
      </w:r>
      <w:r w:rsidR="00072155">
        <w:t>infringe on the right to assemble to worship according to a person’s faith;</w:t>
      </w:r>
    </w:p>
    <w:p w:rsidR="00072155" w:rsidRDefault="00E438BC" w:rsidP="00072155">
      <w:r>
        <w:tab/>
        <w:t>(2)</w:t>
      </w:r>
      <w:r>
        <w:tab/>
      </w:r>
      <w:r w:rsidR="00072155">
        <w:t>impact the ability to travel to or from a place of worship; or</w:t>
      </w:r>
    </w:p>
    <w:p w:rsidR="00072155" w:rsidRDefault="00E438BC" w:rsidP="00072155">
      <w:r>
        <w:tab/>
        <w:t>(3)</w:t>
      </w:r>
      <w:r>
        <w:tab/>
      </w:r>
      <w:r w:rsidR="00072155">
        <w:t xml:space="preserve">authorize any adverse action, including civil or criminal penalties or the imposition of an administrative sanction, against a religious institution or members of a religious organization for exercising their religion.  </w:t>
      </w:r>
    </w:p>
    <w:p w:rsidR="00072155" w:rsidRDefault="00E438BC" w:rsidP="00072155">
      <w:r>
        <w:tab/>
        <w:t>b.</w:t>
      </w:r>
      <w:r>
        <w:tab/>
      </w:r>
      <w:r w:rsidR="00072155">
        <w:t xml:space="preserve">Except as provided in subsection a. of this section, this act, P.L.   , c.   (C.   )(pending before the Legislature as this bill), shall not prohibit the Governor from requiring religious organizations to comply with health, safety, or occupancy requirements issued by the State or federal government that are applicable to all organizations and businesses that provide essential services.  </w:t>
      </w:r>
    </w:p>
    <w:p w:rsidR="00072155" w:rsidRPr="00D71D68" w:rsidRDefault="00072155" w:rsidP="00072155"/>
    <w:p w:rsidR="00072155" w:rsidRDefault="00E438BC" w:rsidP="00072155">
      <w:r>
        <w:tab/>
        <w:t>2.</w:t>
      </w:r>
      <w:r>
        <w:tab/>
      </w:r>
      <w:r w:rsidR="00072155">
        <w:t xml:space="preserve">a.  Notwithstanding any other law, rule, or regulation to the contrary, no public health emergency declaration </w:t>
      </w:r>
      <w:r w:rsidR="00072155" w:rsidRPr="00AE2277">
        <w:t>issued by the Governor pursuant to P.L.2</w:t>
      </w:r>
      <w:r w:rsidR="00072155">
        <w:t>005</w:t>
      </w:r>
      <w:r w:rsidR="00072155" w:rsidRPr="00AE2277">
        <w:t>, c.2</w:t>
      </w:r>
      <w:r w:rsidR="00072155">
        <w:t>22</w:t>
      </w:r>
      <w:r w:rsidR="00072155" w:rsidRPr="00AE2277">
        <w:t xml:space="preserve"> (C.</w:t>
      </w:r>
      <w:r w:rsidR="00072155">
        <w:t>26:13-1</w:t>
      </w:r>
      <w:r w:rsidR="00072155" w:rsidRPr="00AE2277">
        <w:t xml:space="preserve"> et seq.)</w:t>
      </w:r>
      <w:r w:rsidR="00072155">
        <w:t xml:space="preserve"> shall:</w:t>
      </w:r>
    </w:p>
    <w:p w:rsidR="00072155" w:rsidRDefault="00E438BC" w:rsidP="00072155">
      <w:r>
        <w:tab/>
        <w:t>(1)</w:t>
      </w:r>
      <w:r>
        <w:tab/>
      </w:r>
      <w:r w:rsidR="00072155">
        <w:t>infringe on the right to assemble to worship according to a person’s faith;</w:t>
      </w:r>
    </w:p>
    <w:p w:rsidR="00072155" w:rsidRDefault="00E438BC" w:rsidP="00072155">
      <w:r>
        <w:tab/>
        <w:t>(2)</w:t>
      </w:r>
      <w:r>
        <w:tab/>
      </w:r>
      <w:r w:rsidR="00072155">
        <w:t>impact the ability to travel to or from a place of worship; or</w:t>
      </w:r>
    </w:p>
    <w:p w:rsidR="00072155" w:rsidRDefault="00E438BC" w:rsidP="00072155">
      <w:r>
        <w:tab/>
        <w:t>(3)</w:t>
      </w:r>
      <w:r>
        <w:tab/>
      </w:r>
      <w:r w:rsidR="00072155">
        <w:t xml:space="preserve">authorize any adverse action, including civil or criminal penalties or the imposition of an administrative sanction, against a religious institution or members of a religious organization for exercising their religion.  </w:t>
      </w:r>
    </w:p>
    <w:p w:rsidR="00072155" w:rsidRDefault="00E438BC" w:rsidP="00072155">
      <w:r>
        <w:tab/>
        <w:t>b.</w:t>
      </w:r>
      <w:r>
        <w:tab/>
      </w:r>
      <w:r w:rsidR="00072155">
        <w:t xml:space="preserve">Except as provided in subsection a. of this section, this act, P.L.   , c.   (C.   )(pending before the Legislature as this bill), shall not prohibit the Governor from requiring religious organizations to comply with health, safety, or occupancy requirements issued by the State or federal government that are applicable to all organizations and businesses that provide essential services.  </w:t>
      </w:r>
    </w:p>
    <w:p w:rsidR="00072155" w:rsidRDefault="00072155" w:rsidP="00072155"/>
    <w:p w:rsidR="00072155" w:rsidRDefault="00E438BC" w:rsidP="00072155">
      <w:r>
        <w:tab/>
        <w:t>3.</w:t>
      </w:r>
      <w:r>
        <w:tab/>
      </w:r>
      <w:r w:rsidR="00072155">
        <w:t xml:space="preserve">This act shall take effect immediately.  </w:t>
      </w:r>
    </w:p>
    <w:p w:rsidR="00072155" w:rsidRPr="00AA7880" w:rsidRDefault="00072155" w:rsidP="00072155"/>
    <w:p w:rsidR="00686AEB" w:rsidRPr="00CE7BD8" w:rsidRDefault="00686AEB" w:rsidP="00686AEB"/>
    <w:p w:rsidR="00686AEB" w:rsidRPr="00AA7880" w:rsidRDefault="00686AEB" w:rsidP="00686AEB">
      <w:pPr>
        <w:jc w:val="center"/>
      </w:pPr>
      <w:r w:rsidRPr="00D71D68">
        <w:t>STATEMENT</w:t>
      </w:r>
    </w:p>
    <w:p w:rsidR="00072155" w:rsidRDefault="00072155" w:rsidP="00072155"/>
    <w:p w:rsidR="00072155" w:rsidRDefault="00072155" w:rsidP="00072155">
      <w:r>
        <w:tab/>
        <w:t xml:space="preserve">This bill would permit religious organizations to continue operating and engaging in religious services during a declaration by the Governor of a state of emergency or public health emergency.  </w:t>
      </w:r>
    </w:p>
    <w:p w:rsidR="00072155" w:rsidRDefault="00072155" w:rsidP="00072155">
      <w:r>
        <w:tab/>
        <w:t xml:space="preserve">The bill does not prohibit the Governor from requiring religious organizations to comply with health, safety, or occupancy requirements issued by the State or federal government that are applicable to all organizations and businesses that provide essential services.  </w:t>
      </w:r>
    </w:p>
    <w:sectPr w:rsidR="00072155" w:rsidSect="00E438BC">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714" w:rsidRDefault="00395714">
      <w:r>
        <w:separator/>
      </w:r>
    </w:p>
  </w:endnote>
  <w:endnote w:type="continuationSeparator" w:id="0">
    <w:p w:rsidR="00395714" w:rsidRDefault="0039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714" w:rsidRDefault="00395714">
      <w:r>
        <w:separator/>
      </w:r>
    </w:p>
  </w:footnote>
  <w:footnote w:type="continuationSeparator" w:id="0">
    <w:p w:rsidR="00395714" w:rsidRDefault="0039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425" w:rsidRDefault="00B14425" w:rsidP="00B14425">
    <w:pPr>
      <w:pStyle w:val="bpuHeadSpon"/>
    </w:pPr>
    <w:r w:rsidRPr="00B14425">
      <w:rPr>
        <w:rStyle w:val="bpuHeadSponChar"/>
      </w:rPr>
      <w:t>A5832</w:t>
    </w:r>
    <w:r>
      <w:t xml:space="preserve"> MCGUCKIN, CATALANO</w:t>
    </w:r>
  </w:p>
  <w:p w:rsidR="00B14425" w:rsidRDefault="00B14425" w:rsidP="00B14425">
    <w:pPr>
      <w:pStyle w:val="bpuHeadSpon"/>
    </w:pPr>
    <w:r>
      <w:fldChar w:fldCharType="begin"/>
    </w:r>
    <w:r>
      <w:instrText xml:space="preserve"> PAGE  \* MERGEFORMAT </w:instrText>
    </w:r>
    <w:r>
      <w:fldChar w:fldCharType="separate"/>
    </w:r>
    <w:r w:rsidR="00B972D8">
      <w:rPr>
        <w:noProof/>
      </w:rPr>
      <w:t>3</w:t>
    </w:r>
    <w:r>
      <w:fldChar w:fldCharType="end"/>
    </w:r>
  </w:p>
  <w:p w:rsidR="00B14425" w:rsidRDefault="00B14425" w:rsidP="00B144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425" w:rsidRDefault="00B14425" w:rsidP="00B14425">
    <w:pPr>
      <w:pStyle w:val="bpuHeadSpon"/>
    </w:pPr>
    <w:r w:rsidRPr="00B14425">
      <w:rPr>
        <w:rStyle w:val="bpuHeadSponChar"/>
      </w:rPr>
      <w:t>A5832</w:t>
    </w:r>
    <w:r>
      <w:t xml:space="preserve"> MCGUCKIN, CATALANO</w:t>
    </w:r>
  </w:p>
  <w:p w:rsidR="00B14425" w:rsidRDefault="00B14425" w:rsidP="00B14425">
    <w:pPr>
      <w:pStyle w:val="bpuHeadSpon"/>
    </w:pPr>
    <w:r>
      <w:fldChar w:fldCharType="begin"/>
    </w:r>
    <w:r>
      <w:instrText xml:space="preserve"> PAGE  \* MERGEFORMAT </w:instrText>
    </w:r>
    <w:r>
      <w:fldChar w:fldCharType="separate"/>
    </w:r>
    <w:r w:rsidR="00B972D8">
      <w:rPr>
        <w:noProof/>
      </w:rPr>
      <w:t>2</w:t>
    </w:r>
    <w:r>
      <w:fldChar w:fldCharType="end"/>
    </w:r>
  </w:p>
  <w:p w:rsidR="00B14425" w:rsidRDefault="00B14425" w:rsidP="00B144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714"/>
    <w:rsid w:val="000051BD"/>
    <w:rsid w:val="000160A5"/>
    <w:rsid w:val="0002335B"/>
    <w:rsid w:val="0003549A"/>
    <w:rsid w:val="000367AE"/>
    <w:rsid w:val="00043B22"/>
    <w:rsid w:val="00054975"/>
    <w:rsid w:val="00057D20"/>
    <w:rsid w:val="0006197C"/>
    <w:rsid w:val="0006281F"/>
    <w:rsid w:val="00072155"/>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12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71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52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D5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1EC"/>
    <w:rsid w:val="008C79B3"/>
    <w:rsid w:val="008D77BD"/>
    <w:rsid w:val="008E2C3B"/>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E0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2B7"/>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457"/>
    <w:rsid w:val="00B0116D"/>
    <w:rsid w:val="00B01173"/>
    <w:rsid w:val="00B02F35"/>
    <w:rsid w:val="00B05A3C"/>
    <w:rsid w:val="00B07100"/>
    <w:rsid w:val="00B1138C"/>
    <w:rsid w:val="00B14425"/>
    <w:rsid w:val="00B2574A"/>
    <w:rsid w:val="00B35D8A"/>
    <w:rsid w:val="00B45B34"/>
    <w:rsid w:val="00B57047"/>
    <w:rsid w:val="00B61D86"/>
    <w:rsid w:val="00B6342D"/>
    <w:rsid w:val="00B726BD"/>
    <w:rsid w:val="00B732BC"/>
    <w:rsid w:val="00B90E33"/>
    <w:rsid w:val="00B9676B"/>
    <w:rsid w:val="00B972D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F78"/>
    <w:rsid w:val="00DE10D1"/>
    <w:rsid w:val="00DE2514"/>
    <w:rsid w:val="00DE6851"/>
    <w:rsid w:val="00DF03EE"/>
    <w:rsid w:val="00E01B71"/>
    <w:rsid w:val="00E05CC9"/>
    <w:rsid w:val="00E15573"/>
    <w:rsid w:val="00E25A5B"/>
    <w:rsid w:val="00E373C7"/>
    <w:rsid w:val="00E4267B"/>
    <w:rsid w:val="00E42F13"/>
    <w:rsid w:val="00E438B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30B4CA-6AB3-499A-A8F2-D0F58F6B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1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5CCB9-657F-4532-8F6D-32C11EF23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454</Words>
  <Characters>2540</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A5832</vt:lpstr>
    </vt:vector>
  </TitlesOfParts>
  <Manager>R225</Manager>
  <Company>NJ Office of Legislative Services</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A5832</dc:title>
  <dc:subject/>
  <dc:creator>Assemblyman  MCGUCKIN, Assemblyman  CATALANO</dc:creator>
  <cp:keywords>A5832|3|SG |216|76|76|N|0|</cp:keywords>
  <dc:description>INTRODUCED JUNE 2, 2021</dc:description>
  <cp:lastModifiedBy>Siracusa, Nicole</cp:lastModifiedBy>
  <cp:revision>2</cp:revision>
  <cp:lastPrinted>2005-10-12T19:02:00Z</cp:lastPrinted>
  <dcterms:created xsi:type="dcterms:W3CDTF">2021-06-02T23:00:00Z</dcterms:created>
  <dcterms:modified xsi:type="dcterms:W3CDTF">2021-06-02T23:00:00Z</dcterms:modified>
  <cp:category>s.1 – C.App.A:9-39.1; s.2 – C.26:13-3.1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