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BD2CE" w14:textId="7BD6700B" w:rsidR="00871143" w:rsidRDefault="00871143" w:rsidP="0087114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5843 </w:t>
      </w:r>
    </w:p>
    <w:p w14:paraId="6C955E4A" w14:textId="77DB7F6F" w:rsidR="00871143" w:rsidRPr="009D38FF" w:rsidRDefault="00871143" w:rsidP="00871143">
      <w:pPr>
        <w:pStyle w:val="bpuWpGraphic"/>
      </w:pPr>
      <w:r>
        <w:object w:dxaOrig="8985" w:dyaOrig="255" w14:anchorId="332A46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21838" r:id="rId8"/>
        </w:object>
      </w:r>
    </w:p>
    <w:p w14:paraId="50E8B003" w14:textId="77777777" w:rsidR="00871143" w:rsidRDefault="00871143" w:rsidP="00871143">
      <w:pPr>
        <w:pStyle w:val="bpuState"/>
      </w:pPr>
      <w:r>
        <w:t>STATE OF NEW JERSEY</w:t>
      </w:r>
    </w:p>
    <w:p w14:paraId="7A86B5B3" w14:textId="77777777" w:rsidR="00871143" w:rsidRDefault="00871143" w:rsidP="00871143">
      <w:pPr>
        <w:pStyle w:val="bpuLegislature"/>
      </w:pPr>
      <w:r>
        <w:t>219th LEGISLATURE</w:t>
      </w:r>
    </w:p>
    <w:p w14:paraId="166DBE24" w14:textId="15D3FB48" w:rsidR="00871143" w:rsidRDefault="00871143" w:rsidP="00871143">
      <w:pPr>
        <w:pStyle w:val="bpuWpGraphic"/>
      </w:pPr>
      <w:r>
        <w:object w:dxaOrig="8985" w:dyaOrig="255" w14:anchorId="1CF59EA6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21839" r:id="rId9"/>
        </w:object>
      </w:r>
      <w:r>
        <w:t xml:space="preserve">  </w:t>
      </w:r>
    </w:p>
    <w:p w14:paraId="761E3475" w14:textId="77777777" w:rsidR="00871143" w:rsidRDefault="00871143" w:rsidP="00871143">
      <w:pPr>
        <w:pStyle w:val="bpuIntro"/>
      </w:pPr>
      <w:r>
        <w:t>INTRODUCED JUNE 9, 2021</w:t>
      </w:r>
    </w:p>
    <w:p w14:paraId="50DE0C48" w14:textId="77777777" w:rsidR="00871143" w:rsidRDefault="00871143" w:rsidP="00871143">
      <w:pPr>
        <w:pStyle w:val="bpuIntro"/>
      </w:pPr>
    </w:p>
    <w:p w14:paraId="54AD7CA3" w14:textId="77777777" w:rsidR="00871143" w:rsidRDefault="00871143" w:rsidP="00871143">
      <w:pPr>
        <w:pStyle w:val="bpuIntro"/>
        <w:sectPr w:rsidR="00871143" w:rsidSect="00871143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719786A" w14:textId="77777777" w:rsidR="00871143" w:rsidRDefault="00871143" w:rsidP="00871143">
      <w:pPr>
        <w:pStyle w:val="bpuIntro"/>
      </w:pPr>
    </w:p>
    <w:p w14:paraId="28EAA374" w14:textId="77777777" w:rsidR="00871143" w:rsidRDefault="00871143" w:rsidP="00871143">
      <w:pPr>
        <w:pStyle w:val="bpuSponsor"/>
      </w:pPr>
      <w:r>
        <w:t>Sponsored by:</w:t>
      </w:r>
    </w:p>
    <w:p w14:paraId="0FA7B47C" w14:textId="77777777" w:rsidR="00871143" w:rsidRDefault="00871143" w:rsidP="00871143">
      <w:pPr>
        <w:pStyle w:val="bpuSponsor"/>
      </w:pPr>
      <w:r>
        <w:t>Assemblywoman  CAROL A. MURPHY</w:t>
      </w:r>
    </w:p>
    <w:p w14:paraId="1486CAC9" w14:textId="77777777" w:rsidR="00871143" w:rsidRDefault="00871143" w:rsidP="00871143">
      <w:pPr>
        <w:pStyle w:val="bpuSponsor"/>
      </w:pPr>
      <w:r>
        <w:t>District 7 (Burlington)</w:t>
      </w:r>
    </w:p>
    <w:p w14:paraId="5C571FFC" w14:textId="77777777" w:rsidR="00871143" w:rsidRDefault="00871143" w:rsidP="00871143">
      <w:pPr>
        <w:pStyle w:val="bpuSponsor"/>
      </w:pPr>
      <w:r>
        <w:t>Assemblywoman  VERLINA REYNOLDS-JACKSON</w:t>
      </w:r>
    </w:p>
    <w:p w14:paraId="4781E684" w14:textId="77777777" w:rsidR="00871143" w:rsidRDefault="00871143" w:rsidP="00871143">
      <w:pPr>
        <w:pStyle w:val="bpuSponsor"/>
      </w:pPr>
      <w:r>
        <w:t>District 15 (Hunterdon and Mercer)</w:t>
      </w:r>
    </w:p>
    <w:p w14:paraId="73FC4D50" w14:textId="77777777" w:rsidR="00871143" w:rsidRDefault="00871143" w:rsidP="00871143">
      <w:pPr>
        <w:pStyle w:val="bpuSponsor"/>
      </w:pPr>
    </w:p>
    <w:p w14:paraId="6E464781" w14:textId="77777777" w:rsidR="00871143" w:rsidRDefault="00871143" w:rsidP="00871143">
      <w:pPr>
        <w:pStyle w:val="bpuSponsor"/>
      </w:pPr>
    </w:p>
    <w:p w14:paraId="30C8F796" w14:textId="77777777" w:rsidR="00871143" w:rsidRDefault="00871143" w:rsidP="00871143">
      <w:pPr>
        <w:pStyle w:val="bpuSponsor"/>
      </w:pPr>
    </w:p>
    <w:p w14:paraId="26E5CB95" w14:textId="77777777" w:rsidR="00871143" w:rsidRDefault="00871143" w:rsidP="00871143">
      <w:pPr>
        <w:pStyle w:val="bpuSponsor"/>
      </w:pPr>
    </w:p>
    <w:p w14:paraId="63799B2B" w14:textId="77777777" w:rsidR="00871143" w:rsidRDefault="00871143" w:rsidP="00871143">
      <w:pPr>
        <w:pStyle w:val="bpuSponsor"/>
      </w:pPr>
      <w:r>
        <w:t>SYNOPSIS</w:t>
      </w:r>
    </w:p>
    <w:p w14:paraId="1541225F" w14:textId="77777777" w:rsidR="00871143" w:rsidRDefault="00871143" w:rsidP="00871143">
      <w:pPr>
        <w:pStyle w:val="bpuNormText"/>
      </w:pPr>
      <w:r>
        <w:tab/>
        <w:t xml:space="preserve">Allows issuance of temporary permits to applicants seeking licensure as teachers from New Jersey State Board of Cosmetology and Hairstyling. </w:t>
      </w:r>
    </w:p>
    <w:p w14:paraId="1BAFB2AD" w14:textId="77777777" w:rsidR="00871143" w:rsidRDefault="00871143" w:rsidP="00871143">
      <w:pPr>
        <w:pStyle w:val="bpuNormText"/>
      </w:pPr>
    </w:p>
    <w:p w14:paraId="0B969323" w14:textId="77777777" w:rsidR="00871143" w:rsidRDefault="00871143" w:rsidP="00871143">
      <w:pPr>
        <w:pStyle w:val="bpuSponsor"/>
      </w:pPr>
      <w:r>
        <w:t xml:space="preserve">CURRENT VERSION OF TEXT </w:t>
      </w:r>
    </w:p>
    <w:p w14:paraId="58C4CAA8" w14:textId="77777777" w:rsidR="00871143" w:rsidRDefault="00871143" w:rsidP="00871143">
      <w:pPr>
        <w:pStyle w:val="bpuNormText"/>
      </w:pPr>
      <w:r>
        <w:tab/>
        <w:t>As introduced.</w:t>
      </w:r>
    </w:p>
    <w:p w14:paraId="40F7013A" w14:textId="109F7F21" w:rsidR="00871143" w:rsidRDefault="00871143" w:rsidP="0087114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DCBE46" wp14:editId="6A8E8C2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A6498B8" w14:textId="77777777" w:rsidR="00871143" w:rsidRDefault="0087114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71143" w:rsidSect="0087114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1F044E8" w14:textId="77777777" w:rsidR="00686AEB" w:rsidRPr="00677316" w:rsidRDefault="00D750D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51A6B">
        <w:rPr>
          <w:rStyle w:val="HangingAnActChar"/>
        </w:rPr>
        <w:t xml:space="preserve">concerning applicants to teach cosmetology and hairstyling, and amending P.L.1984, c.205. </w:t>
      </w:r>
    </w:p>
    <w:p w14:paraId="5990641A" w14:textId="77777777" w:rsidR="000B1054" w:rsidRPr="00D71D68" w:rsidRDefault="000B1054" w:rsidP="000B1054"/>
    <w:p w14:paraId="135D21E6" w14:textId="77777777" w:rsidR="00686AEB" w:rsidRPr="00AA7880" w:rsidRDefault="00686AEB" w:rsidP="00686AEB">
      <w:r>
        <w:tab/>
      </w:r>
      <w:r w:rsidR="00D750D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750D3">
        <w:rPr>
          <w:rStyle w:val="BillLanguage"/>
        </w:rPr>
        <w:t>by the Senate and General Assembly of the State of New Jersey:</w:t>
      </w:r>
    </w:p>
    <w:p w14:paraId="76EA2FF8" w14:textId="77777777" w:rsidR="00686AEB" w:rsidRPr="00D71D68" w:rsidRDefault="00686AEB" w:rsidP="00686AEB"/>
    <w:p w14:paraId="113F3EDF" w14:textId="77777777" w:rsidR="00351A6B" w:rsidRDefault="00686AEB" w:rsidP="00686AEB">
      <w:r>
        <w:tab/>
      </w:r>
      <w:r w:rsidR="00351A6B">
        <w:t>1.</w:t>
      </w:r>
      <w:r w:rsidR="00351A6B">
        <w:tab/>
        <w:t>Section 26 of P.L.1984, c.205 (C.45:5B-26) is amended to read</w:t>
      </w:r>
      <w:r w:rsidR="00215FCE">
        <w:t xml:space="preserve"> as follows</w:t>
      </w:r>
      <w:r w:rsidR="00351A6B">
        <w:t>:</w:t>
      </w:r>
    </w:p>
    <w:p w14:paraId="425BBB91" w14:textId="05C0E9E3" w:rsidR="00351A6B" w:rsidRDefault="00351A6B" w:rsidP="00351A6B">
      <w:r>
        <w:tab/>
        <w:t>26.</w:t>
      </w:r>
      <w:r>
        <w:tab/>
      </w:r>
      <w:r w:rsidRPr="00083C54">
        <w:t xml:space="preserve">Upon submitting satisfactory evidence of eligibility for </w:t>
      </w:r>
      <w:r w:rsidR="00215FCE" w:rsidRPr="00215FCE">
        <w:rPr>
          <w:rFonts w:ascii="Albertus Extra Bold" w:hAnsi="Albertus Extra Bold"/>
          <w:b/>
        </w:rPr>
        <w:t>[</w:t>
      </w:r>
      <w:r w:rsidRPr="00083C54">
        <w:t>any</w:t>
      </w:r>
      <w:r w:rsidR="00215FCE" w:rsidRPr="00215FCE">
        <w:rPr>
          <w:rFonts w:ascii="Albertus Extra Bold" w:hAnsi="Albertus Extra Bold"/>
          <w:b/>
        </w:rPr>
        <w:t>]</w:t>
      </w:r>
      <w:r w:rsidR="00215FCE">
        <w:t xml:space="preserve"> </w:t>
      </w:r>
      <w:r w:rsidR="00215FCE" w:rsidRPr="00215FCE">
        <w:rPr>
          <w:u w:val="single"/>
        </w:rPr>
        <w:t>a</w:t>
      </w:r>
      <w:r w:rsidRPr="00083C54">
        <w:t xml:space="preserve"> practicing license</w:t>
      </w:r>
      <w:r w:rsidR="00215FCE">
        <w:t xml:space="preserve"> </w:t>
      </w:r>
      <w:r w:rsidR="00215FCE" w:rsidRPr="00215FCE">
        <w:rPr>
          <w:u w:val="single"/>
        </w:rPr>
        <w:t>or a license as a teacher</w:t>
      </w:r>
      <w:r w:rsidRPr="00215FCE">
        <w:t>,</w:t>
      </w:r>
      <w:r w:rsidRPr="00083C54">
        <w:t xml:space="preserve"> an applicant shall submit to the board a </w:t>
      </w:r>
      <w:r w:rsidR="00215FCE">
        <w:t>fee as required by the board.</w:t>
      </w:r>
      <w:r w:rsidR="00215FCE">
        <w:tab/>
      </w:r>
      <w:r w:rsidRPr="00083C54">
        <w:t>The applicant then shall be scheduled to sit fo</w:t>
      </w:r>
      <w:r w:rsidR="00215FCE">
        <w:t xml:space="preserve">r </w:t>
      </w:r>
      <w:r w:rsidR="00215FCE" w:rsidRPr="00215FCE">
        <w:rPr>
          <w:u w:val="single"/>
        </w:rPr>
        <w:t>either</w:t>
      </w:r>
      <w:r w:rsidR="00215FCE">
        <w:t xml:space="preserve"> the examination conducted by </w:t>
      </w:r>
      <w:r w:rsidRPr="00083C54">
        <w:t>the board in the practice in which he is seeki</w:t>
      </w:r>
      <w:r w:rsidR="00215FCE">
        <w:t xml:space="preserve">ng a practicing license </w:t>
      </w:r>
      <w:r w:rsidR="00215FCE" w:rsidRPr="00215FCE">
        <w:rPr>
          <w:u w:val="single"/>
        </w:rPr>
        <w:t xml:space="preserve">or </w:t>
      </w:r>
      <w:r w:rsidR="00215FCE">
        <w:rPr>
          <w:u w:val="single"/>
        </w:rPr>
        <w:t>the examination for licensure as a teacher</w:t>
      </w:r>
      <w:r w:rsidR="00215FCE">
        <w:t xml:space="preserve">.  Upon </w:t>
      </w:r>
      <w:r w:rsidRPr="00083C54">
        <w:t>scheduling, he shall be issued a temporary permi</w:t>
      </w:r>
      <w:r w:rsidR="00215FCE">
        <w:t>t to engage in the practice for</w:t>
      </w:r>
      <w:r w:rsidRPr="00083C54">
        <w:t xml:space="preserve"> which the applicant is seeking a license</w:t>
      </w:r>
      <w:r w:rsidR="00215FCE">
        <w:t xml:space="preserve"> </w:t>
      </w:r>
      <w:r w:rsidR="00215FCE" w:rsidRPr="00215FCE">
        <w:rPr>
          <w:u w:val="single"/>
        </w:rPr>
        <w:t>or in teaching</w:t>
      </w:r>
      <w:r w:rsidRPr="00083C54">
        <w:t>.  The p</w:t>
      </w:r>
      <w:r w:rsidR="00215FCE">
        <w:t xml:space="preserve">ermit shall remain valid for a </w:t>
      </w:r>
      <w:r w:rsidRPr="00083C54">
        <w:t xml:space="preserve">period of no more than 120 days and shall expire </w:t>
      </w:r>
      <w:r w:rsidR="00215FCE">
        <w:t xml:space="preserve">upon receipt of a newly issued license by the licensee.  </w:t>
      </w:r>
      <w:r w:rsidRPr="00083C54">
        <w:t>Only one temporar</w:t>
      </w:r>
      <w:r w:rsidR="00215FCE">
        <w:t xml:space="preserve">y permit shall be issued to an </w:t>
      </w:r>
      <w:r w:rsidRPr="00083C54">
        <w:t xml:space="preserve">applicant.  </w:t>
      </w:r>
      <w:r w:rsidR="00215FCE" w:rsidRPr="00215FCE">
        <w:rPr>
          <w:rFonts w:ascii="Albertus Extra Bold" w:hAnsi="Albertus Extra Bold"/>
          <w:b/>
        </w:rPr>
        <w:t>[</w:t>
      </w:r>
      <w:r w:rsidRPr="00083C54">
        <w:t>No temporary permit shall be</w:t>
      </w:r>
      <w:r w:rsidR="00215FCE">
        <w:t xml:space="preserve"> issued to applicants awaiting </w:t>
      </w:r>
      <w:r w:rsidRPr="00083C54">
        <w:t>scheduling of and results from the teacher examination.</w:t>
      </w:r>
      <w:r w:rsidR="00215FCE" w:rsidRPr="00215FCE">
        <w:rPr>
          <w:rFonts w:ascii="Albertus Extra Bold" w:hAnsi="Albertus Extra Bold"/>
          <w:b/>
        </w:rPr>
        <w:t>]</w:t>
      </w:r>
    </w:p>
    <w:p w14:paraId="54377940" w14:textId="77777777" w:rsidR="00351A6B" w:rsidRDefault="00BF6E06" w:rsidP="00686AEB">
      <w:r>
        <w:t>(cf: P.L.1984, c.205, s.26)</w:t>
      </w:r>
    </w:p>
    <w:p w14:paraId="6F336257" w14:textId="77777777" w:rsidR="00BF6E06" w:rsidRDefault="00BF6E06" w:rsidP="00686AEB"/>
    <w:p w14:paraId="2150987F" w14:textId="7267851F" w:rsidR="00686AEB" w:rsidRPr="00AA7880" w:rsidRDefault="00351A6B" w:rsidP="00686AEB">
      <w:r>
        <w:tab/>
      </w:r>
      <w:r w:rsidR="000770F9">
        <w:t>2</w:t>
      </w:r>
      <w:r>
        <w:t>.</w:t>
      </w:r>
      <w:r>
        <w:tab/>
      </w:r>
      <w:r w:rsidR="00D750D3">
        <w:t>This act shall take effect</w:t>
      </w:r>
      <w:r w:rsidR="009E786E">
        <w:t xml:space="preserve"> the 30th</w:t>
      </w:r>
      <w:r w:rsidR="000770F9">
        <w:t xml:space="preserve"> day next following enactment.</w:t>
      </w:r>
    </w:p>
    <w:p w14:paraId="2BF70167" w14:textId="208BFBDA" w:rsidR="00686AEB" w:rsidRDefault="00686AEB" w:rsidP="00686AEB"/>
    <w:p w14:paraId="3549AD97" w14:textId="77777777" w:rsidR="008E3BA5" w:rsidRPr="00CE7BD8" w:rsidRDefault="008E3BA5" w:rsidP="00686AEB"/>
    <w:p w14:paraId="3DFD87E9" w14:textId="77777777" w:rsidR="00686AEB" w:rsidRPr="00AA7880" w:rsidRDefault="00686AEB" w:rsidP="00686AEB">
      <w:pPr>
        <w:jc w:val="center"/>
      </w:pPr>
      <w:r w:rsidRPr="00D71D68">
        <w:t>STATEMENT</w:t>
      </w:r>
    </w:p>
    <w:p w14:paraId="4253D807" w14:textId="72334A32" w:rsidR="000770F9" w:rsidRDefault="000770F9" w:rsidP="00686AEB"/>
    <w:p w14:paraId="25934AFA" w14:textId="337F77CD" w:rsidR="00686AEB" w:rsidRDefault="000770F9" w:rsidP="00686AEB">
      <w:r>
        <w:tab/>
        <w:t>This bill allows an applicant seeking licensure</w:t>
      </w:r>
      <w:r w:rsidR="00B20C3E">
        <w:t xml:space="preserve"> as a teacher</w:t>
      </w:r>
      <w:r>
        <w:t xml:space="preserve"> from the New Jersey State Board of Cosmetology and Hairstyling to receive a temporary permit while waiting for the teacher licensure examination to be scheduled. The temporary permit would be valid for 120 days and is to expire when the applicant receives a license as a teacher from the board. Currently, temporary permits are only allowed for applicants for practicing licenses issued by the board. </w:t>
      </w:r>
    </w:p>
    <w:sectPr w:rsidR="00686AEB" w:rsidSect="0087114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DEDAE" w16cex:dateUtc="2021-03-06T17:01:00Z"/>
  <w16cex:commentExtensible w16cex:durableId="23EDEB8B" w16cex:dateUtc="2021-03-06T16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600BE7A" w16cid:durableId="23EDEDAE"/>
  <w16cid:commentId w16cid:paraId="49AE9A31" w16cid:durableId="23EDEB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85667" w14:textId="77777777" w:rsidR="002C4D7B" w:rsidRDefault="002C4D7B">
      <w:r>
        <w:separator/>
      </w:r>
    </w:p>
  </w:endnote>
  <w:endnote w:type="continuationSeparator" w:id="0">
    <w:p w14:paraId="7B73E0B8" w14:textId="77777777" w:rsidR="002C4D7B" w:rsidRDefault="002C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6D820" w14:textId="77777777" w:rsidR="00D750D3" w:rsidRPr="00921C91" w:rsidRDefault="00D750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90E0290" w14:textId="77777777" w:rsidR="00D750D3" w:rsidRPr="00921C91" w:rsidRDefault="00D750D3">
    <w:pPr>
      <w:pStyle w:val="Footer"/>
      <w:rPr>
        <w:szCs w:val="18"/>
      </w:rPr>
    </w:pPr>
  </w:p>
  <w:p w14:paraId="59853E54" w14:textId="77777777" w:rsidR="00D750D3" w:rsidRPr="00921C91" w:rsidRDefault="00D750D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7B50B8F" w14:textId="77777777" w:rsidR="00D750D3" w:rsidRDefault="00D750D3">
    <w:pPr>
      <w:pStyle w:val="Footer"/>
    </w:pPr>
  </w:p>
  <w:p w14:paraId="27894E2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184F6" w14:textId="77777777" w:rsidR="002C4D7B" w:rsidRDefault="002C4D7B">
      <w:r>
        <w:separator/>
      </w:r>
    </w:p>
  </w:footnote>
  <w:footnote w:type="continuationSeparator" w:id="0">
    <w:p w14:paraId="0BCE50DC" w14:textId="77777777" w:rsidR="002C4D7B" w:rsidRDefault="002C4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A004E" w14:textId="77777777" w:rsidR="00665CBC" w:rsidRDefault="00B8731B">
    <w:pPr>
      <w:pStyle w:val="Header"/>
    </w:pPr>
    <w:r>
      <w:rPr>
        <w:noProof/>
      </w:rPr>
      <w:pict w14:anchorId="6EDE21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D3597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AD99C" w14:textId="6CEDE26B" w:rsidR="00665CBC" w:rsidRDefault="00665CBC" w:rsidP="00686AEB">
    <w:pPr>
      <w:pStyle w:val="Header"/>
      <w:jc w:val="center"/>
      <w:rPr>
        <w:rStyle w:val="PageNumber"/>
      </w:rPr>
    </w:pPr>
  </w:p>
  <w:p w14:paraId="7D141702" w14:textId="612AFF07" w:rsidR="00871143" w:rsidRDefault="00871143" w:rsidP="00871143">
    <w:pPr>
      <w:pStyle w:val="bpuHeadSpon"/>
    </w:pPr>
    <w:r w:rsidRPr="00871143">
      <w:rPr>
        <w:rStyle w:val="bpuHeadSponChar"/>
      </w:rPr>
      <w:t>A5843</w:t>
    </w:r>
    <w:r>
      <w:t xml:space="preserve"> MURPHY, REYNOLDS-JACKSON</w:t>
    </w:r>
  </w:p>
  <w:p w14:paraId="49869333" w14:textId="0E584F76" w:rsidR="00871143" w:rsidRDefault="00871143" w:rsidP="008711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3BA5">
      <w:rPr>
        <w:noProof/>
      </w:rPr>
      <w:t>3</w:t>
    </w:r>
    <w:r>
      <w:fldChar w:fldCharType="end"/>
    </w:r>
  </w:p>
  <w:p w14:paraId="65BC261D" w14:textId="77777777" w:rsidR="00871143" w:rsidRDefault="00871143" w:rsidP="0087114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FD708" w14:textId="3E68D6E9" w:rsidR="00665CBC" w:rsidRDefault="00665CBC">
    <w:pPr>
      <w:pStyle w:val="Header"/>
    </w:pPr>
  </w:p>
  <w:p w14:paraId="570979B7" w14:textId="51161056" w:rsidR="00871143" w:rsidRDefault="00871143" w:rsidP="00871143">
    <w:pPr>
      <w:pStyle w:val="bpuHeadSpon"/>
    </w:pPr>
    <w:r w:rsidRPr="00871143">
      <w:rPr>
        <w:rStyle w:val="bpuHeadSponChar"/>
      </w:rPr>
      <w:t>A5843</w:t>
    </w:r>
    <w:r>
      <w:t xml:space="preserve"> MURPHY, REYNOLDS-JACKSON</w:t>
    </w:r>
  </w:p>
  <w:p w14:paraId="567D89C9" w14:textId="17895C9F" w:rsidR="00871143" w:rsidRDefault="00871143" w:rsidP="008711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731B">
      <w:rPr>
        <w:noProof/>
      </w:rPr>
      <w:t>2</w:t>
    </w:r>
    <w:r>
      <w:fldChar w:fldCharType="end"/>
    </w:r>
  </w:p>
  <w:p w14:paraId="79247406" w14:textId="77777777" w:rsidR="00871143" w:rsidRDefault="00871143" w:rsidP="0087114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651"/>
    <w:rsid w:val="000051BD"/>
    <w:rsid w:val="0001258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0F9"/>
    <w:rsid w:val="0008141C"/>
    <w:rsid w:val="00092F6B"/>
    <w:rsid w:val="00094A55"/>
    <w:rsid w:val="000A44A7"/>
    <w:rsid w:val="000B1054"/>
    <w:rsid w:val="000B3411"/>
    <w:rsid w:val="000B54F3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720"/>
    <w:rsid w:val="00212B8D"/>
    <w:rsid w:val="00215FCE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D7B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A6B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15F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D4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4A63"/>
    <w:rsid w:val="00677316"/>
    <w:rsid w:val="00686AEB"/>
    <w:rsid w:val="006B7897"/>
    <w:rsid w:val="006B7FA7"/>
    <w:rsid w:val="006C086A"/>
    <w:rsid w:val="006C21C1"/>
    <w:rsid w:val="006C7327"/>
    <w:rsid w:val="006D00E5"/>
    <w:rsid w:val="006D192D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1143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3BA5"/>
    <w:rsid w:val="008E454C"/>
    <w:rsid w:val="008F1E5A"/>
    <w:rsid w:val="00901BDA"/>
    <w:rsid w:val="00904E01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86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C6D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91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651"/>
    <w:rsid w:val="00AE1871"/>
    <w:rsid w:val="00AF0DB9"/>
    <w:rsid w:val="00AF1A8C"/>
    <w:rsid w:val="00AF3811"/>
    <w:rsid w:val="00B0116D"/>
    <w:rsid w:val="00B01173"/>
    <w:rsid w:val="00B02F35"/>
    <w:rsid w:val="00B05A3C"/>
    <w:rsid w:val="00B07100"/>
    <w:rsid w:val="00B1138C"/>
    <w:rsid w:val="00B20C3E"/>
    <w:rsid w:val="00B2574A"/>
    <w:rsid w:val="00B35D8A"/>
    <w:rsid w:val="00B45B34"/>
    <w:rsid w:val="00B57047"/>
    <w:rsid w:val="00B61D86"/>
    <w:rsid w:val="00B6342D"/>
    <w:rsid w:val="00B726BD"/>
    <w:rsid w:val="00B732BC"/>
    <w:rsid w:val="00B8731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E06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0D3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55B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E072EB"/>
  <w15:docId w15:val="{016C05D1-663F-4EAD-A209-5C4499EF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B54F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54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B54F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54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54F3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125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258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71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D8606-A81B-4364-8CDF-E11851CC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336</Words>
  <Characters>1743</Characters>
  <Application>Microsoft Office Word</Application>
  <DocSecurity>0</DocSecurity>
  <Lines>62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A5843</vt:lpstr>
    </vt:vector>
  </TitlesOfParts>
  <Manager>R225</Manager>
  <Company>NJ Office of Legislative Services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A5843</dc:title>
  <dc:subject>REGULATED PROFESSIONS</dc:subject>
  <dc:creator>Assemblywoman  MURPHY, Assemblywoman  REYNOLDS-JACKSON</dc:creator>
  <cp:keywords>A5843|2|CL |314|307|279|F|0|</cp:keywords>
  <dc:description>INTRODUCED JUNE 9, 2021</dc:description>
  <cp:lastModifiedBy>Siracusa, Nicole</cp:lastModifiedBy>
  <cp:revision>2</cp:revision>
  <cp:lastPrinted>2005-10-12T19:02:00Z</cp:lastPrinted>
  <dcterms:created xsi:type="dcterms:W3CDTF">2021-06-10T13:17:00Z</dcterms:created>
  <dcterms:modified xsi:type="dcterms:W3CDTF">2021-06-10T13:17:00Z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