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1C1" w:rsidRDefault="00AA038B" w:rsidP="001141C1">
      <w:pPr>
        <w:pStyle w:val="bpuReprint"/>
      </w:pPr>
      <w:bookmarkStart w:id="0" w:name="_GoBack"/>
      <w:bookmarkEnd w:id="0"/>
      <w:r>
        <w:t>[Second Reprint]</w:t>
      </w:r>
    </w:p>
    <w:p w:rsidR="0076456D" w:rsidRDefault="0076456D" w:rsidP="0076456D">
      <w:pPr>
        <w:pStyle w:val="bpuBill"/>
      </w:pPr>
      <w:r>
        <w:t xml:space="preserve">ASSEMBLY, No. 5850 </w:t>
      </w:r>
    </w:p>
    <w:p w:rsidR="0076456D" w:rsidRPr="009D38FF" w:rsidRDefault="0076456D" w:rsidP="0076456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6647100" r:id="rId8"/>
        </w:object>
      </w:r>
    </w:p>
    <w:p w:rsidR="0076456D" w:rsidRDefault="0076456D" w:rsidP="0076456D">
      <w:pPr>
        <w:pStyle w:val="bpuState"/>
      </w:pPr>
      <w:r>
        <w:t>STATE OF NEW JERSEY</w:t>
      </w:r>
    </w:p>
    <w:p w:rsidR="0076456D" w:rsidRDefault="0076456D" w:rsidP="0076456D">
      <w:pPr>
        <w:pStyle w:val="bpuLegislature"/>
      </w:pPr>
      <w:r>
        <w:t>219th LEGISLATURE</w:t>
      </w:r>
    </w:p>
    <w:p w:rsidR="0076456D" w:rsidRDefault="0076456D" w:rsidP="0076456D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6647101" r:id="rId9"/>
        </w:object>
      </w:r>
      <w:r>
        <w:t xml:space="preserve">  </w:t>
      </w:r>
    </w:p>
    <w:p w:rsidR="0076456D" w:rsidRDefault="0076456D" w:rsidP="0076456D">
      <w:pPr>
        <w:pStyle w:val="bpuIntro"/>
      </w:pPr>
      <w:r>
        <w:t>INTRODUCED JUNE 3, 2021</w:t>
      </w:r>
    </w:p>
    <w:p w:rsidR="0076456D" w:rsidRDefault="0076456D" w:rsidP="0076456D">
      <w:pPr>
        <w:pStyle w:val="bpuIntro"/>
      </w:pPr>
    </w:p>
    <w:p w:rsidR="0076456D" w:rsidRDefault="0076456D" w:rsidP="0076456D">
      <w:pPr>
        <w:pStyle w:val="bpuIntro"/>
        <w:sectPr w:rsidR="0076456D" w:rsidSect="00242AB5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76456D" w:rsidRDefault="0076456D" w:rsidP="0076456D">
      <w:pPr>
        <w:pStyle w:val="bpuIntro"/>
      </w:pPr>
    </w:p>
    <w:p w:rsidR="0076456D" w:rsidRDefault="0076456D" w:rsidP="0076456D">
      <w:pPr>
        <w:pStyle w:val="bpuSponsor"/>
      </w:pPr>
      <w:r>
        <w:t>Sponsored by:</w:t>
      </w:r>
    </w:p>
    <w:p w:rsidR="0076456D" w:rsidRDefault="0076456D" w:rsidP="0076456D">
      <w:pPr>
        <w:pStyle w:val="bpuSponsor"/>
      </w:pPr>
      <w:r>
        <w:t>Assemblyman  JOHN ARMATO</w:t>
      </w:r>
    </w:p>
    <w:p w:rsidR="0076456D" w:rsidRDefault="0076456D" w:rsidP="0076456D">
      <w:pPr>
        <w:pStyle w:val="bpuSponsor"/>
      </w:pPr>
      <w:r>
        <w:t>District 2 (Atlantic)</w:t>
      </w:r>
    </w:p>
    <w:p w:rsidR="0076456D" w:rsidRDefault="0076456D" w:rsidP="0076456D">
      <w:pPr>
        <w:pStyle w:val="bpuSponsor"/>
      </w:pPr>
      <w:r>
        <w:t>Assemblyman  VINCENT MAZZEO</w:t>
      </w:r>
    </w:p>
    <w:p w:rsidR="0076456D" w:rsidRDefault="0076456D" w:rsidP="0076456D">
      <w:pPr>
        <w:pStyle w:val="bpuSponsor"/>
      </w:pPr>
      <w:r>
        <w:t>District 2 (Atlantic)</w:t>
      </w:r>
    </w:p>
    <w:p w:rsidR="0076456D" w:rsidRDefault="0076456D" w:rsidP="0076456D">
      <w:pPr>
        <w:pStyle w:val="bpuSponsor"/>
      </w:pPr>
      <w:r>
        <w:t>Assemblyman  HERB CONAWAY, JR.</w:t>
      </w:r>
    </w:p>
    <w:p w:rsidR="0076456D" w:rsidRDefault="0076456D" w:rsidP="0076456D">
      <w:pPr>
        <w:pStyle w:val="bpuSponsor"/>
      </w:pPr>
      <w:r>
        <w:t>District 7 (Burlington)</w:t>
      </w:r>
    </w:p>
    <w:p w:rsidR="0076456D" w:rsidRDefault="00242AB5" w:rsidP="00242AB5">
      <w:pPr>
        <w:pStyle w:val="bpuSponsor"/>
      </w:pPr>
      <w:r>
        <w:t>Senator  VIN GOPAL</w:t>
      </w:r>
    </w:p>
    <w:p w:rsidR="00242AB5" w:rsidRDefault="00242AB5" w:rsidP="00242AB5">
      <w:pPr>
        <w:pStyle w:val="bpuSponsor"/>
      </w:pPr>
      <w:r>
        <w:t>District 11 (Monmouth)</w:t>
      </w:r>
    </w:p>
    <w:p w:rsidR="00242AB5" w:rsidRDefault="00242AB5" w:rsidP="00242AB5">
      <w:pPr>
        <w:pStyle w:val="bpuSponsor"/>
      </w:pPr>
      <w:r>
        <w:t>Senator  JOSEPH A. LAGANA</w:t>
      </w:r>
    </w:p>
    <w:p w:rsidR="00242AB5" w:rsidRDefault="00242AB5" w:rsidP="00242AB5">
      <w:pPr>
        <w:pStyle w:val="bpuSponsor"/>
      </w:pPr>
      <w:r>
        <w:t>District 38 (Bergen and Passaic)</w:t>
      </w:r>
    </w:p>
    <w:p w:rsidR="00242AB5" w:rsidRPr="00242AB5" w:rsidRDefault="00242AB5" w:rsidP="00242AB5"/>
    <w:p w:rsidR="005A18A9" w:rsidRDefault="00242AB5" w:rsidP="00242AB5">
      <w:pPr>
        <w:pStyle w:val="bpuSponsor"/>
      </w:pPr>
      <w:r>
        <w:t>Co-Sponsored by:</w:t>
      </w:r>
    </w:p>
    <w:p w:rsidR="00242AB5" w:rsidRPr="00242AB5" w:rsidRDefault="00242AB5" w:rsidP="00242AB5">
      <w:pPr>
        <w:pStyle w:val="bpuSponsor"/>
      </w:pPr>
      <w:r w:rsidRPr="00242AB5">
        <w:t xml:space="preserve">Assemblyman Tully, Assemblywomen Swain, Reynolds-Jackson, Timberlake, Assemblymen </w:t>
      </w:r>
      <w:proofErr w:type="spellStart"/>
      <w:r w:rsidRPr="00242AB5">
        <w:t>Wirths</w:t>
      </w:r>
      <w:proofErr w:type="spellEnd"/>
      <w:r w:rsidRPr="00242AB5">
        <w:t xml:space="preserve">, Space, Assemblywoman Lopez, Assemblyman Johnson, Assemblywomen Speight, </w:t>
      </w:r>
      <w:proofErr w:type="spellStart"/>
      <w:r w:rsidRPr="00242AB5">
        <w:t>Vainieri</w:t>
      </w:r>
      <w:proofErr w:type="spellEnd"/>
      <w:r w:rsidRPr="00242AB5">
        <w:t xml:space="preserve"> </w:t>
      </w:r>
      <w:proofErr w:type="spellStart"/>
      <w:r w:rsidRPr="00242AB5">
        <w:t>Huttle</w:t>
      </w:r>
      <w:proofErr w:type="spellEnd"/>
      <w:r w:rsidRPr="00242AB5">
        <w:t xml:space="preserve">, Senators Connors, Cruz-Perez and </w:t>
      </w:r>
      <w:proofErr w:type="spellStart"/>
      <w:r w:rsidRPr="00242AB5">
        <w:t>O'Scanlon</w:t>
      </w:r>
      <w:proofErr w:type="spellEnd"/>
    </w:p>
    <w:p w:rsidR="0076456D" w:rsidRDefault="0076456D" w:rsidP="0076456D">
      <w:pPr>
        <w:pStyle w:val="bpuSponsor"/>
      </w:pPr>
    </w:p>
    <w:p w:rsidR="00AE284D" w:rsidRDefault="00AE284D" w:rsidP="00AE284D"/>
    <w:p w:rsidR="00AE284D" w:rsidRPr="00AE284D" w:rsidRDefault="00AE284D" w:rsidP="00AE284D"/>
    <w:p w:rsidR="0076456D" w:rsidRDefault="0076456D" w:rsidP="0076456D">
      <w:pPr>
        <w:pStyle w:val="bpuSponsor"/>
      </w:pPr>
    </w:p>
    <w:p w:rsidR="0076456D" w:rsidRDefault="0076456D" w:rsidP="00AE284D">
      <w:pPr>
        <w:pStyle w:val="bpuSponsor"/>
      </w:pPr>
      <w:r>
        <w:t>SYNOPSIS</w:t>
      </w:r>
    </w:p>
    <w:p w:rsidR="0076456D" w:rsidRDefault="00AE284D" w:rsidP="0076456D">
      <w:pPr>
        <w:pStyle w:val="bpuNormText"/>
      </w:pPr>
      <w:r>
        <w:tab/>
      </w:r>
      <w:r w:rsidR="0076456D">
        <w:t>Requires DMVA veterans’ memorial homes to hold quarterly town hall meetings with veterans’ guardians.</w:t>
      </w:r>
    </w:p>
    <w:p w:rsidR="0076456D" w:rsidRDefault="0076456D" w:rsidP="0076456D">
      <w:pPr>
        <w:pStyle w:val="bpuNormText"/>
      </w:pPr>
    </w:p>
    <w:p w:rsidR="0076456D" w:rsidRDefault="0076456D" w:rsidP="0076456D">
      <w:pPr>
        <w:pStyle w:val="bpuSponsor"/>
      </w:pPr>
      <w:r>
        <w:t xml:space="preserve">CURRENT VERSION OF TEXT </w:t>
      </w:r>
    </w:p>
    <w:p w:rsidR="0076456D" w:rsidRDefault="00AA038B" w:rsidP="0076456D">
      <w:pPr>
        <w:pStyle w:val="bpuNormText"/>
      </w:pPr>
      <w:r>
        <w:tab/>
        <w:t>As amended by the General Assembly on June 21, 2021.</w:t>
      </w:r>
    </w:p>
    <w:p w:rsidR="0076456D" w:rsidRDefault="0076456D" w:rsidP="0076456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6456D" w:rsidRDefault="0076456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6456D" w:rsidSect="0076456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C4BA2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1A36A5" w:rsidRPr="001A36A5">
        <w:rPr>
          <w:rStyle w:val="HangingAnActChar"/>
        </w:rPr>
        <w:t>concerning regular meetings with guardians of veterans residing in Department of Military and Veterans’ Affairs memorial homes and supplementing P.L.1993, c.281 (C.38A:3-2b2 et seq.).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C4BA2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C4BA2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AA038B" w:rsidRPr="00AA038B" w:rsidRDefault="00AA038B" w:rsidP="00AA038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AA038B">
        <w:rPr>
          <w:spacing w:val="0"/>
        </w:rPr>
        <w:tab/>
        <w:t xml:space="preserve">1.  The Division of Veterans’ </w:t>
      </w:r>
      <w:r w:rsidRPr="00AA038B">
        <w:rPr>
          <w:rFonts w:ascii="Albertus Extra Bold" w:hAnsi="Albertus Extra Bold"/>
          <w:b/>
          <w:vertAlign w:val="superscript"/>
        </w:rPr>
        <w:t>1</w:t>
      </w:r>
      <w:r w:rsidRPr="00AA038B">
        <w:rPr>
          <w:rFonts w:ascii="Albertus Extra Bold" w:hAnsi="Albertus Extra Bold"/>
          <w:b/>
        </w:rPr>
        <w:t>[</w:t>
      </w:r>
      <w:r w:rsidRPr="00AA038B">
        <w:rPr>
          <w:spacing w:val="0"/>
        </w:rPr>
        <w:t>Administrative</w:t>
      </w:r>
      <w:r w:rsidRPr="00AA038B">
        <w:rPr>
          <w:rFonts w:ascii="Albertus Extra Bold" w:hAnsi="Albertus Extra Bold"/>
          <w:b/>
        </w:rPr>
        <w:t>]</w:t>
      </w:r>
      <w:r w:rsidRPr="00AA038B">
        <w:rPr>
          <w:spacing w:val="0"/>
        </w:rPr>
        <w:t xml:space="preserve"> </w:t>
      </w:r>
      <w:r w:rsidRPr="00AA038B">
        <w:rPr>
          <w:spacing w:val="0"/>
          <w:u w:val="single"/>
        </w:rPr>
        <w:t>Healthcare</w:t>
      </w:r>
      <w:r w:rsidRPr="00AA038B">
        <w:rPr>
          <w:rFonts w:ascii="Albertus Extra Bold" w:hAnsi="Albertus Extra Bold"/>
          <w:b/>
          <w:vertAlign w:val="superscript"/>
        </w:rPr>
        <w:t>1</w:t>
      </w:r>
      <w:r w:rsidRPr="00AA038B">
        <w:rPr>
          <w:spacing w:val="0"/>
        </w:rPr>
        <w:t xml:space="preserve"> Services in the Department of Military and Veterans’ Affairs shall ensure that each veterans’ memorial home shall hold quarterly town hall meetings with all veterans’ guardians appointed pursuant to section 1 of P.L.1993, c.281 (C.38A:3-2b2 et seq.), and persons otherwise having the veteran’s power of attorney.  </w:t>
      </w:r>
      <w:r w:rsidRPr="00AA038B">
        <w:rPr>
          <w:rFonts w:ascii="Albertus Extra Bold" w:hAnsi="Albertus Extra Bold"/>
          <w:b/>
          <w:vertAlign w:val="superscript"/>
        </w:rPr>
        <w:t>2</w:t>
      </w:r>
      <w:r w:rsidRPr="00AA038B">
        <w:rPr>
          <w:spacing w:val="0"/>
          <w:u w:val="single"/>
        </w:rPr>
        <w:t>The meetings may take place in-person or remotely using the Internet or other electronic means.</w:t>
      </w:r>
      <w:r w:rsidRPr="00AA038B">
        <w:rPr>
          <w:rFonts w:ascii="Albertus Extra Bold" w:hAnsi="Albertus Extra Bold"/>
          <w:b/>
          <w:vertAlign w:val="superscript"/>
        </w:rPr>
        <w:t>2</w:t>
      </w:r>
    </w:p>
    <w:p w:rsidR="00185932" w:rsidRPr="00D71D68" w:rsidRDefault="00185932" w:rsidP="00686AEB"/>
    <w:p w:rsidR="000C5038" w:rsidRDefault="00686AEB" w:rsidP="00AA038B">
      <w:r>
        <w:tab/>
      </w:r>
      <w:r w:rsidR="00AE284D">
        <w:t>2.</w:t>
      </w:r>
      <w:r w:rsidR="00AE284D">
        <w:tab/>
      </w:r>
      <w:r w:rsidR="009C4BA2">
        <w:t>This act shall take effect</w:t>
      </w:r>
      <w:r w:rsidR="00185932">
        <w:t xml:space="preserve"> immediately.</w:t>
      </w:r>
    </w:p>
    <w:sectPr w:rsidR="000C5038" w:rsidSect="0076456D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6002" w:rsidRDefault="00B86002">
      <w:r>
        <w:separator/>
      </w:r>
    </w:p>
  </w:endnote>
  <w:endnote w:type="continuationSeparator" w:id="0">
    <w:p w:rsidR="00B86002" w:rsidRDefault="00B86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41A0" w:rsidRDefault="00242AB5" w:rsidP="00242AB5">
    <w:pPr>
      <w:pStyle w:val="sponUdate"/>
    </w:pPr>
    <w:r>
      <w:t>(Sponsorship Updated As Of: 6/30/2021)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1C1" w:rsidRPr="00921C91" w:rsidRDefault="001141C1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1141C1" w:rsidRPr="00921C91" w:rsidRDefault="001141C1">
    <w:pPr>
      <w:pStyle w:val="Footer"/>
      <w:rPr>
        <w:szCs w:val="18"/>
      </w:rPr>
    </w:pPr>
  </w:p>
  <w:p w:rsidR="001141C1" w:rsidRPr="00921C91" w:rsidRDefault="001141C1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1141C1" w:rsidRDefault="001141C1" w:rsidP="00686AEB">
    <w:pPr>
      <w:pStyle w:val="Footer"/>
    </w:pPr>
    <w:r>
      <w:tab/>
      <w:t>Matter enclosed in superscript numerals has been adopted as follows:</w:t>
    </w:r>
  </w:p>
  <w:p w:rsidR="001141C1" w:rsidRDefault="001141C1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AMV committee amendments adopted June 14, 2021.</w:t>
    </w:r>
  </w:p>
  <w:p w:rsidR="001141C1" w:rsidRDefault="00AA038B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2</w:t>
    </w:r>
    <w:r>
      <w:rPr>
        <w:rFonts w:ascii="AlbertusExtraBold" w:hAnsi="AlbertusExtraBold"/>
      </w:rPr>
      <w:t>Assembly floor amendments adopted June 21, 2021.</w:t>
    </w:r>
  </w:p>
  <w:p w:rsidR="00AA038B" w:rsidRPr="00AA038B" w:rsidRDefault="00AA038B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6002" w:rsidRDefault="00B86002">
      <w:r>
        <w:separator/>
      </w:r>
    </w:p>
  </w:footnote>
  <w:footnote w:type="continuationSeparator" w:id="0">
    <w:p w:rsidR="00B86002" w:rsidRDefault="00B860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A0C5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6456D" w:rsidRDefault="0076456D" w:rsidP="0076456D">
    <w:pPr>
      <w:pStyle w:val="bpuHeadSpon"/>
    </w:pPr>
    <w:r w:rsidRPr="0076456D">
      <w:rPr>
        <w:rStyle w:val="bpuHeadSponChar"/>
      </w:rPr>
      <w:t>A5850</w:t>
    </w:r>
    <w:r>
      <w:t xml:space="preserve"> </w:t>
    </w:r>
    <w:r w:rsidR="00AA038B">
      <w:t>[2R]</w:t>
    </w:r>
    <w:r w:rsidR="001141C1">
      <w:t xml:space="preserve"> </w:t>
    </w:r>
    <w:r>
      <w:t>ARMATO, MAZZEO</w:t>
    </w:r>
  </w:p>
  <w:p w:rsidR="0076456D" w:rsidRDefault="0076456D" w:rsidP="0076456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A038B">
      <w:rPr>
        <w:noProof/>
      </w:rPr>
      <w:t>3</w:t>
    </w:r>
    <w:r>
      <w:fldChar w:fldCharType="end"/>
    </w:r>
  </w:p>
  <w:p w:rsidR="0076456D" w:rsidRDefault="0076456D" w:rsidP="0076456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6456D" w:rsidRDefault="0076456D" w:rsidP="0076456D">
    <w:pPr>
      <w:pStyle w:val="bpuHeadSpon"/>
    </w:pPr>
    <w:r w:rsidRPr="0076456D">
      <w:rPr>
        <w:rStyle w:val="bpuHeadSponChar"/>
      </w:rPr>
      <w:t>A5850</w:t>
    </w:r>
    <w:r>
      <w:t xml:space="preserve"> </w:t>
    </w:r>
    <w:r w:rsidR="00AA038B">
      <w:t>[2R]</w:t>
    </w:r>
    <w:r w:rsidR="001141C1">
      <w:t xml:space="preserve"> </w:t>
    </w:r>
    <w:r>
      <w:t>ARMATO, MAZZEO</w:t>
    </w:r>
  </w:p>
  <w:p w:rsidR="0076456D" w:rsidRDefault="0076456D" w:rsidP="0076456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12C44">
      <w:rPr>
        <w:noProof/>
      </w:rPr>
      <w:t>2</w:t>
    </w:r>
    <w:r>
      <w:fldChar w:fldCharType="end"/>
    </w:r>
  </w:p>
  <w:p w:rsidR="0076456D" w:rsidRDefault="0076456D" w:rsidP="0076456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002"/>
    <w:rsid w:val="000051BD"/>
    <w:rsid w:val="0001292F"/>
    <w:rsid w:val="000160A5"/>
    <w:rsid w:val="0002335B"/>
    <w:rsid w:val="00026138"/>
    <w:rsid w:val="0003549A"/>
    <w:rsid w:val="000367AE"/>
    <w:rsid w:val="000426EF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1B1A"/>
    <w:rsid w:val="001141C1"/>
    <w:rsid w:val="0013000E"/>
    <w:rsid w:val="00133F81"/>
    <w:rsid w:val="00134196"/>
    <w:rsid w:val="00135943"/>
    <w:rsid w:val="0014664C"/>
    <w:rsid w:val="001574B4"/>
    <w:rsid w:val="001645FB"/>
    <w:rsid w:val="00173D2B"/>
    <w:rsid w:val="00181676"/>
    <w:rsid w:val="00183603"/>
    <w:rsid w:val="0018410E"/>
    <w:rsid w:val="00185932"/>
    <w:rsid w:val="00194E78"/>
    <w:rsid w:val="0019707B"/>
    <w:rsid w:val="00197E8B"/>
    <w:rsid w:val="00197FA4"/>
    <w:rsid w:val="001A161A"/>
    <w:rsid w:val="001A36A5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307B"/>
    <w:rsid w:val="001F7405"/>
    <w:rsid w:val="00205533"/>
    <w:rsid w:val="00212B8D"/>
    <w:rsid w:val="002206C8"/>
    <w:rsid w:val="00222983"/>
    <w:rsid w:val="00226950"/>
    <w:rsid w:val="002370D0"/>
    <w:rsid w:val="0024029D"/>
    <w:rsid w:val="00242AB5"/>
    <w:rsid w:val="0025284E"/>
    <w:rsid w:val="00255958"/>
    <w:rsid w:val="00257FA2"/>
    <w:rsid w:val="0026574A"/>
    <w:rsid w:val="002660BB"/>
    <w:rsid w:val="002720E8"/>
    <w:rsid w:val="00275293"/>
    <w:rsid w:val="002776B0"/>
    <w:rsid w:val="002816DC"/>
    <w:rsid w:val="00286C7E"/>
    <w:rsid w:val="002A09C4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2F6B12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66066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75D1"/>
    <w:rsid w:val="0045118A"/>
    <w:rsid w:val="00455D51"/>
    <w:rsid w:val="00456BF9"/>
    <w:rsid w:val="00461057"/>
    <w:rsid w:val="00463544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0B38"/>
    <w:rsid w:val="00527BFB"/>
    <w:rsid w:val="00532A32"/>
    <w:rsid w:val="00540A66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86FC3"/>
    <w:rsid w:val="0059131D"/>
    <w:rsid w:val="005A1073"/>
    <w:rsid w:val="005A18A9"/>
    <w:rsid w:val="005A3FF8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5D7C"/>
    <w:rsid w:val="00636549"/>
    <w:rsid w:val="006378C5"/>
    <w:rsid w:val="00645E6A"/>
    <w:rsid w:val="00657595"/>
    <w:rsid w:val="00657BAF"/>
    <w:rsid w:val="00665CBC"/>
    <w:rsid w:val="00667A5C"/>
    <w:rsid w:val="00667DC0"/>
    <w:rsid w:val="00673910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6456D"/>
    <w:rsid w:val="00770114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7F6FE6"/>
    <w:rsid w:val="00813627"/>
    <w:rsid w:val="008268E8"/>
    <w:rsid w:val="00832816"/>
    <w:rsid w:val="00834ABE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3EDB"/>
    <w:rsid w:val="008573B0"/>
    <w:rsid w:val="00866563"/>
    <w:rsid w:val="00867AC2"/>
    <w:rsid w:val="00867F18"/>
    <w:rsid w:val="0087056E"/>
    <w:rsid w:val="00875402"/>
    <w:rsid w:val="00884D51"/>
    <w:rsid w:val="008864D8"/>
    <w:rsid w:val="008916EC"/>
    <w:rsid w:val="00891E4F"/>
    <w:rsid w:val="008A31C5"/>
    <w:rsid w:val="008A4F9A"/>
    <w:rsid w:val="008B2850"/>
    <w:rsid w:val="008B616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20B5A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4BA2"/>
    <w:rsid w:val="009C5630"/>
    <w:rsid w:val="009D0E5D"/>
    <w:rsid w:val="009D0F63"/>
    <w:rsid w:val="009D7934"/>
    <w:rsid w:val="009D7CCF"/>
    <w:rsid w:val="009E5961"/>
    <w:rsid w:val="009F4FAC"/>
    <w:rsid w:val="00A0071E"/>
    <w:rsid w:val="00A017C0"/>
    <w:rsid w:val="00A029DF"/>
    <w:rsid w:val="00A11228"/>
    <w:rsid w:val="00A222C2"/>
    <w:rsid w:val="00A305D6"/>
    <w:rsid w:val="00A342C4"/>
    <w:rsid w:val="00A50F6B"/>
    <w:rsid w:val="00A52237"/>
    <w:rsid w:val="00A5420E"/>
    <w:rsid w:val="00A551D6"/>
    <w:rsid w:val="00A6251B"/>
    <w:rsid w:val="00A6754E"/>
    <w:rsid w:val="00A70F58"/>
    <w:rsid w:val="00A72987"/>
    <w:rsid w:val="00A7346B"/>
    <w:rsid w:val="00A84C4F"/>
    <w:rsid w:val="00A91E1F"/>
    <w:rsid w:val="00A932A1"/>
    <w:rsid w:val="00A96E06"/>
    <w:rsid w:val="00AA038B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284D"/>
    <w:rsid w:val="00AF0DB9"/>
    <w:rsid w:val="00AF1A8C"/>
    <w:rsid w:val="00B0116D"/>
    <w:rsid w:val="00B01173"/>
    <w:rsid w:val="00B02F35"/>
    <w:rsid w:val="00B05A3C"/>
    <w:rsid w:val="00B07100"/>
    <w:rsid w:val="00B1138C"/>
    <w:rsid w:val="00B23E3D"/>
    <w:rsid w:val="00B2574A"/>
    <w:rsid w:val="00B35D8A"/>
    <w:rsid w:val="00B45B34"/>
    <w:rsid w:val="00B50EF7"/>
    <w:rsid w:val="00B52A1C"/>
    <w:rsid w:val="00B57047"/>
    <w:rsid w:val="00B61D86"/>
    <w:rsid w:val="00B6342D"/>
    <w:rsid w:val="00B726BD"/>
    <w:rsid w:val="00B732BC"/>
    <w:rsid w:val="00B73A5E"/>
    <w:rsid w:val="00B86002"/>
    <w:rsid w:val="00B90E33"/>
    <w:rsid w:val="00B9676B"/>
    <w:rsid w:val="00BA2EA5"/>
    <w:rsid w:val="00BA364B"/>
    <w:rsid w:val="00BB1190"/>
    <w:rsid w:val="00BB2BCB"/>
    <w:rsid w:val="00BB31D0"/>
    <w:rsid w:val="00BB3A11"/>
    <w:rsid w:val="00BB4DDB"/>
    <w:rsid w:val="00BB5D79"/>
    <w:rsid w:val="00BB5F02"/>
    <w:rsid w:val="00BC6544"/>
    <w:rsid w:val="00BC7892"/>
    <w:rsid w:val="00BD6EC5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1802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CF7A5B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3E5E"/>
    <w:rsid w:val="00D343D0"/>
    <w:rsid w:val="00D3664D"/>
    <w:rsid w:val="00D500E9"/>
    <w:rsid w:val="00D507BC"/>
    <w:rsid w:val="00D6090A"/>
    <w:rsid w:val="00D62B89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1193"/>
    <w:rsid w:val="00DE2514"/>
    <w:rsid w:val="00DE6851"/>
    <w:rsid w:val="00DF03EE"/>
    <w:rsid w:val="00E00450"/>
    <w:rsid w:val="00E01B71"/>
    <w:rsid w:val="00E05CC9"/>
    <w:rsid w:val="00E12C44"/>
    <w:rsid w:val="00E15573"/>
    <w:rsid w:val="00E25A5B"/>
    <w:rsid w:val="00E373C7"/>
    <w:rsid w:val="00E4267B"/>
    <w:rsid w:val="00E42F13"/>
    <w:rsid w:val="00E44F04"/>
    <w:rsid w:val="00E452DF"/>
    <w:rsid w:val="00E51AD5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0310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41A0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9B267595-2D77-40A9-9065-6F96B3927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76456D"/>
  </w:style>
  <w:style w:type="paragraph" w:styleId="BalloonText">
    <w:name w:val="Balloon Text"/>
    <w:basedOn w:val="Normal"/>
    <w:link w:val="BalloonTextChar"/>
    <w:semiHidden/>
    <w:unhideWhenUsed/>
    <w:rsid w:val="00635D7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35D7C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98A20-A42E-4D39-BB7B-E37457E02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220</Words>
  <Characters>1348</Characters>
  <Application>Microsoft Office Word</Application>
  <DocSecurity>0</DocSecurity>
  <Lines>57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A5850 2R</vt:lpstr>
    </vt:vector>
  </TitlesOfParts>
  <Manager>R230</Manager>
  <Company>NJ Office of Legislative Services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A5850 2R</dc:title>
  <dc:subject/>
  <dc:creator>Assemblymen  ARMATO and  MAZZEO</dc:creator>
  <cp:keywords>A5850|2|SG |305|76|310|!|0|</cp:keywords>
  <dc:description>INTRODUCED JUNE 3, 2021_x000d_
AMENDED 6/14/21_x000d_
AMENDED 6/21/21</dc:description>
  <cp:lastModifiedBy>Todaro, Vivian</cp:lastModifiedBy>
  <cp:revision>2</cp:revision>
  <cp:lastPrinted>2021-07-01T16:18:00Z</cp:lastPrinted>
  <dcterms:created xsi:type="dcterms:W3CDTF">2021-07-01T16:18:00Z</dcterms:created>
  <dcterms:modified xsi:type="dcterms:W3CDTF">2021-07-01T16:18:00Z</dcterms:modified>
  <cp:category>	§1 to C.38A:3-2b2a_x000d_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