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6FDF" w:rsidRDefault="007F6FDF" w:rsidP="007F6FDF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5851 </w:t>
      </w:r>
    </w:p>
    <w:p w:rsidR="007F6FDF" w:rsidRPr="009D38FF" w:rsidRDefault="007F6FDF" w:rsidP="007F6FDF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4304797" r:id="rId8"/>
        </w:object>
      </w:r>
    </w:p>
    <w:p w:rsidR="007F6FDF" w:rsidRDefault="007F6FDF" w:rsidP="007F6FDF">
      <w:pPr>
        <w:pStyle w:val="bpuState"/>
      </w:pPr>
      <w:r>
        <w:t>STATE OF NEW JERSEY</w:t>
      </w:r>
    </w:p>
    <w:p w:rsidR="007F6FDF" w:rsidRDefault="007F6FDF" w:rsidP="007F6FDF">
      <w:pPr>
        <w:pStyle w:val="bpuLegislature"/>
      </w:pPr>
      <w:r>
        <w:t>219th LEGISLATURE</w:t>
      </w:r>
    </w:p>
    <w:p w:rsidR="007F6FDF" w:rsidRDefault="007F6FDF" w:rsidP="007F6FDF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4304798" r:id="rId9"/>
        </w:object>
      </w:r>
      <w:r>
        <w:t xml:space="preserve">  </w:t>
      </w:r>
    </w:p>
    <w:p w:rsidR="007F6FDF" w:rsidRDefault="007F6FDF" w:rsidP="007F6FDF">
      <w:pPr>
        <w:pStyle w:val="bpuIntro"/>
      </w:pPr>
      <w:r>
        <w:t>INTRODUCED JUNE 3, 2021</w:t>
      </w:r>
    </w:p>
    <w:p w:rsidR="007F6FDF" w:rsidRDefault="007F6FDF" w:rsidP="007F6FDF">
      <w:pPr>
        <w:pStyle w:val="bpuIntro"/>
      </w:pPr>
    </w:p>
    <w:p w:rsidR="007F6FDF" w:rsidRDefault="007F6FDF" w:rsidP="007F6FDF">
      <w:pPr>
        <w:pStyle w:val="bpuIntro"/>
        <w:sectPr w:rsidR="007F6FDF" w:rsidSect="007F6FDF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7F6FDF" w:rsidRDefault="007F6FDF" w:rsidP="007F6FDF">
      <w:pPr>
        <w:pStyle w:val="bpuIntro"/>
      </w:pPr>
    </w:p>
    <w:p w:rsidR="007F6FDF" w:rsidRDefault="007F6FDF" w:rsidP="007F6FDF">
      <w:pPr>
        <w:pStyle w:val="bpuSponsor"/>
      </w:pPr>
      <w:r>
        <w:t>Sponsored by:</w:t>
      </w:r>
    </w:p>
    <w:p w:rsidR="007F6FDF" w:rsidRDefault="007F6FDF" w:rsidP="007F6FDF">
      <w:pPr>
        <w:pStyle w:val="bpuSponsor"/>
      </w:pPr>
      <w:r>
        <w:t>Assemblywoman  LISA SWAIN</w:t>
      </w:r>
    </w:p>
    <w:p w:rsidR="007F6FDF" w:rsidRDefault="007F6FDF" w:rsidP="007F6FDF">
      <w:pPr>
        <w:pStyle w:val="bpuSponsor"/>
      </w:pPr>
      <w:r>
        <w:t>District 38 (Bergen and Passaic)</w:t>
      </w:r>
    </w:p>
    <w:p w:rsidR="007F6FDF" w:rsidRDefault="007F6FDF" w:rsidP="007F6FDF">
      <w:pPr>
        <w:pStyle w:val="bpuSponsor"/>
      </w:pPr>
      <w:r>
        <w:t>Assemblyman  P. CHRISTOPHER TULLY</w:t>
      </w:r>
    </w:p>
    <w:p w:rsidR="007F6FDF" w:rsidRDefault="007F6FDF" w:rsidP="007F6FDF">
      <w:pPr>
        <w:pStyle w:val="bpuSponsor"/>
      </w:pPr>
      <w:r>
        <w:t>District 38 (Bergen and Passaic)</w:t>
      </w:r>
    </w:p>
    <w:p w:rsidR="007F6FDF" w:rsidRDefault="007F6FDF" w:rsidP="007F6FDF">
      <w:pPr>
        <w:pStyle w:val="bpuSponsor"/>
      </w:pPr>
      <w:r>
        <w:t>Assemblyman  ROY FREIMAN</w:t>
      </w:r>
    </w:p>
    <w:p w:rsidR="007F6FDF" w:rsidRDefault="007F6FDF" w:rsidP="007F6FDF">
      <w:pPr>
        <w:pStyle w:val="bpuSponsor"/>
      </w:pPr>
      <w:r>
        <w:t>District 16 (Hunterdon, Mercer, Middlesex and Somerset)</w:t>
      </w:r>
    </w:p>
    <w:p w:rsidR="007F6FDF" w:rsidRDefault="007F6FDF" w:rsidP="007F6FDF">
      <w:pPr>
        <w:pStyle w:val="bpuSponsor"/>
      </w:pPr>
    </w:p>
    <w:p w:rsidR="007F6FDF" w:rsidRDefault="007F6FDF" w:rsidP="007F6FDF">
      <w:pPr>
        <w:pStyle w:val="bpuSponsor"/>
      </w:pPr>
    </w:p>
    <w:p w:rsidR="007F6FDF" w:rsidRDefault="007F6FDF" w:rsidP="007F6FDF">
      <w:pPr>
        <w:pStyle w:val="bpuSponsor"/>
      </w:pPr>
    </w:p>
    <w:p w:rsidR="007F6FDF" w:rsidRDefault="007F6FDF" w:rsidP="007F6FDF">
      <w:pPr>
        <w:pStyle w:val="bpuSponsor"/>
      </w:pPr>
    </w:p>
    <w:p w:rsidR="007F6FDF" w:rsidRDefault="007F6FDF" w:rsidP="007F6FDF">
      <w:pPr>
        <w:pStyle w:val="bpuSponsor"/>
      </w:pPr>
      <w:r>
        <w:t>SYNOPSIS</w:t>
      </w:r>
    </w:p>
    <w:p w:rsidR="007F6FDF" w:rsidRDefault="004C2102" w:rsidP="007F6FDF">
      <w:pPr>
        <w:pStyle w:val="bpuNormText"/>
      </w:pPr>
      <w:r>
        <w:tab/>
      </w:r>
      <w:r w:rsidR="007F6FDF">
        <w:t>Allows veteran’s guardian to remove veteran from DMVA veterans’ memorial home under certain emergency circumstances.</w:t>
      </w:r>
    </w:p>
    <w:p w:rsidR="007F6FDF" w:rsidRDefault="007F6FDF" w:rsidP="007F6FDF">
      <w:pPr>
        <w:pStyle w:val="bpuNormText"/>
      </w:pPr>
    </w:p>
    <w:p w:rsidR="007F6FDF" w:rsidRDefault="007F6FDF" w:rsidP="007F6FDF">
      <w:pPr>
        <w:pStyle w:val="bpuSponsor"/>
      </w:pPr>
      <w:r>
        <w:t xml:space="preserve">CURRENT VERSION OF TEXT </w:t>
      </w:r>
    </w:p>
    <w:p w:rsidR="007F6FDF" w:rsidRDefault="007F6FDF" w:rsidP="007F6FDF">
      <w:pPr>
        <w:pStyle w:val="bpuNormText"/>
      </w:pPr>
      <w:r>
        <w:tab/>
        <w:t>As introduced.</w:t>
      </w:r>
    </w:p>
    <w:p w:rsidR="007F6FDF" w:rsidRDefault="007F6FDF" w:rsidP="007F6FDF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7F6FDF" w:rsidRDefault="007F6FDF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7F6FDF" w:rsidSect="007F6FDF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0B1054" w:rsidRDefault="009C4BA2" w:rsidP="001B703D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1B703D" w:rsidRPr="001B703D">
        <w:rPr>
          <w:rStyle w:val="HangingAnActChar"/>
        </w:rPr>
        <w:t>concerning the ability of guardians to remove veterans residing in Department of Military and Veterans’ Affairs memorial homes under certain emergencies and supplementing P.L.1993, c.281 (C.38A:3-2b2 et seq.).</w:t>
      </w:r>
    </w:p>
    <w:p w:rsidR="001B703D" w:rsidRPr="001B703D" w:rsidRDefault="001B703D" w:rsidP="001B703D"/>
    <w:p w:rsidR="00686AEB" w:rsidRPr="00AA7880" w:rsidRDefault="00686AEB" w:rsidP="00686AEB">
      <w:r>
        <w:tab/>
      </w:r>
      <w:r w:rsidR="009C4BA2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9C4BA2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EF6998" w:rsidRDefault="00185932" w:rsidP="00686AEB">
      <w:r>
        <w:tab/>
        <w:t>1.</w:t>
      </w:r>
      <w:r w:rsidR="00EF6998">
        <w:t xml:space="preserve"> </w:t>
      </w:r>
      <w:r w:rsidR="004C2102">
        <w:t xml:space="preserve"> </w:t>
      </w:r>
      <w:r w:rsidR="00EF6998">
        <w:t xml:space="preserve">Whenever a state of emergency or public health emergency is declared by the Governor pursuant to </w:t>
      </w:r>
      <w:r w:rsidR="00322207" w:rsidRPr="00322207">
        <w:t>P.L.194</w:t>
      </w:r>
      <w:r w:rsidR="00322207">
        <w:t>2, c.251 (C.App.A:9-33 et seq.) or</w:t>
      </w:r>
      <w:r w:rsidR="00322207" w:rsidRPr="00322207">
        <w:t xml:space="preserve"> the “Emergency Health Powers Act,” P.L.2005, c.222 (C.26:13-1 et seq.)</w:t>
      </w:r>
      <w:r w:rsidR="00EF6998" w:rsidRPr="00EF6998">
        <w:t xml:space="preserve">, </w:t>
      </w:r>
      <w:r w:rsidR="00EF6998">
        <w:t>each veteran</w:t>
      </w:r>
      <w:r w:rsidR="009D6C90">
        <w:t>’s</w:t>
      </w:r>
      <w:r w:rsidR="00EF6998">
        <w:t xml:space="preserve"> guardian appointed pursuant to section 1 of </w:t>
      </w:r>
      <w:r w:rsidR="00EF6998" w:rsidRPr="00B73A5E">
        <w:t>P.L.1993, c.281 (C.38A:3-2b2 et seq.)</w:t>
      </w:r>
      <w:r w:rsidR="00EF6998">
        <w:t>, or each person otherwise having the veteran</w:t>
      </w:r>
      <w:r w:rsidR="009D6C90">
        <w:t>’s</w:t>
      </w:r>
      <w:r w:rsidR="00EF6998">
        <w:t xml:space="preserve"> power of attorney, shall </w:t>
      </w:r>
      <w:r w:rsidR="00EF6998" w:rsidRPr="00EF6998">
        <w:t xml:space="preserve">be allowed to remove </w:t>
      </w:r>
      <w:r w:rsidR="00EF6998">
        <w:t xml:space="preserve">the veteran from the veterans’ memorial home pursuant to procedures established under </w:t>
      </w:r>
      <w:r w:rsidR="00EF6998" w:rsidRPr="00EF6998">
        <w:t>Department of Military and Veterans’ Affairs rules and regulation</w:t>
      </w:r>
      <w:r w:rsidR="00EF6998">
        <w:t xml:space="preserve">s, except the department shall allow for </w:t>
      </w:r>
      <w:r w:rsidR="00EF6998" w:rsidRPr="00EF6998">
        <w:t>a</w:t>
      </w:r>
      <w:r w:rsidR="00EF6998">
        <w:t xml:space="preserve">n initial extension of up to 30 days and one </w:t>
      </w:r>
      <w:r w:rsidR="00EF6998" w:rsidRPr="00EF6998">
        <w:t xml:space="preserve">additional </w:t>
      </w:r>
      <w:r w:rsidR="00EF6998">
        <w:t>extension of up to 30 days. T</w:t>
      </w:r>
      <w:r w:rsidR="00EF6998" w:rsidRPr="00EF6998">
        <w:t>he resident</w:t>
      </w:r>
      <w:r w:rsidR="00EF6998">
        <w:t xml:space="preserve"> veteran shall</w:t>
      </w:r>
      <w:r w:rsidR="00EF6998" w:rsidRPr="00EF6998">
        <w:t xml:space="preserve"> be required to continue to pay the care and maintenance fee while </w:t>
      </w:r>
      <w:r w:rsidR="00EF6998">
        <w:t xml:space="preserve">on temporary furlough </w:t>
      </w:r>
      <w:r w:rsidR="00EF6998" w:rsidRPr="00EF6998">
        <w:t>to hold</w:t>
      </w:r>
      <w:r w:rsidR="00EF6998">
        <w:t xml:space="preserve"> a bed. Regular </w:t>
      </w:r>
      <w:r w:rsidR="00EF6998" w:rsidRPr="00EF6998">
        <w:t>opera</w:t>
      </w:r>
      <w:r w:rsidR="00EF6998">
        <w:t>ting procedures shall resume at the conclusion of the state of emergency or public health emergency</w:t>
      </w:r>
      <w:r w:rsidR="00EF6998" w:rsidRPr="00EF6998">
        <w:t>.</w:t>
      </w:r>
    </w:p>
    <w:p w:rsidR="00EF6998" w:rsidRPr="00D71D68" w:rsidRDefault="00EF6998" w:rsidP="00686AEB"/>
    <w:p w:rsidR="00686AEB" w:rsidRDefault="00686AEB" w:rsidP="00686AEB">
      <w:r>
        <w:tab/>
      </w:r>
      <w:r w:rsidR="004C2102">
        <w:t>2.</w:t>
      </w:r>
      <w:r w:rsidR="004C2102">
        <w:tab/>
      </w:r>
      <w:r w:rsidR="009C4BA2">
        <w:t>This act shall take effect</w:t>
      </w:r>
      <w:r w:rsidR="00185932">
        <w:t xml:space="preserve"> immediately.</w:t>
      </w:r>
    </w:p>
    <w:p w:rsidR="005A1073" w:rsidRPr="00AA7880" w:rsidRDefault="005A1073" w:rsidP="00686AEB"/>
    <w:p w:rsidR="00686AEB" w:rsidRPr="00CE7BD8" w:rsidRDefault="00686AEB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5A1073" w:rsidRDefault="005A1073" w:rsidP="00686AEB">
      <w:r>
        <w:tab/>
        <w:t xml:space="preserve">Under current law, a family member or other person may be appointed as the guardian of a veteran residing in a </w:t>
      </w:r>
      <w:r w:rsidRPr="005A1073">
        <w:t xml:space="preserve">Department of Military and </w:t>
      </w:r>
      <w:r>
        <w:t>Veterans’ Affairs (</w:t>
      </w:r>
      <w:r w:rsidR="0048679E">
        <w:t>DMVA</w:t>
      </w:r>
      <w:r>
        <w:t xml:space="preserve">) memorial home.  </w:t>
      </w:r>
    </w:p>
    <w:p w:rsidR="000C5038" w:rsidRPr="004C2102" w:rsidRDefault="005A1073" w:rsidP="004C2102">
      <w:r>
        <w:tab/>
      </w:r>
      <w:r w:rsidR="00746D80">
        <w:t>This bill would allow the veteran</w:t>
      </w:r>
      <w:r w:rsidR="009D6C90">
        <w:t>’</w:t>
      </w:r>
      <w:r w:rsidR="00746D80">
        <w:t>s</w:t>
      </w:r>
      <w:r w:rsidR="009D6C90">
        <w:t xml:space="preserve"> </w:t>
      </w:r>
      <w:r w:rsidR="00746D80">
        <w:t>guardian to remove the veteran from the veterans’ memorial home under certain emergency circumstances. Under the bill, w</w:t>
      </w:r>
      <w:r w:rsidR="00746D80" w:rsidRPr="00746D80">
        <w:t xml:space="preserve">henever a state of emergency or public health emergency is declared by the Governor </w:t>
      </w:r>
      <w:r w:rsidR="00746D80">
        <w:t xml:space="preserve">under emergency powers, </w:t>
      </w:r>
      <w:r w:rsidR="00746D80" w:rsidRPr="00746D80">
        <w:t>each veteran</w:t>
      </w:r>
      <w:r w:rsidR="009D6C90">
        <w:t>’s</w:t>
      </w:r>
      <w:r w:rsidR="00746D80" w:rsidRPr="00746D80">
        <w:t xml:space="preserve"> guardian, or each person otherwise having the vet</w:t>
      </w:r>
      <w:r w:rsidR="00746D80">
        <w:t>eran</w:t>
      </w:r>
      <w:r w:rsidR="009D6C90">
        <w:t>’s</w:t>
      </w:r>
      <w:r w:rsidR="00746D80">
        <w:t xml:space="preserve"> power of attorney, would </w:t>
      </w:r>
      <w:r w:rsidR="00746D80" w:rsidRPr="00746D80">
        <w:t xml:space="preserve">be allowed to remove the veteran from the veterans’ memorial home pursuant to procedures established under </w:t>
      </w:r>
      <w:r w:rsidR="0048679E">
        <w:t>DMVA</w:t>
      </w:r>
      <w:r w:rsidR="00746D80">
        <w:t xml:space="preserve"> rules and regulations. The department would be required to </w:t>
      </w:r>
      <w:r w:rsidR="00746D80" w:rsidRPr="00746D80">
        <w:t xml:space="preserve">allow for an initial extension of up to 30 days and one additional extension of up to 30 days. The resident veteran </w:t>
      </w:r>
      <w:r w:rsidR="00746D80">
        <w:t>would</w:t>
      </w:r>
      <w:r w:rsidR="00746D80" w:rsidRPr="00746D80">
        <w:t xml:space="preserve"> be required to continue to pay the care and maintenance fee while on temporary furlough to hold a bed. Re</w:t>
      </w:r>
      <w:r w:rsidR="00746D80">
        <w:t>gular operating procedures would</w:t>
      </w:r>
      <w:r w:rsidR="00746D80" w:rsidRPr="00746D80">
        <w:t xml:space="preserve"> resume at the conclusion of the state of emergency or public health emergency.</w:t>
      </w:r>
    </w:p>
    <w:sectPr w:rsidR="000C5038" w:rsidRPr="004C2102" w:rsidSect="007F6FDF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6002" w:rsidRDefault="00B86002">
      <w:r>
        <w:separator/>
      </w:r>
    </w:p>
  </w:endnote>
  <w:endnote w:type="continuationSeparator" w:id="0">
    <w:p w:rsidR="00B86002" w:rsidRDefault="00B860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6002" w:rsidRDefault="00B86002">
      <w:r>
        <w:separator/>
      </w:r>
    </w:p>
  </w:footnote>
  <w:footnote w:type="continuationSeparator" w:id="0">
    <w:p w:rsidR="00B86002" w:rsidRDefault="00B860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2E4E6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7F6FDF" w:rsidRDefault="007F6FDF" w:rsidP="007F6FDF">
    <w:pPr>
      <w:pStyle w:val="bpuHeadSpon"/>
    </w:pPr>
    <w:r w:rsidRPr="007F6FDF">
      <w:rPr>
        <w:rStyle w:val="bpuHeadSponChar"/>
      </w:rPr>
      <w:t>A5851</w:t>
    </w:r>
    <w:r>
      <w:t xml:space="preserve"> SWAIN, TULLY</w:t>
    </w:r>
  </w:p>
  <w:p w:rsidR="007F6FDF" w:rsidRDefault="007F6FDF" w:rsidP="007F6FD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C2102">
      <w:rPr>
        <w:noProof/>
      </w:rPr>
      <w:t>3</w:t>
    </w:r>
    <w:r>
      <w:fldChar w:fldCharType="end"/>
    </w:r>
  </w:p>
  <w:p w:rsidR="007F6FDF" w:rsidRDefault="007F6FDF" w:rsidP="007F6FDF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7F6FDF" w:rsidRDefault="007F6FDF" w:rsidP="007F6FDF">
    <w:pPr>
      <w:pStyle w:val="bpuHeadSpon"/>
    </w:pPr>
    <w:r w:rsidRPr="007F6FDF">
      <w:rPr>
        <w:rStyle w:val="bpuHeadSponChar"/>
      </w:rPr>
      <w:t>A5851</w:t>
    </w:r>
    <w:r>
      <w:t xml:space="preserve"> SWAIN, TULLY</w:t>
    </w:r>
  </w:p>
  <w:p w:rsidR="007F6FDF" w:rsidRDefault="007F6FDF" w:rsidP="007F6FD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E4E60">
      <w:rPr>
        <w:noProof/>
      </w:rPr>
      <w:t>2</w:t>
    </w:r>
    <w:r>
      <w:fldChar w:fldCharType="end"/>
    </w:r>
  </w:p>
  <w:p w:rsidR="007F6FDF" w:rsidRDefault="007F6FDF" w:rsidP="007F6FDF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002"/>
    <w:rsid w:val="000051BD"/>
    <w:rsid w:val="000160A5"/>
    <w:rsid w:val="0002335B"/>
    <w:rsid w:val="0003549A"/>
    <w:rsid w:val="000367AE"/>
    <w:rsid w:val="000426EF"/>
    <w:rsid w:val="00043B22"/>
    <w:rsid w:val="00054975"/>
    <w:rsid w:val="00057D20"/>
    <w:rsid w:val="0006197C"/>
    <w:rsid w:val="0006281F"/>
    <w:rsid w:val="00077832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4196"/>
    <w:rsid w:val="00135943"/>
    <w:rsid w:val="0014664C"/>
    <w:rsid w:val="001645FB"/>
    <w:rsid w:val="00173D2B"/>
    <w:rsid w:val="00181676"/>
    <w:rsid w:val="00183603"/>
    <w:rsid w:val="0018410E"/>
    <w:rsid w:val="00185932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B703D"/>
    <w:rsid w:val="001C7C52"/>
    <w:rsid w:val="001D25F3"/>
    <w:rsid w:val="001E15F1"/>
    <w:rsid w:val="001E16FA"/>
    <w:rsid w:val="001E6213"/>
    <w:rsid w:val="001F14C7"/>
    <w:rsid w:val="001F43B5"/>
    <w:rsid w:val="001F7405"/>
    <w:rsid w:val="00205533"/>
    <w:rsid w:val="00212B8D"/>
    <w:rsid w:val="002206C8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16DC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4E60"/>
    <w:rsid w:val="002E69D1"/>
    <w:rsid w:val="002F3BA6"/>
    <w:rsid w:val="00315320"/>
    <w:rsid w:val="00322207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76967"/>
    <w:rsid w:val="00377F1B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45C80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8679E"/>
    <w:rsid w:val="00492076"/>
    <w:rsid w:val="00493B1D"/>
    <w:rsid w:val="00497037"/>
    <w:rsid w:val="004A3009"/>
    <w:rsid w:val="004A6940"/>
    <w:rsid w:val="004A77A4"/>
    <w:rsid w:val="004C2102"/>
    <w:rsid w:val="004C742C"/>
    <w:rsid w:val="004E1F3E"/>
    <w:rsid w:val="004E5CC0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2F2E"/>
    <w:rsid w:val="005651F3"/>
    <w:rsid w:val="00572184"/>
    <w:rsid w:val="00577A15"/>
    <w:rsid w:val="00580533"/>
    <w:rsid w:val="0059131D"/>
    <w:rsid w:val="005A1073"/>
    <w:rsid w:val="005A3FF8"/>
    <w:rsid w:val="005B3F92"/>
    <w:rsid w:val="005B4069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3599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46D80"/>
    <w:rsid w:val="007502CB"/>
    <w:rsid w:val="00752D79"/>
    <w:rsid w:val="00752E20"/>
    <w:rsid w:val="00756EDE"/>
    <w:rsid w:val="00764456"/>
    <w:rsid w:val="00770114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7F6FDF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8F5759"/>
    <w:rsid w:val="00901BDA"/>
    <w:rsid w:val="009121D8"/>
    <w:rsid w:val="00912D9C"/>
    <w:rsid w:val="00916F7A"/>
    <w:rsid w:val="00917FE3"/>
    <w:rsid w:val="00920B5A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4BA2"/>
    <w:rsid w:val="009C5630"/>
    <w:rsid w:val="009D0E5D"/>
    <w:rsid w:val="009D0F63"/>
    <w:rsid w:val="009D6C90"/>
    <w:rsid w:val="009D7934"/>
    <w:rsid w:val="009D7CCF"/>
    <w:rsid w:val="009E5961"/>
    <w:rsid w:val="009F4FAC"/>
    <w:rsid w:val="009F5B33"/>
    <w:rsid w:val="00A017C0"/>
    <w:rsid w:val="00A11228"/>
    <w:rsid w:val="00A222C2"/>
    <w:rsid w:val="00A305D6"/>
    <w:rsid w:val="00A342C4"/>
    <w:rsid w:val="00A36FBF"/>
    <w:rsid w:val="00A50F6B"/>
    <w:rsid w:val="00A52237"/>
    <w:rsid w:val="00A5420E"/>
    <w:rsid w:val="00A551D6"/>
    <w:rsid w:val="00A6251B"/>
    <w:rsid w:val="00A6754E"/>
    <w:rsid w:val="00A70F58"/>
    <w:rsid w:val="00A72987"/>
    <w:rsid w:val="00A7346B"/>
    <w:rsid w:val="00A84C4F"/>
    <w:rsid w:val="00A91E1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3E3D"/>
    <w:rsid w:val="00B2574A"/>
    <w:rsid w:val="00B35D8A"/>
    <w:rsid w:val="00B45B34"/>
    <w:rsid w:val="00B57047"/>
    <w:rsid w:val="00B61D86"/>
    <w:rsid w:val="00B6342D"/>
    <w:rsid w:val="00B726BD"/>
    <w:rsid w:val="00B732BC"/>
    <w:rsid w:val="00B73A5E"/>
    <w:rsid w:val="00B86002"/>
    <w:rsid w:val="00B90E33"/>
    <w:rsid w:val="00B9676B"/>
    <w:rsid w:val="00BA2EA5"/>
    <w:rsid w:val="00BA364B"/>
    <w:rsid w:val="00BB1190"/>
    <w:rsid w:val="00BB2BCB"/>
    <w:rsid w:val="00BB31D0"/>
    <w:rsid w:val="00BB3A11"/>
    <w:rsid w:val="00BB4DDB"/>
    <w:rsid w:val="00BB5D79"/>
    <w:rsid w:val="00BB5F02"/>
    <w:rsid w:val="00BC7892"/>
    <w:rsid w:val="00BD6EC5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1802"/>
    <w:rsid w:val="00C5235F"/>
    <w:rsid w:val="00C54CE2"/>
    <w:rsid w:val="00C66A14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93F5A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B89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4A2A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4F04"/>
    <w:rsid w:val="00E452DF"/>
    <w:rsid w:val="00E543CF"/>
    <w:rsid w:val="00E546FD"/>
    <w:rsid w:val="00E608F1"/>
    <w:rsid w:val="00E611B9"/>
    <w:rsid w:val="00E7144F"/>
    <w:rsid w:val="00E71D00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E5942"/>
    <w:rsid w:val="00EF6998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9B267595-2D77-40A9-9065-6F96B3927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7F6F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EE8E2A-0B03-4091-BD85-DE195636EE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</Template>
  <TotalTime>0</TotalTime>
  <Pages>2</Pages>
  <Words>432</Words>
  <Characters>2352</Characters>
  <Application>Microsoft Office Word</Application>
  <DocSecurity>0</DocSecurity>
  <Lines>73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A5851</vt:lpstr>
    </vt:vector>
  </TitlesOfParts>
  <Manager>R230</Manager>
  <Company>NJ Office of Legislative Services</Company>
  <LinksUpToDate>false</LinksUpToDate>
  <CharactersWithSpaces>2780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A5851</dc:title>
  <dc:subject/>
  <dc:creator>Assemblywoman  SWAIN, Assemblyman  TULLY</dc:creator>
  <cp:keywords>A5851|2|SG |223|310|310|N|0|</cp:keywords>
  <dc:description>INTRODUCED JUNE 3, 2021</dc:description>
  <cp:lastModifiedBy>Bektas, Brenda</cp:lastModifiedBy>
  <cp:revision>2</cp:revision>
  <cp:lastPrinted>2005-10-12T19:02:00Z</cp:lastPrinted>
  <dcterms:created xsi:type="dcterms:W3CDTF">2021-06-04T13:40:00Z</dcterms:created>
  <dcterms:modified xsi:type="dcterms:W3CDTF">2021-06-04T13:40:00Z</dcterms:modified>
  <cp:category>	§1 to C.38A:3-2b2a_x000d_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