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4E" w:rsidRDefault="0097644E" w:rsidP="0097644E">
      <w:pPr>
        <w:pStyle w:val="bpuBill"/>
      </w:pPr>
      <w:bookmarkStart w:id="0" w:name="bpuFrontPg"/>
      <w:bookmarkStart w:id="1" w:name="_GoBack"/>
      <w:bookmarkEnd w:id="0"/>
      <w:bookmarkEnd w:id="1"/>
      <w:r>
        <w:t xml:space="preserve">ASSEMBLY, No. 5854 </w:t>
      </w:r>
    </w:p>
    <w:p w:rsidR="0097644E" w:rsidRPr="009D38FF" w:rsidRDefault="0097644E" w:rsidP="009764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8093" r:id="rId8"/>
        </w:object>
      </w:r>
    </w:p>
    <w:p w:rsidR="0097644E" w:rsidRDefault="0097644E" w:rsidP="0097644E">
      <w:pPr>
        <w:pStyle w:val="bpuState"/>
      </w:pPr>
      <w:r>
        <w:t>STATE OF NEW JERSEY</w:t>
      </w:r>
    </w:p>
    <w:p w:rsidR="0097644E" w:rsidRDefault="0097644E" w:rsidP="0097644E">
      <w:pPr>
        <w:pStyle w:val="bpuLegislature"/>
      </w:pPr>
      <w:r>
        <w:t>219th LEGISLATURE</w:t>
      </w:r>
    </w:p>
    <w:p w:rsidR="0097644E" w:rsidRDefault="0097644E" w:rsidP="0097644E">
      <w:pPr>
        <w:pStyle w:val="bpuWpGraphic"/>
      </w:pPr>
      <w:r>
        <w:object w:dxaOrig="8985" w:dyaOrig="255">
          <v:shape id="_x0000_i1026" type="#_x0000_t75" style="width:6in;height:12pt" o:ole="">
            <v:imagedata r:id="rId7" o:title=""/>
          </v:shape>
          <o:OLEObject Type="Embed" ProgID="WPWin6.1" ShapeID="_x0000_i1026" DrawAspect="Content" ObjectID="_1686648094" r:id="rId9"/>
        </w:object>
      </w:r>
      <w:r>
        <w:t xml:space="preserve">  </w:t>
      </w:r>
    </w:p>
    <w:p w:rsidR="0097644E" w:rsidRDefault="0097644E" w:rsidP="0097644E">
      <w:pPr>
        <w:pStyle w:val="bpuIntro"/>
      </w:pPr>
      <w:r>
        <w:t>INTRODUCED JUNE 3, 2021</w:t>
      </w:r>
    </w:p>
    <w:p w:rsidR="0097644E" w:rsidRDefault="0097644E" w:rsidP="0097644E">
      <w:pPr>
        <w:pStyle w:val="bpuIntro"/>
      </w:pPr>
    </w:p>
    <w:p w:rsidR="0097644E" w:rsidRDefault="0097644E" w:rsidP="0097644E">
      <w:pPr>
        <w:pStyle w:val="bpuIntro"/>
        <w:sectPr w:rsidR="0097644E" w:rsidSect="00C9441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7644E" w:rsidRDefault="0097644E" w:rsidP="0097644E">
      <w:pPr>
        <w:pStyle w:val="bpuIntro"/>
      </w:pPr>
    </w:p>
    <w:p w:rsidR="0097644E" w:rsidRDefault="0097644E" w:rsidP="0097644E">
      <w:pPr>
        <w:pStyle w:val="bpuSponsor"/>
      </w:pPr>
      <w:r>
        <w:t>Sponsored by:</w:t>
      </w:r>
    </w:p>
    <w:p w:rsidR="0097644E" w:rsidRDefault="0097644E" w:rsidP="0097644E">
      <w:pPr>
        <w:pStyle w:val="bpuSponsor"/>
      </w:pPr>
      <w:r>
        <w:t>Assemblyman  VINCENT MAZZEO</w:t>
      </w:r>
    </w:p>
    <w:p w:rsidR="0097644E" w:rsidRDefault="0097644E" w:rsidP="0097644E">
      <w:pPr>
        <w:pStyle w:val="bpuSponsor"/>
      </w:pPr>
      <w:r>
        <w:t>District 2 (Atlantic)</w:t>
      </w:r>
    </w:p>
    <w:p w:rsidR="0097644E" w:rsidRDefault="0097644E" w:rsidP="0097644E">
      <w:pPr>
        <w:pStyle w:val="bpuSponsor"/>
      </w:pPr>
      <w:r>
        <w:t>Assemblyman  JOHN ARMATO</w:t>
      </w:r>
    </w:p>
    <w:p w:rsidR="0097644E" w:rsidRDefault="0097644E" w:rsidP="0097644E">
      <w:pPr>
        <w:pStyle w:val="bpuSponsor"/>
      </w:pPr>
      <w:r>
        <w:t>District 2 (Atlantic)</w:t>
      </w:r>
    </w:p>
    <w:p w:rsidR="0097644E" w:rsidRDefault="0097644E" w:rsidP="0097644E">
      <w:pPr>
        <w:pStyle w:val="bpuSponsor"/>
      </w:pPr>
      <w:r>
        <w:t>Assemblywoman  ANNETTE CHAPARRO</w:t>
      </w:r>
    </w:p>
    <w:p w:rsidR="0097644E" w:rsidRDefault="0097644E" w:rsidP="0097644E">
      <w:pPr>
        <w:pStyle w:val="bpuSponsor"/>
      </w:pPr>
      <w:r>
        <w:t>District 33 (Hudson)</w:t>
      </w:r>
    </w:p>
    <w:p w:rsidR="0097644E" w:rsidRDefault="00410111" w:rsidP="00410111">
      <w:pPr>
        <w:pStyle w:val="bpuSponsor"/>
      </w:pPr>
      <w:r>
        <w:t>Senator  VIN GOPAL</w:t>
      </w:r>
    </w:p>
    <w:p w:rsidR="00410111" w:rsidRDefault="00410111" w:rsidP="00410111">
      <w:pPr>
        <w:pStyle w:val="bpuSponsor"/>
      </w:pPr>
      <w:r>
        <w:t>District 11 (Monmouth)</w:t>
      </w:r>
    </w:p>
    <w:p w:rsidR="00410111" w:rsidRDefault="00410111" w:rsidP="00410111">
      <w:pPr>
        <w:pStyle w:val="bpuSponsor"/>
      </w:pPr>
      <w:r>
        <w:t>Senator  JOSEPH A. LAGANA</w:t>
      </w:r>
    </w:p>
    <w:p w:rsidR="00410111" w:rsidRDefault="00410111" w:rsidP="00410111">
      <w:pPr>
        <w:pStyle w:val="bpuSponsor"/>
      </w:pPr>
      <w:r>
        <w:t>District 38 (Bergen and Passaic)</w:t>
      </w:r>
    </w:p>
    <w:p w:rsidR="00410111" w:rsidRPr="00410111" w:rsidRDefault="00410111" w:rsidP="00410111"/>
    <w:p w:rsidR="00D60694" w:rsidRDefault="00410111" w:rsidP="00410111">
      <w:pPr>
        <w:pStyle w:val="bpuSponsor"/>
      </w:pPr>
      <w:r>
        <w:t>Co-Sponsored by:</w:t>
      </w:r>
    </w:p>
    <w:p w:rsidR="00410111" w:rsidRPr="00410111" w:rsidRDefault="00410111" w:rsidP="00410111">
      <w:pPr>
        <w:pStyle w:val="bpuSponsor"/>
      </w:pPr>
      <w:r w:rsidRPr="00410111">
        <w:t xml:space="preserve">Assemblyman Tully, Assemblywoman Swain, Assemblyman Benson, Assemblywomen Reynolds-Jackson, Murphy, Timberlake, Assemblymen Space, </w:t>
      </w:r>
      <w:proofErr w:type="spellStart"/>
      <w:r w:rsidRPr="00410111">
        <w:t>Wirths</w:t>
      </w:r>
      <w:proofErr w:type="spellEnd"/>
      <w:r w:rsidRPr="00410111">
        <w:t xml:space="preserve">, Johnson, Assemblywomen Lopez, </w:t>
      </w:r>
      <w:proofErr w:type="spellStart"/>
      <w:r w:rsidRPr="00410111">
        <w:t>Vainieri</w:t>
      </w:r>
      <w:proofErr w:type="spellEnd"/>
      <w:r w:rsidRPr="00410111">
        <w:t xml:space="preserve"> </w:t>
      </w:r>
      <w:proofErr w:type="spellStart"/>
      <w:r w:rsidRPr="00410111">
        <w:t>Huttle</w:t>
      </w:r>
      <w:proofErr w:type="spellEnd"/>
      <w:r w:rsidRPr="00410111">
        <w:t xml:space="preserve">, </w:t>
      </w:r>
      <w:proofErr w:type="spellStart"/>
      <w:r w:rsidRPr="00410111">
        <w:t>Jasey</w:t>
      </w:r>
      <w:proofErr w:type="spellEnd"/>
      <w:r w:rsidRPr="00410111">
        <w:t xml:space="preserve">, Senators Connors, Cruz-Perez, </w:t>
      </w:r>
      <w:proofErr w:type="spellStart"/>
      <w:r w:rsidRPr="00410111">
        <w:t>O'Scanlon</w:t>
      </w:r>
      <w:proofErr w:type="spellEnd"/>
      <w:r w:rsidRPr="00410111">
        <w:t xml:space="preserve"> and </w:t>
      </w:r>
      <w:proofErr w:type="spellStart"/>
      <w:r w:rsidRPr="00410111">
        <w:t>Pou</w:t>
      </w:r>
      <w:proofErr w:type="spellEnd"/>
    </w:p>
    <w:p w:rsidR="00A40C80" w:rsidRPr="00A40C80" w:rsidRDefault="00A40C80" w:rsidP="00A40C80"/>
    <w:p w:rsidR="0097644E" w:rsidRDefault="0097644E" w:rsidP="0097644E">
      <w:pPr>
        <w:pStyle w:val="bpuSponsor"/>
      </w:pPr>
    </w:p>
    <w:p w:rsidR="00410111" w:rsidRPr="00410111" w:rsidRDefault="00410111" w:rsidP="00410111"/>
    <w:p w:rsidR="0097644E" w:rsidRDefault="0097644E" w:rsidP="0097644E">
      <w:pPr>
        <w:pStyle w:val="bpuSponsor"/>
      </w:pPr>
    </w:p>
    <w:p w:rsidR="0097644E" w:rsidRDefault="0097644E" w:rsidP="0097644E">
      <w:pPr>
        <w:pStyle w:val="bpuSponsor"/>
      </w:pPr>
      <w:r>
        <w:t>SYNOPSIS</w:t>
      </w:r>
    </w:p>
    <w:p w:rsidR="0097644E" w:rsidRDefault="0097644E" w:rsidP="0097644E">
      <w:pPr>
        <w:pStyle w:val="bpuNormText"/>
      </w:pPr>
      <w:r>
        <w:tab/>
        <w:t xml:space="preserve">Requires position of resident advocate at each State veterans’ memorial home. </w:t>
      </w:r>
    </w:p>
    <w:p w:rsidR="0097644E" w:rsidRDefault="0097644E" w:rsidP="0097644E">
      <w:pPr>
        <w:pStyle w:val="bpuNormText"/>
      </w:pPr>
    </w:p>
    <w:p w:rsidR="0097644E" w:rsidRDefault="0097644E" w:rsidP="0097644E">
      <w:pPr>
        <w:pStyle w:val="bpuSponsor"/>
      </w:pPr>
      <w:r>
        <w:t xml:space="preserve">CURRENT VERSION OF TEXT </w:t>
      </w:r>
    </w:p>
    <w:p w:rsidR="0097644E" w:rsidRDefault="0097644E" w:rsidP="0097644E">
      <w:pPr>
        <w:pStyle w:val="bpuNormText"/>
      </w:pPr>
      <w:r>
        <w:tab/>
        <w:t>As introduced.</w:t>
      </w:r>
    </w:p>
    <w:p w:rsidR="0097644E" w:rsidRDefault="0097644E" w:rsidP="0097644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7644E" w:rsidRDefault="0097644E" w:rsidP="008916EC">
      <w:pPr>
        <w:pStyle w:val="FronterPage"/>
        <w:tabs>
          <w:tab w:val="clear" w:pos="720"/>
          <w:tab w:val="clear" w:pos="1440"/>
          <w:tab w:val="clear" w:pos="2160"/>
          <w:tab w:val="clear" w:pos="2880"/>
          <w:tab w:val="clear" w:pos="3600"/>
          <w:tab w:val="clear" w:pos="4320"/>
          <w:tab w:val="clear" w:pos="5040"/>
        </w:tabs>
        <w:sectPr w:rsidR="0097644E" w:rsidSect="0097644E">
          <w:type w:val="continuous"/>
          <w:pgSz w:w="12240" w:h="20160" w:code="5"/>
          <w:pgMar w:top="1440" w:right="2275" w:bottom="1440" w:left="2275" w:header="72" w:footer="720" w:gutter="0"/>
          <w:pgNumType w:start="1"/>
          <w:cols w:space="720"/>
          <w:docGrid w:linePitch="360"/>
        </w:sectPr>
      </w:pPr>
    </w:p>
    <w:p w:rsidR="00686AEB" w:rsidRPr="00A70718" w:rsidRDefault="00317FA8" w:rsidP="003E47BA">
      <w:pPr>
        <w:pStyle w:val="HangingAnAct"/>
        <w:rPr>
          <w:rStyle w:val="HangingAnActChar"/>
        </w:rPr>
      </w:pPr>
      <w:r w:rsidRPr="00A70718">
        <w:rPr>
          <w:rStyle w:val="BillHead"/>
        </w:rPr>
        <w:lastRenderedPageBreak/>
        <w:t>An Act</w:t>
      </w:r>
      <w:r w:rsidR="00686AEB" w:rsidRPr="00A70718">
        <w:rPr>
          <w:rStyle w:val="HangingAnActChar"/>
        </w:rPr>
        <w:t xml:space="preserve"> </w:t>
      </w:r>
      <w:r w:rsidR="00243B02" w:rsidRPr="00A70718">
        <w:rPr>
          <w:rStyle w:val="HangingAnActChar"/>
        </w:rPr>
        <w:t>concerning State veterans’ memorial home</w:t>
      </w:r>
      <w:r w:rsidR="00186C55" w:rsidRPr="00A70718">
        <w:rPr>
          <w:rStyle w:val="HangingAnActChar"/>
        </w:rPr>
        <w:t>s</w:t>
      </w:r>
      <w:r w:rsidR="00243B02" w:rsidRPr="00A70718">
        <w:rPr>
          <w:rStyle w:val="HangingAnActChar"/>
        </w:rPr>
        <w:t xml:space="preserve"> and </w:t>
      </w:r>
      <w:r w:rsidR="00D83D5B" w:rsidRPr="00A70718">
        <w:rPr>
          <w:rStyle w:val="HangingAnActChar"/>
        </w:rPr>
        <w:t>supplementing Title 38A of the New Jersey Statues.</w:t>
      </w:r>
    </w:p>
    <w:p w:rsidR="000B1054" w:rsidRPr="00A70718" w:rsidRDefault="000B1054" w:rsidP="000B1054"/>
    <w:p w:rsidR="00964E2D" w:rsidRPr="00A70718" w:rsidRDefault="00686AEB" w:rsidP="00C21B68">
      <w:r w:rsidRPr="00A70718">
        <w:tab/>
      </w:r>
      <w:r w:rsidR="00317FA8" w:rsidRPr="00A70718">
        <w:rPr>
          <w:rStyle w:val="BillHeading2"/>
        </w:rPr>
        <w:t>Be It Enacted</w:t>
      </w:r>
      <w:r w:rsidRPr="00A70718">
        <w:rPr>
          <w:rStyle w:val="BillHeading2"/>
        </w:rPr>
        <w:t xml:space="preserve"> </w:t>
      </w:r>
      <w:r w:rsidR="00317FA8" w:rsidRPr="00A70718">
        <w:rPr>
          <w:rStyle w:val="BillLanguage"/>
        </w:rPr>
        <w:t>by the Senate and General Assembly of the State of New Jersey:</w:t>
      </w:r>
    </w:p>
    <w:p w:rsidR="00964E2D" w:rsidRPr="00A70718" w:rsidRDefault="00964E2D" w:rsidP="00964E2D"/>
    <w:p w:rsidR="00FC0324" w:rsidRPr="00A70718" w:rsidRDefault="00A23775" w:rsidP="00686AEB">
      <w:r w:rsidRPr="00A70718">
        <w:tab/>
      </w:r>
      <w:r w:rsidR="00E01310">
        <w:t>1.</w:t>
      </w:r>
      <w:r w:rsidR="00E01310">
        <w:tab/>
      </w:r>
      <w:r w:rsidR="00FC0324" w:rsidRPr="00A70718">
        <w:t xml:space="preserve">a. </w:t>
      </w:r>
      <w:r w:rsidR="00E01310">
        <w:t xml:space="preserve"> </w:t>
      </w:r>
      <w:r w:rsidR="00FC0324" w:rsidRPr="00A70718">
        <w:t>The Division of Veterans’ Healthcare Services in the Department of Military and Veterans’ Affairs shall establish a position to be known as a resident advocate at each State veterans’ memorial home.  The resident advocate shall have a direct reporting relationship to the director</w:t>
      </w:r>
      <w:r w:rsidR="00C21B68" w:rsidRPr="00A70718">
        <w:t xml:space="preserve"> of the division</w:t>
      </w:r>
      <w:r w:rsidR="00FC0324" w:rsidRPr="00A70718">
        <w:t>.</w:t>
      </w:r>
    </w:p>
    <w:p w:rsidR="00FC0324" w:rsidRPr="00A70718" w:rsidRDefault="00FC0324" w:rsidP="00686AEB">
      <w:r w:rsidRPr="00A70718">
        <w:tab/>
        <w:t>b</w:t>
      </w:r>
      <w:r w:rsidR="00E01310">
        <w:t>.</w:t>
      </w:r>
      <w:r w:rsidR="00E01310">
        <w:tab/>
      </w:r>
      <w:r w:rsidRPr="00A70718">
        <w:t>The resident advocate shall:</w:t>
      </w:r>
    </w:p>
    <w:p w:rsidR="00964E2D" w:rsidRPr="00A70718" w:rsidRDefault="00FC0324" w:rsidP="00686AEB">
      <w:r w:rsidRPr="00A70718">
        <w:tab/>
        <w:t>(1)</w:t>
      </w:r>
      <w:r w:rsidR="00E01310">
        <w:tab/>
      </w:r>
      <w:r w:rsidRPr="00A70718">
        <w:t>act as a liaison between the State veterans’ memorial home and each of the residents at the State veterans’ memorial home;</w:t>
      </w:r>
    </w:p>
    <w:p w:rsidR="00FC0324" w:rsidRPr="00A70718" w:rsidRDefault="00FC0324" w:rsidP="00686AEB">
      <w:r w:rsidRPr="00A70718">
        <w:tab/>
        <w:t>(2) receive complaints from residents at the State veterans memorial home; and</w:t>
      </w:r>
    </w:p>
    <w:p w:rsidR="00A23775" w:rsidRPr="00A70718" w:rsidRDefault="00E01310" w:rsidP="00686AEB">
      <w:r>
        <w:tab/>
        <w:t>(3)</w:t>
      </w:r>
      <w:r>
        <w:tab/>
      </w:r>
      <w:r w:rsidR="00F41CAB" w:rsidRPr="00A70718">
        <w:t>respond to</w:t>
      </w:r>
      <w:r w:rsidR="00FC0324" w:rsidRPr="00A70718">
        <w:t xml:space="preserve"> any concerns</w:t>
      </w:r>
      <w:r w:rsidR="00E40939" w:rsidRPr="00A70718">
        <w:t xml:space="preserve"> or grievances</w:t>
      </w:r>
      <w:r w:rsidR="00FC0324" w:rsidRPr="00A70718">
        <w:t xml:space="preserve"> from the residents at the S</w:t>
      </w:r>
      <w:r w:rsidR="00186C55" w:rsidRPr="00A70718">
        <w:t xml:space="preserve">tate veterans’ </w:t>
      </w:r>
      <w:r w:rsidR="00FC0324" w:rsidRPr="00A70718">
        <w:t xml:space="preserve">memorial home and, if </w:t>
      </w:r>
      <w:r w:rsidR="00F41CAB" w:rsidRPr="00A70718">
        <w:t>appropriate</w:t>
      </w:r>
      <w:r w:rsidR="00FC0324" w:rsidRPr="00A70718">
        <w:t>, submit concerns</w:t>
      </w:r>
      <w:r w:rsidR="00E40939" w:rsidRPr="00A70718">
        <w:t xml:space="preserve"> or grievances</w:t>
      </w:r>
      <w:r w:rsidR="00FC0324" w:rsidRPr="00A70718">
        <w:t xml:space="preserve"> to the</w:t>
      </w:r>
      <w:r w:rsidR="00F41CAB" w:rsidRPr="00A70718">
        <w:t xml:space="preserve"> State Long-Term Care Ombudsman</w:t>
      </w:r>
      <w:r w:rsidR="00FC0324" w:rsidRPr="00A70718">
        <w:t>.</w:t>
      </w:r>
    </w:p>
    <w:p w:rsidR="00E40939" w:rsidRPr="00A70718" w:rsidRDefault="00E01310" w:rsidP="00686AEB">
      <w:r>
        <w:tab/>
        <w:t>c.</w:t>
      </w:r>
      <w:r>
        <w:tab/>
      </w:r>
      <w:r w:rsidR="00E40939" w:rsidRPr="00A70718">
        <w:t>A resident advocate who receives a</w:t>
      </w:r>
      <w:r w:rsidR="00537CFC" w:rsidRPr="00A70718">
        <w:t>n</w:t>
      </w:r>
      <w:r w:rsidR="00E40939" w:rsidRPr="00A70718">
        <w:t xml:space="preserve"> oral or written complaint from a resident at a State veterans’ memorial home shall log the complaint </w:t>
      </w:r>
      <w:r w:rsidR="00537CFC" w:rsidRPr="00A70718">
        <w:t xml:space="preserve">from the resident on a written or electronic form. </w:t>
      </w:r>
      <w:r w:rsidR="00C9441E" w:rsidRPr="00A70718">
        <w:t xml:space="preserve"> </w:t>
      </w:r>
      <w:r w:rsidR="00537CFC" w:rsidRPr="00A70718">
        <w:t xml:space="preserve">The division shall develop, publish, and distribute the written and electronic form to be used by the resident advocate. </w:t>
      </w:r>
      <w:r w:rsidR="00C9441E" w:rsidRPr="00A70718">
        <w:t xml:space="preserve"> </w:t>
      </w:r>
      <w:r w:rsidR="00537CFC" w:rsidRPr="00A70718">
        <w:t>At a minimum, the written and electronic form shall</w:t>
      </w:r>
      <w:r w:rsidR="0071264A" w:rsidRPr="00A70718">
        <w:t xml:space="preserve"> contain spaces for the following information:</w:t>
      </w:r>
    </w:p>
    <w:p w:rsidR="0071264A" w:rsidRPr="00A70718" w:rsidRDefault="0071264A" w:rsidP="00686AEB">
      <w:r w:rsidRPr="00A70718">
        <w:tab/>
        <w:t>(1) th</w:t>
      </w:r>
      <w:r w:rsidR="00186C55" w:rsidRPr="00A70718">
        <w:t>e name of the resident submitting</w:t>
      </w:r>
      <w:r w:rsidRPr="00A70718">
        <w:t xml:space="preserve"> the complaint;</w:t>
      </w:r>
    </w:p>
    <w:p w:rsidR="0071264A" w:rsidRPr="00A70718" w:rsidRDefault="0071264A" w:rsidP="00686AEB">
      <w:r w:rsidRPr="00A70718">
        <w:tab/>
        <w:t>(2) the nature of the complaint;</w:t>
      </w:r>
    </w:p>
    <w:p w:rsidR="0071264A" w:rsidRPr="00A70718" w:rsidRDefault="0071264A" w:rsidP="00686AEB">
      <w:r w:rsidRPr="00A70718">
        <w:tab/>
        <w:t>(3) whether the complaint is an emergency that requires an immediate response, a critical situation that requires a reasonably prompt response, or a noncrit</w:t>
      </w:r>
      <w:r w:rsidR="00186C55" w:rsidRPr="00A70718">
        <w:t>ical situation that requires a</w:t>
      </w:r>
      <w:r w:rsidR="00EA529B" w:rsidRPr="00A70718">
        <w:t>n</w:t>
      </w:r>
      <w:r w:rsidRPr="00A70718">
        <w:t xml:space="preserve"> appropriately timely response;</w:t>
      </w:r>
      <w:r w:rsidR="00186C55" w:rsidRPr="00A70718">
        <w:t xml:space="preserve"> and</w:t>
      </w:r>
    </w:p>
    <w:p w:rsidR="0071264A" w:rsidRPr="00A70718" w:rsidRDefault="0071264A" w:rsidP="00686AEB">
      <w:r w:rsidRPr="00A70718">
        <w:tab/>
        <w:t>(4) a plan of action for the complaint and an estimate time frame within which the</w:t>
      </w:r>
      <w:r w:rsidR="00EA529B" w:rsidRPr="00A70718">
        <w:t xml:space="preserve"> action will be taken</w:t>
      </w:r>
      <w:r w:rsidRPr="00A70718">
        <w:t>.</w:t>
      </w:r>
    </w:p>
    <w:p w:rsidR="00A23775" w:rsidRPr="00A70718" w:rsidRDefault="00E01310" w:rsidP="00686AEB">
      <w:r>
        <w:tab/>
        <w:t>d.</w:t>
      </w:r>
      <w:r>
        <w:tab/>
      </w:r>
      <w:r w:rsidR="00A23775" w:rsidRPr="00A70718">
        <w:t>A resident advocate who fills out a form under subsection c. of this section shall provide one copy of the form to the resident submitting the complaint</w:t>
      </w:r>
      <w:r w:rsidR="006156E8" w:rsidRPr="00A70718">
        <w:t xml:space="preserve"> and</w:t>
      </w:r>
      <w:r w:rsidR="00A23775" w:rsidRPr="00A70718">
        <w:t xml:space="preserve"> one copy</w:t>
      </w:r>
      <w:r w:rsidR="006156E8" w:rsidRPr="00A70718">
        <w:t xml:space="preserve"> to the administrator of the State veterans’ </w:t>
      </w:r>
      <w:r w:rsidR="00EA529B" w:rsidRPr="00A70718">
        <w:t>memorial home</w:t>
      </w:r>
      <w:r w:rsidR="006156E8" w:rsidRPr="00A70718">
        <w:t xml:space="preserve">. </w:t>
      </w:r>
      <w:r w:rsidR="00072D03" w:rsidRPr="00A70718">
        <w:t xml:space="preserve"> </w:t>
      </w:r>
      <w:r w:rsidR="006156E8" w:rsidRPr="00A70718">
        <w:t>The resident advocate shall also retain the advocate’s copy for not less than one year after the complaint is resolved.</w:t>
      </w:r>
    </w:p>
    <w:p w:rsidR="00E01310" w:rsidRDefault="00EA529B" w:rsidP="00E01310">
      <w:r w:rsidRPr="00A70718">
        <w:tab/>
        <w:t>e</w:t>
      </w:r>
      <w:r w:rsidR="00E01310">
        <w:t>.</w:t>
      </w:r>
      <w:r w:rsidR="00E01310">
        <w:tab/>
      </w:r>
      <w:r w:rsidR="006156E8" w:rsidRPr="00A70718">
        <w:t>A State veterans’ memorial home shall make every reasonable effort to make the resident advocate at that memorial home easily identifiable by posting the name and work hours of the resident advocate and shall make every reasonable effort to assure that the plan of action prepared by the resident advocate under paragraph (4) of subsection c. of this section is carried out within the time frame set forth in the plan of action.</w:t>
      </w:r>
      <w:r w:rsidR="00E01310">
        <w:br w:type="page"/>
      </w:r>
    </w:p>
    <w:p w:rsidR="00686AEB" w:rsidRPr="00A70718" w:rsidRDefault="00686AEB" w:rsidP="00686AEB">
      <w:r w:rsidRPr="00A70718">
        <w:tab/>
      </w:r>
      <w:r w:rsidR="00C9441E" w:rsidRPr="00A70718">
        <w:t>2</w:t>
      </w:r>
      <w:r w:rsidR="00E01310">
        <w:t>.</w:t>
      </w:r>
      <w:r w:rsidR="00E01310">
        <w:tab/>
      </w:r>
      <w:r w:rsidR="00317FA8" w:rsidRPr="00A70718">
        <w:t>This act shall take effect</w:t>
      </w:r>
      <w:r w:rsidR="00C9441E" w:rsidRPr="00A70718">
        <w:t xml:space="preserve"> immediately.</w:t>
      </w:r>
    </w:p>
    <w:p w:rsidR="00686AEB" w:rsidRPr="00A70718" w:rsidRDefault="00686AEB" w:rsidP="00686AEB"/>
    <w:p w:rsidR="009E64AB" w:rsidRPr="00A70718" w:rsidRDefault="009E64AB" w:rsidP="00686AEB"/>
    <w:p w:rsidR="00686AEB" w:rsidRPr="00A70718" w:rsidRDefault="00686AEB" w:rsidP="00686AEB">
      <w:pPr>
        <w:jc w:val="center"/>
      </w:pPr>
      <w:r w:rsidRPr="00A70718">
        <w:t>STATEMENT</w:t>
      </w:r>
    </w:p>
    <w:p w:rsidR="00686AEB" w:rsidRPr="00A70718" w:rsidRDefault="00686AEB" w:rsidP="00686AEB"/>
    <w:p w:rsidR="00A1641E" w:rsidRPr="00A70718" w:rsidRDefault="00A1641E" w:rsidP="00A1641E">
      <w:r w:rsidRPr="00A70718">
        <w:tab/>
        <w:t xml:space="preserve">This bill requires the Division of Veterans’ Healthcare Services in the Department of Military and Veterans’ Affairs to establish a position to be known as a resident advocate at each State veterans’ memorial home.  </w:t>
      </w:r>
      <w:r w:rsidR="00FE6853" w:rsidRPr="00A70718">
        <w:t>The bill also requires that t</w:t>
      </w:r>
      <w:r w:rsidR="006D3213" w:rsidRPr="00A70718">
        <w:t>he resident advocate would</w:t>
      </w:r>
      <w:r w:rsidRPr="00A70718">
        <w:t xml:space="preserve"> have a direct reporting relationship to the director of the division.</w:t>
      </w:r>
    </w:p>
    <w:p w:rsidR="00A1641E" w:rsidRPr="00A70718" w:rsidRDefault="006D3213" w:rsidP="00A1641E">
      <w:r w:rsidRPr="00A70718">
        <w:tab/>
        <w:t>Under the bill, the resident advocate would</w:t>
      </w:r>
      <w:r w:rsidR="00A1641E" w:rsidRPr="00A70718">
        <w:t>:</w:t>
      </w:r>
    </w:p>
    <w:p w:rsidR="00A1641E" w:rsidRPr="00A70718" w:rsidRDefault="00A1641E" w:rsidP="00A1641E">
      <w:r w:rsidRPr="00A70718">
        <w:tab/>
        <w:t>(1) act as a liaison between the State veterans’ memorial home and each of the residents at the State veterans’ memorial home;</w:t>
      </w:r>
    </w:p>
    <w:p w:rsidR="00A1641E" w:rsidRPr="00A70718" w:rsidRDefault="00A1641E" w:rsidP="00A1641E">
      <w:r w:rsidRPr="00A70718">
        <w:tab/>
        <w:t>(2) receive complaints from residents at the State veterans memorial home; and</w:t>
      </w:r>
    </w:p>
    <w:p w:rsidR="009E64AB" w:rsidRPr="00A70718" w:rsidRDefault="00A1641E" w:rsidP="00A1641E">
      <w:r w:rsidRPr="00A70718">
        <w:tab/>
        <w:t>(3) respond to any concerns or grievances from the residents at the State veterans’ memorial home and, if appropriate, submit concerns or grievances to the State Long-Term Care Ombudsman.</w:t>
      </w:r>
    </w:p>
    <w:p w:rsidR="006D3213" w:rsidRPr="00A70718" w:rsidRDefault="006D3213" w:rsidP="006D3213">
      <w:r w:rsidRPr="00A70718">
        <w:tab/>
        <w:t xml:space="preserve">The bill also requires the division to develop, </w:t>
      </w:r>
      <w:r w:rsidR="00FE6853" w:rsidRPr="00A70718">
        <w:t xml:space="preserve">publish, and distribute a </w:t>
      </w:r>
      <w:r w:rsidRPr="00A70718">
        <w:t xml:space="preserve">written and electronic </w:t>
      </w:r>
      <w:r w:rsidR="00FE6853" w:rsidRPr="00A70718">
        <w:t xml:space="preserve">complaint </w:t>
      </w:r>
      <w:r w:rsidRPr="00A70718">
        <w:t>form to be used by the resident advocate</w:t>
      </w:r>
      <w:r w:rsidR="00FE6853" w:rsidRPr="00A70718">
        <w:t xml:space="preserve"> to record any received complaints from the residents at the State veterans’ memorial home and establishes a record retention requirement for those complaints</w:t>
      </w:r>
      <w:r w:rsidRPr="00A70718">
        <w:t>.</w:t>
      </w:r>
    </w:p>
    <w:p w:rsidR="006D3213" w:rsidRPr="00A70718" w:rsidRDefault="006D3213" w:rsidP="006D3213">
      <w:r w:rsidRPr="00A70718">
        <w:tab/>
        <w:t>Currently, the three State veterans’ memorial homes are the following: The New Jersey Veter</w:t>
      </w:r>
      <w:r w:rsidR="00072D03" w:rsidRPr="00A70718">
        <w:t>ans' Memorial Home-Menlo Park; t</w:t>
      </w:r>
      <w:r w:rsidRPr="00A70718">
        <w:t>he New Jersey Veterans' Memorial Home-Vineland, and</w:t>
      </w:r>
      <w:r w:rsidR="00072D03" w:rsidRPr="00A70718">
        <w:t xml:space="preserve"> t</w:t>
      </w:r>
      <w:r w:rsidRPr="00A70718">
        <w:t>he New Jersey Veterans' Memorial Home-Paramus.</w:t>
      </w:r>
    </w:p>
    <w:sectPr w:rsidR="006D3213" w:rsidRPr="00A70718" w:rsidSect="0097644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E6D" w:rsidRDefault="004C6E6D">
      <w:r>
        <w:separator/>
      </w:r>
    </w:p>
  </w:endnote>
  <w:endnote w:type="continuationSeparator" w:id="0">
    <w:p w:rsidR="004C6E6D" w:rsidRDefault="004C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C93" w:rsidRDefault="00C9441A" w:rsidP="00C9441A">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E6D" w:rsidRDefault="004C6E6D">
      <w:r>
        <w:separator/>
      </w:r>
    </w:p>
  </w:footnote>
  <w:footnote w:type="continuationSeparator" w:id="0">
    <w:p w:rsidR="004C6E6D" w:rsidRDefault="004C6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49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7644E" w:rsidRDefault="0097644E" w:rsidP="0097644E">
    <w:pPr>
      <w:pStyle w:val="bpuHeadSpon"/>
    </w:pPr>
    <w:r w:rsidRPr="0097644E">
      <w:rPr>
        <w:rStyle w:val="bpuHeadSponChar"/>
      </w:rPr>
      <w:t>A5854</w:t>
    </w:r>
    <w:r>
      <w:t xml:space="preserve"> MAZZEO, ARMATO</w:t>
    </w:r>
  </w:p>
  <w:p w:rsidR="0097644E" w:rsidRDefault="0097644E" w:rsidP="0097644E">
    <w:pPr>
      <w:pStyle w:val="bpuHeadSpon"/>
    </w:pPr>
    <w:r>
      <w:fldChar w:fldCharType="begin"/>
    </w:r>
    <w:r>
      <w:instrText xml:space="preserve"> PAGE  \* MERGEFORMAT </w:instrText>
    </w:r>
    <w:r>
      <w:fldChar w:fldCharType="separate"/>
    </w:r>
    <w:r w:rsidR="005874CA">
      <w:rPr>
        <w:noProof/>
      </w:rPr>
      <w:t>3</w:t>
    </w:r>
    <w:r>
      <w:fldChar w:fldCharType="end"/>
    </w:r>
  </w:p>
  <w:p w:rsidR="0097644E" w:rsidRDefault="0097644E" w:rsidP="009764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7644E" w:rsidRDefault="0097644E" w:rsidP="0097644E">
    <w:pPr>
      <w:pStyle w:val="bpuHeadSpon"/>
    </w:pPr>
    <w:r w:rsidRPr="0097644E">
      <w:rPr>
        <w:rStyle w:val="bpuHeadSponChar"/>
      </w:rPr>
      <w:t>A5854</w:t>
    </w:r>
    <w:r>
      <w:t xml:space="preserve"> MAZZEO, ARMATO</w:t>
    </w:r>
  </w:p>
  <w:p w:rsidR="0097644E" w:rsidRDefault="0097644E" w:rsidP="0097644E">
    <w:pPr>
      <w:pStyle w:val="bpuHeadSpon"/>
    </w:pPr>
    <w:r>
      <w:fldChar w:fldCharType="begin"/>
    </w:r>
    <w:r>
      <w:instrText xml:space="preserve"> PAGE  \* MERGEFORMAT </w:instrText>
    </w:r>
    <w:r>
      <w:fldChar w:fldCharType="separate"/>
    </w:r>
    <w:r w:rsidR="005874CA">
      <w:rPr>
        <w:noProof/>
      </w:rPr>
      <w:t>2</w:t>
    </w:r>
    <w:r>
      <w:fldChar w:fldCharType="end"/>
    </w:r>
  </w:p>
  <w:p w:rsidR="0097644E" w:rsidRDefault="0097644E" w:rsidP="009764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E6D"/>
    <w:rsid w:val="000051BD"/>
    <w:rsid w:val="000079E3"/>
    <w:rsid w:val="000160A5"/>
    <w:rsid w:val="0002335B"/>
    <w:rsid w:val="0003549A"/>
    <w:rsid w:val="000367AE"/>
    <w:rsid w:val="00043B22"/>
    <w:rsid w:val="00054975"/>
    <w:rsid w:val="00057D20"/>
    <w:rsid w:val="0006197C"/>
    <w:rsid w:val="00061994"/>
    <w:rsid w:val="0006281F"/>
    <w:rsid w:val="00072D03"/>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4A89"/>
    <w:rsid w:val="00173D2B"/>
    <w:rsid w:val="00181676"/>
    <w:rsid w:val="00183603"/>
    <w:rsid w:val="0018410E"/>
    <w:rsid w:val="00186C5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2EC"/>
    <w:rsid w:val="001F7405"/>
    <w:rsid w:val="00205533"/>
    <w:rsid w:val="00210E64"/>
    <w:rsid w:val="00212B8D"/>
    <w:rsid w:val="002206C8"/>
    <w:rsid w:val="00222983"/>
    <w:rsid w:val="002269BF"/>
    <w:rsid w:val="002370D0"/>
    <w:rsid w:val="00243B02"/>
    <w:rsid w:val="00255958"/>
    <w:rsid w:val="00257FA2"/>
    <w:rsid w:val="00261C93"/>
    <w:rsid w:val="0026574A"/>
    <w:rsid w:val="002660BB"/>
    <w:rsid w:val="002720E8"/>
    <w:rsid w:val="00275293"/>
    <w:rsid w:val="002776B0"/>
    <w:rsid w:val="00286C7E"/>
    <w:rsid w:val="002A0491"/>
    <w:rsid w:val="002A1029"/>
    <w:rsid w:val="002A3A1A"/>
    <w:rsid w:val="002A4692"/>
    <w:rsid w:val="002A51BA"/>
    <w:rsid w:val="002B2E26"/>
    <w:rsid w:val="002B3FE6"/>
    <w:rsid w:val="002C2D81"/>
    <w:rsid w:val="002C461E"/>
    <w:rsid w:val="002C6CEC"/>
    <w:rsid w:val="002E09CE"/>
    <w:rsid w:val="002E69D1"/>
    <w:rsid w:val="002F3BA6"/>
    <w:rsid w:val="00315320"/>
    <w:rsid w:val="00317FA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C45"/>
    <w:rsid w:val="00363CF5"/>
    <w:rsid w:val="00364344"/>
    <w:rsid w:val="003702CA"/>
    <w:rsid w:val="00370617"/>
    <w:rsid w:val="00382F1F"/>
    <w:rsid w:val="003840E5"/>
    <w:rsid w:val="00391DA4"/>
    <w:rsid w:val="003A05EE"/>
    <w:rsid w:val="003A3C64"/>
    <w:rsid w:val="003A3F83"/>
    <w:rsid w:val="003C43EF"/>
    <w:rsid w:val="003C5A6B"/>
    <w:rsid w:val="003C7FB2"/>
    <w:rsid w:val="003D24DE"/>
    <w:rsid w:val="003E26D4"/>
    <w:rsid w:val="003E47BA"/>
    <w:rsid w:val="003F3B37"/>
    <w:rsid w:val="0040195A"/>
    <w:rsid w:val="00402DC0"/>
    <w:rsid w:val="0041011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E6D"/>
    <w:rsid w:val="004C742C"/>
    <w:rsid w:val="004E1F3E"/>
    <w:rsid w:val="004F21BD"/>
    <w:rsid w:val="004F4F1D"/>
    <w:rsid w:val="004F74DD"/>
    <w:rsid w:val="00501317"/>
    <w:rsid w:val="0050495C"/>
    <w:rsid w:val="00505DC9"/>
    <w:rsid w:val="00506E1E"/>
    <w:rsid w:val="00513C81"/>
    <w:rsid w:val="00522536"/>
    <w:rsid w:val="00527BFB"/>
    <w:rsid w:val="00532A32"/>
    <w:rsid w:val="00537CFC"/>
    <w:rsid w:val="00540B0B"/>
    <w:rsid w:val="0054460F"/>
    <w:rsid w:val="005536CD"/>
    <w:rsid w:val="00554051"/>
    <w:rsid w:val="00557240"/>
    <w:rsid w:val="005629A4"/>
    <w:rsid w:val="005651F3"/>
    <w:rsid w:val="00572184"/>
    <w:rsid w:val="00577A15"/>
    <w:rsid w:val="00580533"/>
    <w:rsid w:val="005874CA"/>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56E8"/>
    <w:rsid w:val="00621076"/>
    <w:rsid w:val="00621B94"/>
    <w:rsid w:val="00626239"/>
    <w:rsid w:val="00635316"/>
    <w:rsid w:val="00635449"/>
    <w:rsid w:val="006378C5"/>
    <w:rsid w:val="00645E6A"/>
    <w:rsid w:val="00660FE1"/>
    <w:rsid w:val="00665CBC"/>
    <w:rsid w:val="00667A5C"/>
    <w:rsid w:val="00677316"/>
    <w:rsid w:val="006844C8"/>
    <w:rsid w:val="00686AEB"/>
    <w:rsid w:val="006B7897"/>
    <w:rsid w:val="006B7FA7"/>
    <w:rsid w:val="006C086A"/>
    <w:rsid w:val="006C1478"/>
    <w:rsid w:val="006C21C1"/>
    <w:rsid w:val="006C7327"/>
    <w:rsid w:val="006D00E5"/>
    <w:rsid w:val="006D3213"/>
    <w:rsid w:val="006D791B"/>
    <w:rsid w:val="006E2895"/>
    <w:rsid w:val="006F180D"/>
    <w:rsid w:val="006F4334"/>
    <w:rsid w:val="006F47AF"/>
    <w:rsid w:val="006F6B8A"/>
    <w:rsid w:val="00707CD3"/>
    <w:rsid w:val="0071264A"/>
    <w:rsid w:val="00716BB9"/>
    <w:rsid w:val="007256D1"/>
    <w:rsid w:val="007279FD"/>
    <w:rsid w:val="00746BB0"/>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5150"/>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4E2D"/>
    <w:rsid w:val="00966A3E"/>
    <w:rsid w:val="00971493"/>
    <w:rsid w:val="00971AD9"/>
    <w:rsid w:val="00973069"/>
    <w:rsid w:val="00973523"/>
    <w:rsid w:val="0097644E"/>
    <w:rsid w:val="00980766"/>
    <w:rsid w:val="009835D4"/>
    <w:rsid w:val="009865D4"/>
    <w:rsid w:val="00997152"/>
    <w:rsid w:val="009972CD"/>
    <w:rsid w:val="009A0E9C"/>
    <w:rsid w:val="009A452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4AB"/>
    <w:rsid w:val="009F4FAC"/>
    <w:rsid w:val="009F625F"/>
    <w:rsid w:val="00A017C0"/>
    <w:rsid w:val="00A11228"/>
    <w:rsid w:val="00A1641E"/>
    <w:rsid w:val="00A222C2"/>
    <w:rsid w:val="00A23775"/>
    <w:rsid w:val="00A305D6"/>
    <w:rsid w:val="00A342C4"/>
    <w:rsid w:val="00A40C80"/>
    <w:rsid w:val="00A50F6B"/>
    <w:rsid w:val="00A52237"/>
    <w:rsid w:val="00A551D6"/>
    <w:rsid w:val="00A6251B"/>
    <w:rsid w:val="00A6754E"/>
    <w:rsid w:val="00A70718"/>
    <w:rsid w:val="00A70F58"/>
    <w:rsid w:val="00A72987"/>
    <w:rsid w:val="00A7346B"/>
    <w:rsid w:val="00A84C4F"/>
    <w:rsid w:val="00A932A1"/>
    <w:rsid w:val="00A96E06"/>
    <w:rsid w:val="00AA3AF1"/>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3A5"/>
    <w:rsid w:val="00B05A3C"/>
    <w:rsid w:val="00B07100"/>
    <w:rsid w:val="00B1138C"/>
    <w:rsid w:val="00B2574A"/>
    <w:rsid w:val="00B35D8A"/>
    <w:rsid w:val="00B45B34"/>
    <w:rsid w:val="00B56E20"/>
    <w:rsid w:val="00B57047"/>
    <w:rsid w:val="00B61D86"/>
    <w:rsid w:val="00B6342D"/>
    <w:rsid w:val="00B726BD"/>
    <w:rsid w:val="00B732BC"/>
    <w:rsid w:val="00B90E33"/>
    <w:rsid w:val="00B9676B"/>
    <w:rsid w:val="00B96F7A"/>
    <w:rsid w:val="00BA2EA5"/>
    <w:rsid w:val="00BA364B"/>
    <w:rsid w:val="00BA7CEF"/>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1B68"/>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441A"/>
    <w:rsid w:val="00C9441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694"/>
    <w:rsid w:val="00D6090A"/>
    <w:rsid w:val="00D62FA3"/>
    <w:rsid w:val="00D63B6F"/>
    <w:rsid w:val="00D64A90"/>
    <w:rsid w:val="00D83D5B"/>
    <w:rsid w:val="00D9410B"/>
    <w:rsid w:val="00D9695B"/>
    <w:rsid w:val="00DA2417"/>
    <w:rsid w:val="00DA5585"/>
    <w:rsid w:val="00DB02AC"/>
    <w:rsid w:val="00DB6AA2"/>
    <w:rsid w:val="00DE10D1"/>
    <w:rsid w:val="00DE2514"/>
    <w:rsid w:val="00DE3177"/>
    <w:rsid w:val="00DE6851"/>
    <w:rsid w:val="00DF03EE"/>
    <w:rsid w:val="00E01310"/>
    <w:rsid w:val="00E01504"/>
    <w:rsid w:val="00E01B71"/>
    <w:rsid w:val="00E05CC9"/>
    <w:rsid w:val="00E15573"/>
    <w:rsid w:val="00E25A5B"/>
    <w:rsid w:val="00E373C7"/>
    <w:rsid w:val="00E40939"/>
    <w:rsid w:val="00E4267B"/>
    <w:rsid w:val="00E42F13"/>
    <w:rsid w:val="00E452DF"/>
    <w:rsid w:val="00E543CF"/>
    <w:rsid w:val="00E546FD"/>
    <w:rsid w:val="00E5617B"/>
    <w:rsid w:val="00E56D79"/>
    <w:rsid w:val="00E608F1"/>
    <w:rsid w:val="00E611B9"/>
    <w:rsid w:val="00E7144F"/>
    <w:rsid w:val="00E73D74"/>
    <w:rsid w:val="00E76A79"/>
    <w:rsid w:val="00E80692"/>
    <w:rsid w:val="00E80C24"/>
    <w:rsid w:val="00E93836"/>
    <w:rsid w:val="00EA529B"/>
    <w:rsid w:val="00EA7C16"/>
    <w:rsid w:val="00EC5281"/>
    <w:rsid w:val="00EC791D"/>
    <w:rsid w:val="00EC7CA6"/>
    <w:rsid w:val="00ED3C5D"/>
    <w:rsid w:val="00ED4553"/>
    <w:rsid w:val="00F00D08"/>
    <w:rsid w:val="00F1350D"/>
    <w:rsid w:val="00F15583"/>
    <w:rsid w:val="00F16BED"/>
    <w:rsid w:val="00F17C18"/>
    <w:rsid w:val="00F200EE"/>
    <w:rsid w:val="00F20280"/>
    <w:rsid w:val="00F22481"/>
    <w:rsid w:val="00F2542E"/>
    <w:rsid w:val="00F27278"/>
    <w:rsid w:val="00F344E3"/>
    <w:rsid w:val="00F34D58"/>
    <w:rsid w:val="00F40FC9"/>
    <w:rsid w:val="00F41A9D"/>
    <w:rsid w:val="00F41CAB"/>
    <w:rsid w:val="00F44314"/>
    <w:rsid w:val="00F54B9C"/>
    <w:rsid w:val="00F56E96"/>
    <w:rsid w:val="00F573DD"/>
    <w:rsid w:val="00F61E59"/>
    <w:rsid w:val="00F63D99"/>
    <w:rsid w:val="00F6426B"/>
    <w:rsid w:val="00F709B3"/>
    <w:rsid w:val="00F71A5E"/>
    <w:rsid w:val="00F80AAC"/>
    <w:rsid w:val="00F862D5"/>
    <w:rsid w:val="00F97668"/>
    <w:rsid w:val="00FA0AFC"/>
    <w:rsid w:val="00FA1C82"/>
    <w:rsid w:val="00FA2ED1"/>
    <w:rsid w:val="00FA4A52"/>
    <w:rsid w:val="00FB110A"/>
    <w:rsid w:val="00FB4045"/>
    <w:rsid w:val="00FB4D8E"/>
    <w:rsid w:val="00FC0324"/>
    <w:rsid w:val="00FC0D0A"/>
    <w:rsid w:val="00FC1B0B"/>
    <w:rsid w:val="00FD2F97"/>
    <w:rsid w:val="00FE68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33A262"/>
  <w15:docId w15:val="{5792D797-675A-4156-A03E-005965944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225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2536"/>
    <w:rPr>
      <w:rFonts w:ascii="Segoe UI" w:hAnsi="Segoe UI" w:cs="Segoe UI"/>
      <w:spacing w:val="4"/>
      <w:sz w:val="18"/>
      <w:szCs w:val="18"/>
    </w:rPr>
  </w:style>
  <w:style w:type="character" w:styleId="LineNumber">
    <w:name w:val="line number"/>
    <w:basedOn w:val="DefaultParagraphFont"/>
    <w:semiHidden/>
    <w:unhideWhenUsed/>
    <w:rsid w:val="00976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E0C51D-2502-41D1-8A74-F4C43D6EE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717</Words>
  <Characters>3887</Characters>
  <Application>Microsoft Office Word</Application>
  <DocSecurity>0</DocSecurity>
  <Lines>112</Lines>
  <Paragraphs>44</Paragraphs>
  <ScaleCrop>false</ScaleCrop>
  <HeadingPairs>
    <vt:vector size="2" baseType="variant">
      <vt:variant>
        <vt:lpstr>Title</vt:lpstr>
      </vt:variant>
      <vt:variant>
        <vt:i4>1</vt:i4>
      </vt:variant>
    </vt:vector>
  </HeadingPairs>
  <TitlesOfParts>
    <vt:vector size="1" baseType="lpstr">
      <vt:lpstr>A5854</vt:lpstr>
    </vt:vector>
  </TitlesOfParts>
  <Manager>R225</Manager>
  <Company>NJ Office of Legislative Services</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A5854</dc:title>
  <dc:subject/>
  <dc:creator>Assemblyman  MAZZEO, Assemblyman  ARMATO</dc:creator>
  <cp:keywords>A5854|3|SG |305|76|76|F|0|</cp:keywords>
  <dc:description>INTRODUCED JUNE 3, 2021</dc:description>
  <cp:lastModifiedBy>Todaro, Vivian</cp:lastModifiedBy>
  <cp:revision>2</cp:revision>
  <cp:lastPrinted>2021-07-01T16:35:00Z</cp:lastPrinted>
  <dcterms:created xsi:type="dcterms:W3CDTF">2021-07-01T16:35:00Z</dcterms:created>
  <dcterms:modified xsi:type="dcterms:W3CDTF">2021-07-01T16:35:00Z</dcterms:modified>
  <cp:category>s.1: C.38A:3-2b7_x000d_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