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738" w:rsidRDefault="009C0738" w:rsidP="009C073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5859 </w:t>
      </w:r>
    </w:p>
    <w:p w:rsidR="009C0738" w:rsidRPr="009D38FF" w:rsidRDefault="009C0738" w:rsidP="009C073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821745" r:id="rId8"/>
        </w:object>
      </w:r>
    </w:p>
    <w:p w:rsidR="009C0738" w:rsidRDefault="009C0738" w:rsidP="009C0738">
      <w:pPr>
        <w:pStyle w:val="bpuState"/>
      </w:pPr>
      <w:r>
        <w:t>STATE OF NEW JERSEY</w:t>
      </w:r>
    </w:p>
    <w:p w:rsidR="009C0738" w:rsidRDefault="009C0738" w:rsidP="009C0738">
      <w:pPr>
        <w:pStyle w:val="bpuLegislature"/>
      </w:pPr>
      <w:r>
        <w:t>219th LEGISLATURE</w:t>
      </w:r>
    </w:p>
    <w:p w:rsidR="009C0738" w:rsidRDefault="009C0738" w:rsidP="009C073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821746" r:id="rId9"/>
        </w:object>
      </w:r>
      <w:r>
        <w:t xml:space="preserve">  </w:t>
      </w:r>
    </w:p>
    <w:p w:rsidR="009C0738" w:rsidRDefault="009C0738" w:rsidP="009C0738">
      <w:pPr>
        <w:pStyle w:val="bpuIntro"/>
      </w:pPr>
      <w:r>
        <w:t>INTRODUCED JUNE 9, 2021</w:t>
      </w:r>
    </w:p>
    <w:p w:rsidR="009C0738" w:rsidRDefault="009C0738" w:rsidP="009C0738">
      <w:pPr>
        <w:pStyle w:val="bpuIntro"/>
      </w:pPr>
    </w:p>
    <w:p w:rsidR="009C0738" w:rsidRDefault="009C0738" w:rsidP="009C0738">
      <w:pPr>
        <w:pStyle w:val="bpuIntro"/>
        <w:sectPr w:rsidR="009C0738" w:rsidSect="009C0738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C0738" w:rsidRDefault="009C0738" w:rsidP="009C0738">
      <w:pPr>
        <w:pStyle w:val="bpuIntro"/>
      </w:pPr>
    </w:p>
    <w:p w:rsidR="009C0738" w:rsidRDefault="009C0738" w:rsidP="009C0738">
      <w:pPr>
        <w:pStyle w:val="bpuSponsor"/>
      </w:pPr>
      <w:r>
        <w:t>Sponsored by:</w:t>
      </w:r>
    </w:p>
    <w:p w:rsidR="009C0738" w:rsidRDefault="009C0738" w:rsidP="009C0738">
      <w:pPr>
        <w:pStyle w:val="bpuSponsor"/>
      </w:pPr>
      <w:r>
        <w:t>Assemblywoman  SERENA DIMASO</w:t>
      </w:r>
    </w:p>
    <w:p w:rsidR="009C0738" w:rsidRDefault="009C0738" w:rsidP="009C0738">
      <w:pPr>
        <w:pStyle w:val="bpuSponsor"/>
      </w:pPr>
      <w:r>
        <w:t>District 13 (Monmouth)</w:t>
      </w:r>
    </w:p>
    <w:p w:rsidR="009C0738" w:rsidRDefault="009C0738" w:rsidP="009C0738">
      <w:pPr>
        <w:pStyle w:val="bpuSponsor"/>
      </w:pPr>
    </w:p>
    <w:p w:rsidR="009C0738" w:rsidRDefault="001C5ED2" w:rsidP="001C5ED2">
      <w:pPr>
        <w:pStyle w:val="bpuSponsor"/>
      </w:pPr>
      <w:r>
        <w:t>Co-Sponsored by:</w:t>
      </w:r>
    </w:p>
    <w:p w:rsidR="001C5ED2" w:rsidRDefault="001C5ED2" w:rsidP="001C5ED2">
      <w:pPr>
        <w:pStyle w:val="bpuSponsor"/>
      </w:pPr>
      <w:r w:rsidRPr="001C5ED2">
        <w:t>Assemblymen McGuckin and Catalano</w:t>
      </w:r>
    </w:p>
    <w:p w:rsidR="001C5ED2" w:rsidRDefault="001C5ED2" w:rsidP="001C5ED2"/>
    <w:p w:rsidR="001C5ED2" w:rsidRPr="001C5ED2" w:rsidRDefault="001C5ED2" w:rsidP="001C5ED2"/>
    <w:p w:rsidR="009C0738" w:rsidRDefault="009C0738" w:rsidP="009C0738">
      <w:pPr>
        <w:pStyle w:val="bpuSponsor"/>
      </w:pPr>
    </w:p>
    <w:p w:rsidR="009C0738" w:rsidRDefault="009C0738" w:rsidP="009C0738">
      <w:pPr>
        <w:pStyle w:val="bpuSponsor"/>
      </w:pPr>
    </w:p>
    <w:p w:rsidR="009C0738" w:rsidRDefault="009C0738" w:rsidP="009C0738">
      <w:pPr>
        <w:pStyle w:val="bpuSponsor"/>
      </w:pPr>
      <w:r>
        <w:t>SYNOPSIS</w:t>
      </w:r>
    </w:p>
    <w:p w:rsidR="009C0738" w:rsidRDefault="009C0738" w:rsidP="009C0738">
      <w:pPr>
        <w:pStyle w:val="bpuNormText"/>
      </w:pPr>
      <w:r>
        <w:tab/>
        <w:t xml:space="preserve">Establishes immunity relating to COVID-19 spread at swimming pools in planned real estate developments. </w:t>
      </w:r>
    </w:p>
    <w:p w:rsidR="009C0738" w:rsidRDefault="009C0738" w:rsidP="009C0738">
      <w:pPr>
        <w:pStyle w:val="bpuNormText"/>
      </w:pPr>
    </w:p>
    <w:p w:rsidR="009C0738" w:rsidRDefault="009C0738" w:rsidP="009C0738">
      <w:pPr>
        <w:pStyle w:val="bpuSponsor"/>
      </w:pPr>
      <w:r>
        <w:t xml:space="preserve">CURRENT VERSION OF TEXT </w:t>
      </w:r>
    </w:p>
    <w:p w:rsidR="009C0738" w:rsidRDefault="009C0738" w:rsidP="009C0738">
      <w:pPr>
        <w:pStyle w:val="bpuNormText"/>
      </w:pPr>
      <w:r>
        <w:tab/>
        <w:t>As introduced.</w:t>
      </w:r>
    </w:p>
    <w:p w:rsidR="009C0738" w:rsidRDefault="009C0738" w:rsidP="009C073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C0738" w:rsidRDefault="009C073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C0738" w:rsidSect="009C073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3322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B2B8F">
        <w:t>establishing</w:t>
      </w:r>
      <w:r w:rsidR="00BB2B8F" w:rsidRPr="00D26FED">
        <w:t xml:space="preserve"> immunity relating to COVID-19</w:t>
      </w:r>
      <w:r w:rsidR="00BB2B8F">
        <w:t xml:space="preserve"> spread at swimming pools in</w:t>
      </w:r>
      <w:r w:rsidR="00BB2B8F" w:rsidRPr="00D26FED">
        <w:t xml:space="preserve"> planned real estate developments </w:t>
      </w:r>
      <w:r w:rsidR="00BB2B8F">
        <w:t>and supplementing Title 2A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3322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3322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125855" w:rsidRDefault="0094023E" w:rsidP="00125855">
      <w:r>
        <w:tab/>
        <w:t xml:space="preserve">1.  </w:t>
      </w:r>
      <w:r w:rsidR="00125855">
        <w:t>a.  Any illness, injury, death, or other damages arising from, or related to, an exposure to, or transmission of, COVID-19 on the premises</w:t>
      </w:r>
      <w:r w:rsidR="00C447AE">
        <w:t xml:space="preserve"> of a swimming pool</w:t>
      </w:r>
      <w:r w:rsidR="00125855">
        <w:t xml:space="preserve"> of a planned real estate development shall not give rise to any </w:t>
      </w:r>
      <w:r w:rsidR="00404077">
        <w:t xml:space="preserve">legal </w:t>
      </w:r>
      <w:r w:rsidR="00125855">
        <w:t>cause of action</w:t>
      </w:r>
      <w:r w:rsidR="00404077">
        <w:t xml:space="preserve"> in the Superior Court of New Jersey</w:t>
      </w:r>
      <w:r w:rsidR="00125855">
        <w:t>.</w:t>
      </w:r>
    </w:p>
    <w:p w:rsidR="00125855" w:rsidRDefault="00125855" w:rsidP="00125855">
      <w:r>
        <w:tab/>
        <w:t xml:space="preserve">b.  </w:t>
      </w:r>
      <w:r w:rsidRPr="00892AB3">
        <w:t>The immunity provided pursuant to subsection a. of this section shall not apply to acts or omissions constituting a crime, actual fraud, actual malice, gross negligence, reck</w:t>
      </w:r>
      <w:r>
        <w:t>lessness, or willful misconduct.</w:t>
      </w:r>
    </w:p>
    <w:p w:rsidR="00125855" w:rsidRDefault="00125855" w:rsidP="00125855">
      <w:r>
        <w:tab/>
        <w:t>c.</w:t>
      </w:r>
      <w:r>
        <w:tab/>
        <w:t>As used in this section:</w:t>
      </w:r>
    </w:p>
    <w:p w:rsidR="00125855" w:rsidRDefault="00125855" w:rsidP="00125855">
      <w:r>
        <w:tab/>
      </w:r>
      <w:r w:rsidRPr="00892AB3">
        <w:t>“COVID-19” means the coronavirus disease 2019, as announced by the World Health Organization on February 11, 2020, and first identified in Wuhan, China.</w:t>
      </w:r>
    </w:p>
    <w:p w:rsidR="0094023E" w:rsidRDefault="00125855" w:rsidP="00125855">
      <w:r>
        <w:tab/>
        <w:t>“Planned real estate development” means the same as that term is defined in section 3 of P.L.1977, c.</w:t>
      </w:r>
      <w:r w:rsidRPr="00892AB3">
        <w:t>419</w:t>
      </w:r>
      <w:r>
        <w:t xml:space="preserve"> (C.</w:t>
      </w:r>
      <w:r w:rsidRPr="002377F3">
        <w:t>45:22A-23</w:t>
      </w:r>
      <w:r>
        <w:t>).</w:t>
      </w:r>
    </w:p>
    <w:p w:rsidR="00C447AE" w:rsidRDefault="00C447AE" w:rsidP="00125855">
      <w:r>
        <w:tab/>
        <w:t>“Premises of a swimming pool” means a swimming pool</w:t>
      </w:r>
      <w:r w:rsidR="00747593">
        <w:t>, hot tub, or spa</w:t>
      </w:r>
      <w:r>
        <w:t xml:space="preserve"> within a common area of a planned real estate development, including any adjacent patio, restroom, locker room, playground, and other areas in the vicinity of the </w:t>
      </w:r>
      <w:r w:rsidR="00747593">
        <w:t xml:space="preserve">swimming </w:t>
      </w:r>
      <w:r>
        <w:t>pool</w:t>
      </w:r>
      <w:r w:rsidR="00747593">
        <w:t>, hot tub, or spa</w:t>
      </w:r>
      <w:r>
        <w:t xml:space="preserve"> meant to be frequented in conjunction with the </w:t>
      </w:r>
      <w:r w:rsidR="00747593">
        <w:t xml:space="preserve">swimming </w:t>
      </w:r>
      <w:r>
        <w:t>pool</w:t>
      </w:r>
      <w:r w:rsidR="00747593">
        <w:t>, hot tub, or spa</w:t>
      </w:r>
      <w:r>
        <w:t xml:space="preserve">.  </w:t>
      </w:r>
    </w:p>
    <w:p w:rsidR="0094023E" w:rsidRDefault="0094023E" w:rsidP="00686AEB"/>
    <w:p w:rsidR="00686AEB" w:rsidRPr="00AA7880" w:rsidRDefault="00686AEB" w:rsidP="00686AEB">
      <w:r>
        <w:tab/>
      </w:r>
      <w:r w:rsidR="0094023E">
        <w:t>2</w:t>
      </w:r>
      <w:r w:rsidR="001C5ED2">
        <w:t>.</w:t>
      </w:r>
      <w:r w:rsidR="001C5ED2">
        <w:tab/>
      </w:r>
      <w:r w:rsidR="00D33223">
        <w:t>This act shall take effect</w:t>
      </w:r>
      <w:r w:rsidR="0094023E">
        <w:t xml:space="preserve"> immediately.  </w:t>
      </w:r>
    </w:p>
    <w:p w:rsidR="00686AEB" w:rsidRDefault="00686AEB" w:rsidP="00686AEB"/>
    <w:p w:rsidR="00362ADE" w:rsidRPr="00CE7BD8" w:rsidRDefault="00362AD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4023E" w:rsidRDefault="0094023E" w:rsidP="00686AEB">
      <w:r>
        <w:tab/>
      </w:r>
      <w:r w:rsidR="00125855">
        <w:t xml:space="preserve">This bill would prohibit any causes of action for damages arising from a COVID-19 exposure or transmission on the premises </w:t>
      </w:r>
      <w:r w:rsidR="00C447AE">
        <w:t xml:space="preserve">of a swimming pool </w:t>
      </w:r>
      <w:r w:rsidR="00125855">
        <w:t>of a</w:t>
      </w:r>
      <w:r w:rsidR="00125855" w:rsidRPr="008C013C">
        <w:t xml:space="preserve"> planned real estate development</w:t>
      </w:r>
      <w:r w:rsidR="00125855">
        <w:t xml:space="preserve">.  This immunity would not apply to </w:t>
      </w:r>
      <w:r w:rsidR="00125855" w:rsidRPr="00892AB3">
        <w:t>acts or omissions constituting a crime, actual fraud, actual malice, gross negligence, reck</w:t>
      </w:r>
      <w:r w:rsidR="00125855">
        <w:t>lessness, or willful misconduct.</w:t>
      </w:r>
      <w:r w:rsidR="00C447AE">
        <w:t xml:space="preserve">  As used in the bill, the “premises of a swimming pool” would encompass any</w:t>
      </w:r>
      <w:r w:rsidR="004B216B">
        <w:t xml:space="preserve"> swimming pool, hot tub, or spa </w:t>
      </w:r>
      <w:r w:rsidR="00C447AE">
        <w:t>within a common area of a planned real estate development, including any adjacent patio, restroom, locker room, playground, and other areas in the vicinity of the</w:t>
      </w:r>
      <w:r w:rsidR="004B216B">
        <w:t xml:space="preserve"> swimming</w:t>
      </w:r>
      <w:r w:rsidR="00C447AE">
        <w:t xml:space="preserve"> pool</w:t>
      </w:r>
      <w:r w:rsidR="004B216B">
        <w:t>, hot tub, or spa</w:t>
      </w:r>
      <w:r w:rsidR="00C447AE">
        <w:t xml:space="preserve"> meant to be frequented in conjunction with the</w:t>
      </w:r>
      <w:r w:rsidR="004B216B">
        <w:t xml:space="preserve"> swimming</w:t>
      </w:r>
      <w:r w:rsidR="00C447AE">
        <w:t xml:space="preserve"> pool</w:t>
      </w:r>
      <w:r w:rsidR="004B216B">
        <w:t>, hot tub, or spa</w:t>
      </w:r>
      <w:r w:rsidR="00C447AE">
        <w:t>.</w:t>
      </w:r>
    </w:p>
    <w:sectPr w:rsidR="0094023E" w:rsidSect="009C073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630" w:rsidRDefault="00F72630">
      <w:r>
        <w:separator/>
      </w:r>
    </w:p>
  </w:endnote>
  <w:endnote w:type="continuationSeparator" w:id="0">
    <w:p w:rsidR="00F72630" w:rsidRDefault="00F7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630" w:rsidRDefault="00F72630">
      <w:r>
        <w:separator/>
      </w:r>
    </w:p>
  </w:footnote>
  <w:footnote w:type="continuationSeparator" w:id="0">
    <w:p w:rsidR="00F72630" w:rsidRDefault="00F72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F55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C0738" w:rsidRDefault="009C0738" w:rsidP="009C0738">
    <w:pPr>
      <w:pStyle w:val="bpuHeadSpon"/>
    </w:pPr>
    <w:r w:rsidRPr="009C0738">
      <w:rPr>
        <w:rStyle w:val="bpuHeadSponChar"/>
      </w:rPr>
      <w:t>A5859</w:t>
    </w:r>
    <w:r>
      <w:t xml:space="preserve"> DIMASO</w:t>
    </w:r>
  </w:p>
  <w:p w:rsidR="009C0738" w:rsidRDefault="009C0738" w:rsidP="009C07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5ED2">
      <w:rPr>
        <w:noProof/>
      </w:rPr>
      <w:t>3</w:t>
    </w:r>
    <w:r>
      <w:fldChar w:fldCharType="end"/>
    </w:r>
  </w:p>
  <w:p w:rsidR="009C0738" w:rsidRDefault="009C0738" w:rsidP="009C073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C0738" w:rsidRDefault="009C0738" w:rsidP="009C0738">
    <w:pPr>
      <w:pStyle w:val="bpuHeadSpon"/>
    </w:pPr>
    <w:r w:rsidRPr="009C0738">
      <w:rPr>
        <w:rStyle w:val="bpuHeadSponChar"/>
      </w:rPr>
      <w:t>A5859</w:t>
    </w:r>
    <w:r>
      <w:t xml:space="preserve"> DIMASO</w:t>
    </w:r>
  </w:p>
  <w:p w:rsidR="009C0738" w:rsidRDefault="009C0738" w:rsidP="009C07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5561">
      <w:rPr>
        <w:noProof/>
      </w:rPr>
      <w:t>2</w:t>
    </w:r>
    <w:r>
      <w:fldChar w:fldCharType="end"/>
    </w:r>
  </w:p>
  <w:p w:rsidR="009C0738" w:rsidRDefault="009C0738" w:rsidP="009C073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30"/>
    <w:rsid w:val="000051BD"/>
    <w:rsid w:val="000160A5"/>
    <w:rsid w:val="00020FAC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28D9"/>
    <w:rsid w:val="00125855"/>
    <w:rsid w:val="0013000E"/>
    <w:rsid w:val="00133905"/>
    <w:rsid w:val="00133F81"/>
    <w:rsid w:val="00135058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ED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3FF6"/>
    <w:rsid w:val="002370D0"/>
    <w:rsid w:val="00245903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466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ADE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6366"/>
    <w:rsid w:val="003E26D4"/>
    <w:rsid w:val="003E47BA"/>
    <w:rsid w:val="003F3B37"/>
    <w:rsid w:val="0040195A"/>
    <w:rsid w:val="00402DC0"/>
    <w:rsid w:val="0040407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0F9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16B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4FA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7593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2C72"/>
    <w:rsid w:val="00827C8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6EE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7347"/>
    <w:rsid w:val="0094023E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738"/>
    <w:rsid w:val="009C0D22"/>
    <w:rsid w:val="009C2DD9"/>
    <w:rsid w:val="009C3E09"/>
    <w:rsid w:val="009C5630"/>
    <w:rsid w:val="009C7ED4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5D8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395F"/>
    <w:rsid w:val="00B9676B"/>
    <w:rsid w:val="00BA2EA5"/>
    <w:rsid w:val="00BA364B"/>
    <w:rsid w:val="00BB1190"/>
    <w:rsid w:val="00BB2B8F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47AE"/>
    <w:rsid w:val="00C46BC1"/>
    <w:rsid w:val="00C5235F"/>
    <w:rsid w:val="00C54746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A0F"/>
    <w:rsid w:val="00CD0F93"/>
    <w:rsid w:val="00CD1BD1"/>
    <w:rsid w:val="00CD528D"/>
    <w:rsid w:val="00CE78BF"/>
    <w:rsid w:val="00CF65EB"/>
    <w:rsid w:val="00CF72AD"/>
    <w:rsid w:val="00D0105F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22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5561"/>
    <w:rsid w:val="00F00D08"/>
    <w:rsid w:val="00F073C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630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B5C1EE2-5BFD-4BFE-B678-5B7A2F1C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C0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FC041-E7BE-4191-AF15-C1052EB34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403</Words>
  <Characters>2094</Characters>
  <Application>Microsoft Office Word</Application>
  <DocSecurity>0</DocSecurity>
  <Lines>73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A5859</vt:lpstr>
    </vt:vector>
  </TitlesOfParts>
  <Manager>R225</Manager>
  <Company>NJ Office of Legislative Services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A5859</dc:title>
  <dc:subject/>
  <dc:creator>Assemblywoman  DIMASO</dc:creator>
  <cp:keywords>A5859|2|LG |264|324|297|N|0|</cp:keywords>
  <dc:description>INTRODUCED JUNE 9, 2021</dc:description>
  <cp:lastModifiedBy>Siracusa, Nicole</cp:lastModifiedBy>
  <cp:revision>2</cp:revision>
  <cp:lastPrinted>2005-10-12T19:02:00Z</cp:lastPrinted>
  <dcterms:created xsi:type="dcterms:W3CDTF">2021-06-10T13:15:00Z</dcterms:created>
  <dcterms:modified xsi:type="dcterms:W3CDTF">2021-06-10T13:15:00Z</dcterms:modified>
  <cp:category>s.1: C.2A:53A-49; s.2: Eff. date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