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736550" w14:textId="0DBEFC3A" w:rsidR="00B27244" w:rsidRDefault="00B27244" w:rsidP="00B27244">
      <w:pPr>
        <w:pStyle w:val="bpuBill"/>
      </w:pPr>
      <w:bookmarkStart w:id="0" w:name="bpuFrontPg"/>
      <w:bookmarkEnd w:id="0"/>
      <w:r>
        <w:t xml:space="preserve">ASSEMBLY, No. 5883 </w:t>
      </w:r>
    </w:p>
    <w:p w14:paraId="72DEF184" w14:textId="0D1F30D6" w:rsidR="00B27244" w:rsidRPr="009D38FF" w:rsidRDefault="00B27244" w:rsidP="00B27244">
      <w:pPr>
        <w:pStyle w:val="bpuWpGraphic"/>
      </w:pPr>
      <w:r>
        <w:object w:dxaOrig="8985" w:dyaOrig="255" w14:anchorId="3BE9A3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424525" r:id="rId8"/>
        </w:object>
      </w:r>
    </w:p>
    <w:p w14:paraId="20E7D550" w14:textId="77777777" w:rsidR="00B27244" w:rsidRDefault="00B27244" w:rsidP="00B27244">
      <w:pPr>
        <w:pStyle w:val="bpuState"/>
      </w:pPr>
      <w:r>
        <w:t>STATE OF NEW JERSEY</w:t>
      </w:r>
    </w:p>
    <w:p w14:paraId="619CC6C4" w14:textId="77777777" w:rsidR="00B27244" w:rsidRDefault="00B27244" w:rsidP="00B27244">
      <w:pPr>
        <w:pStyle w:val="bpuLegislature"/>
      </w:pPr>
      <w:r>
        <w:t>219th LEGISLATURE</w:t>
      </w:r>
    </w:p>
    <w:p w14:paraId="5AB6E87C" w14:textId="5E119546" w:rsidR="00B27244" w:rsidRDefault="00B27244" w:rsidP="00B27244">
      <w:pPr>
        <w:pStyle w:val="bpuWpGraphic"/>
      </w:pPr>
      <w:r>
        <w:object w:dxaOrig="8985" w:dyaOrig="255" w14:anchorId="56824157">
          <v:shape id="_x0000_i1026" type="#_x0000_t75" style="width:6in;height:12pt" o:ole="">
            <v:imagedata r:id="rId7" o:title=""/>
          </v:shape>
          <o:OLEObject Type="Embed" ProgID="WPWin6.1" ShapeID="_x0000_i1026" DrawAspect="Content" ObjectID="_1685424526" r:id="rId9"/>
        </w:object>
      </w:r>
      <w:r>
        <w:t xml:space="preserve">  </w:t>
      </w:r>
    </w:p>
    <w:p w14:paraId="2C71FE47" w14:textId="77777777" w:rsidR="00B27244" w:rsidRDefault="00B27244" w:rsidP="00B27244">
      <w:pPr>
        <w:pStyle w:val="bpuIntro"/>
      </w:pPr>
      <w:r>
        <w:t>INTRODUCED JUNE 9, 2021</w:t>
      </w:r>
    </w:p>
    <w:p w14:paraId="7CA14DC8" w14:textId="77777777" w:rsidR="00B27244" w:rsidRDefault="00B27244" w:rsidP="00B27244">
      <w:pPr>
        <w:pStyle w:val="bpuIntro"/>
      </w:pPr>
    </w:p>
    <w:p w14:paraId="3ED04E64" w14:textId="77777777" w:rsidR="00B27244" w:rsidRDefault="00B27244" w:rsidP="00B27244">
      <w:pPr>
        <w:pStyle w:val="bpuIntro"/>
        <w:sectPr w:rsidR="00B27244" w:rsidSect="00BD7FD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64C94BC3" w14:textId="77777777" w:rsidR="00B27244" w:rsidRDefault="00B27244" w:rsidP="00B27244">
      <w:pPr>
        <w:pStyle w:val="bpuIntro"/>
      </w:pPr>
    </w:p>
    <w:p w14:paraId="6518B385" w14:textId="77777777" w:rsidR="00B27244" w:rsidRDefault="00B27244" w:rsidP="00B27244">
      <w:pPr>
        <w:pStyle w:val="bpuSponsor"/>
      </w:pPr>
      <w:r>
        <w:t>Sponsored by:</w:t>
      </w:r>
    </w:p>
    <w:p w14:paraId="14E29D4B" w14:textId="5B2DD364" w:rsidR="00BD7FD1" w:rsidRDefault="00BD7FD1" w:rsidP="00BD7FD1">
      <w:pPr>
        <w:pStyle w:val="bpuSponsor"/>
      </w:pPr>
      <w:r>
        <w:t>Assemblyman  GARY S. SCHAER</w:t>
      </w:r>
    </w:p>
    <w:p w14:paraId="08137E85" w14:textId="0B9304AC" w:rsidR="00BD7FD1" w:rsidRDefault="00BD7FD1" w:rsidP="00BD7FD1">
      <w:pPr>
        <w:pStyle w:val="bpuSponsor"/>
      </w:pPr>
      <w:r>
        <w:t>District 36 (Bergen and Passaic)</w:t>
      </w:r>
    </w:p>
    <w:p w14:paraId="1D65DCA3" w14:textId="6D98AAF0" w:rsidR="00BD7FD1" w:rsidRDefault="00BD7FD1" w:rsidP="00BD7FD1">
      <w:pPr>
        <w:pStyle w:val="bpuSponsor"/>
      </w:pPr>
      <w:r>
        <w:t>Assemblywoman  SHANIQUE SPEIGHT</w:t>
      </w:r>
    </w:p>
    <w:p w14:paraId="704B28DE" w14:textId="5696506D" w:rsidR="00BD7FD1" w:rsidRDefault="00BD7FD1" w:rsidP="00BD7FD1">
      <w:pPr>
        <w:pStyle w:val="bpuSponsor"/>
      </w:pPr>
      <w:r>
        <w:t>District 29 (Essex)</w:t>
      </w:r>
    </w:p>
    <w:p w14:paraId="4AE49F35" w14:textId="627EB1AA" w:rsidR="00B27244" w:rsidRDefault="00C14546" w:rsidP="00C14546">
      <w:pPr>
        <w:pStyle w:val="bpuSponsor"/>
      </w:pPr>
      <w:r>
        <w:t>Assemblyman  ANDREW ZWICKER</w:t>
      </w:r>
    </w:p>
    <w:p w14:paraId="3172BB7F" w14:textId="3D4B18C0" w:rsidR="00C14546" w:rsidRDefault="00C14546" w:rsidP="00C14546">
      <w:pPr>
        <w:pStyle w:val="bpuSponsor"/>
      </w:pPr>
      <w:r>
        <w:t>District 16 (Hunterdon, Mercer, Middlesex and Somerset)</w:t>
      </w:r>
    </w:p>
    <w:p w14:paraId="05015F63" w14:textId="02D5C87C" w:rsidR="00C14546" w:rsidRDefault="00E96CC4" w:rsidP="00E96CC4">
      <w:pPr>
        <w:pStyle w:val="bpuSponsor"/>
      </w:pPr>
      <w:r>
        <w:t>Assemblyman  STERLEY S. STANLEY</w:t>
      </w:r>
    </w:p>
    <w:p w14:paraId="5E78ED73" w14:textId="350F7592" w:rsidR="00E96CC4" w:rsidRDefault="00E96CC4" w:rsidP="00E96CC4">
      <w:pPr>
        <w:pStyle w:val="bpuSponsor"/>
      </w:pPr>
      <w:r>
        <w:t>District 18 (Middlesex)</w:t>
      </w:r>
    </w:p>
    <w:p w14:paraId="2D1E3E34" w14:textId="77777777" w:rsidR="00E96CC4" w:rsidRPr="00E96CC4" w:rsidRDefault="00E96CC4" w:rsidP="00E96CC4">
      <w:pPr>
        <w:pStyle w:val="bpuSponsor"/>
      </w:pPr>
    </w:p>
    <w:p w14:paraId="4084364E" w14:textId="77777777" w:rsidR="00B27244" w:rsidRDefault="00B27244" w:rsidP="00B27244">
      <w:pPr>
        <w:pStyle w:val="bpuSponsor"/>
      </w:pPr>
    </w:p>
    <w:p w14:paraId="22E731E3" w14:textId="77777777" w:rsidR="00B27244" w:rsidRDefault="00B27244" w:rsidP="00B27244">
      <w:pPr>
        <w:pStyle w:val="bpuSponsor"/>
      </w:pPr>
    </w:p>
    <w:p w14:paraId="12BD83EE" w14:textId="77777777" w:rsidR="00B27244" w:rsidRDefault="00B27244" w:rsidP="00B27244">
      <w:pPr>
        <w:pStyle w:val="bpuSponsor"/>
      </w:pPr>
    </w:p>
    <w:p w14:paraId="562A65BF" w14:textId="77777777" w:rsidR="00B27244" w:rsidRDefault="00B27244" w:rsidP="00B27244">
      <w:pPr>
        <w:pStyle w:val="bpuSponsor"/>
      </w:pPr>
      <w:r>
        <w:t>SYNOPSIS</w:t>
      </w:r>
    </w:p>
    <w:p w14:paraId="1397EB92" w14:textId="77777777" w:rsidR="00B27244" w:rsidRDefault="00B27244" w:rsidP="00B27244">
      <w:pPr>
        <w:pStyle w:val="bpuNormText"/>
      </w:pPr>
      <w:r>
        <w:tab/>
        <w:t xml:space="preserve">Establishes State supplement for “breakfast after the bell” meals. </w:t>
      </w:r>
    </w:p>
    <w:p w14:paraId="78636124" w14:textId="77777777" w:rsidR="00B27244" w:rsidRDefault="00B27244" w:rsidP="00B27244">
      <w:pPr>
        <w:pStyle w:val="bpuNormText"/>
      </w:pPr>
    </w:p>
    <w:p w14:paraId="3788BBDC" w14:textId="77777777" w:rsidR="00B27244" w:rsidRDefault="00B27244" w:rsidP="00B27244">
      <w:pPr>
        <w:pStyle w:val="bpuSponsor"/>
      </w:pPr>
      <w:r>
        <w:t xml:space="preserve">CURRENT VERSION OF TEXT </w:t>
      </w:r>
    </w:p>
    <w:p w14:paraId="33D006E9" w14:textId="77777777" w:rsidR="00B27244" w:rsidRDefault="00B27244" w:rsidP="00B27244">
      <w:pPr>
        <w:pStyle w:val="bpuNormText"/>
      </w:pPr>
      <w:r>
        <w:tab/>
        <w:t>As introduced.</w:t>
      </w:r>
    </w:p>
    <w:p w14:paraId="45831FFF" w14:textId="4EA5F628" w:rsidR="00B27244" w:rsidRDefault="00B27244" w:rsidP="00B27244">
      <w:pPr>
        <w:pStyle w:val="bpuNormText"/>
      </w:pPr>
      <w:r>
        <w:rPr>
          <w:noProof/>
        </w:rPr>
        <w:drawing>
          <wp:anchor distT="0" distB="0" distL="114300" distR="114300" simplePos="0" relativeHeight="251659264" behindDoc="1" locked="0" layoutInCell="1" allowOverlap="1" wp14:anchorId="4FE12A62" wp14:editId="52AB31F5">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CEB8DFC" w14:textId="77777777" w:rsidR="00B27244" w:rsidRDefault="00B27244" w:rsidP="008916EC">
      <w:pPr>
        <w:pStyle w:val="FronterPage"/>
        <w:tabs>
          <w:tab w:val="clear" w:pos="720"/>
          <w:tab w:val="clear" w:pos="1440"/>
          <w:tab w:val="clear" w:pos="2160"/>
          <w:tab w:val="clear" w:pos="2880"/>
          <w:tab w:val="clear" w:pos="3600"/>
          <w:tab w:val="clear" w:pos="4320"/>
          <w:tab w:val="clear" w:pos="5040"/>
        </w:tabs>
        <w:sectPr w:rsidR="00B27244" w:rsidSect="00B27244">
          <w:type w:val="continuous"/>
          <w:pgSz w:w="12240" w:h="20160" w:code="5"/>
          <w:pgMar w:top="1440" w:right="2275" w:bottom="1440" w:left="2275" w:header="72" w:footer="720" w:gutter="0"/>
          <w:pgNumType w:start="1"/>
          <w:cols w:space="720"/>
          <w:docGrid w:linePitch="360"/>
        </w:sectPr>
      </w:pPr>
    </w:p>
    <w:p w14:paraId="20C91D53" w14:textId="77777777" w:rsidR="00686AEB" w:rsidRPr="00677316" w:rsidRDefault="00E1354C" w:rsidP="003E47BA">
      <w:pPr>
        <w:pStyle w:val="HangingAnAct"/>
        <w:rPr>
          <w:rStyle w:val="HangingAnActChar"/>
        </w:rPr>
      </w:pPr>
      <w:r>
        <w:rPr>
          <w:rStyle w:val="BillHead"/>
        </w:rPr>
        <w:lastRenderedPageBreak/>
        <w:t>An Act</w:t>
      </w:r>
      <w:r w:rsidR="00686AEB" w:rsidRPr="006B7FA7">
        <w:rPr>
          <w:rStyle w:val="HangingAnActChar"/>
        </w:rPr>
        <w:t xml:space="preserve"> </w:t>
      </w:r>
      <w:r w:rsidR="00413112" w:rsidRPr="00413112">
        <w:rPr>
          <w:rStyle w:val="HangingAnActChar"/>
        </w:rPr>
        <w:t>concerning school breakfast programs and supplementing Title 18A of the New Jersey Statutes.</w:t>
      </w:r>
    </w:p>
    <w:p w14:paraId="5E76BAA3" w14:textId="77777777" w:rsidR="000B1054" w:rsidRPr="00D71D68" w:rsidRDefault="000B1054" w:rsidP="000B1054"/>
    <w:p w14:paraId="0BE2F5FB" w14:textId="77777777" w:rsidR="00686AEB" w:rsidRPr="00AA7880" w:rsidRDefault="00686AEB" w:rsidP="00686AEB">
      <w:r>
        <w:tab/>
      </w:r>
      <w:r w:rsidR="00E1354C">
        <w:rPr>
          <w:rStyle w:val="BillHeading2"/>
        </w:rPr>
        <w:t>Be It Enacted</w:t>
      </w:r>
      <w:r>
        <w:rPr>
          <w:rStyle w:val="BillHeading2"/>
        </w:rPr>
        <w:t xml:space="preserve"> </w:t>
      </w:r>
      <w:r w:rsidR="00E1354C">
        <w:rPr>
          <w:rStyle w:val="BillLanguage"/>
        </w:rPr>
        <w:t>by the Senate and General Assembly of the State of New Jersey:</w:t>
      </w:r>
    </w:p>
    <w:p w14:paraId="1D034DD7" w14:textId="77777777" w:rsidR="00686AEB" w:rsidRPr="00D71D68" w:rsidRDefault="00686AEB" w:rsidP="00686AEB"/>
    <w:p w14:paraId="22CDF8AA" w14:textId="2C46200D" w:rsidR="00413112" w:rsidRDefault="00413112" w:rsidP="00413112">
      <w:r>
        <w:tab/>
        <w:t>1.</w:t>
      </w:r>
      <w:r>
        <w:tab/>
        <w:t>a.  The Department of Agriculture, in consultation with the Department of Education, shall provide a 10-cent per breakfast supplement to the existing federal reimbursement to school districts that participate in the federal school breakfast program</w:t>
      </w:r>
      <w:r w:rsidR="00124472">
        <w:t xml:space="preserve"> </w:t>
      </w:r>
      <w:r w:rsidR="00124472" w:rsidRPr="00E456C2">
        <w:t>by providing “breakfast after the bell</w:t>
      </w:r>
      <w:r w:rsidR="00E9225D">
        <w:t>.</w:t>
      </w:r>
      <w:r w:rsidR="00124472" w:rsidRPr="00E456C2">
        <w:t>”</w:t>
      </w:r>
    </w:p>
    <w:p w14:paraId="52C95724" w14:textId="77777777" w:rsidR="00413112" w:rsidRDefault="0077518F" w:rsidP="00413112">
      <w:r>
        <w:tab/>
        <w:t>b</w:t>
      </w:r>
      <w:r w:rsidR="00413112">
        <w:t>.</w:t>
      </w:r>
      <w:r w:rsidR="00413112">
        <w:tab/>
        <w:t>The Department of Agriculture, in consultation with the Department of Education, shall provide guidance and support to school districts necessary to effectuate the purposes of this act.</w:t>
      </w:r>
    </w:p>
    <w:p w14:paraId="1120E190" w14:textId="5EB33840" w:rsidR="00413112" w:rsidRDefault="0077518F" w:rsidP="00413112">
      <w:r>
        <w:tab/>
        <w:t>c</w:t>
      </w:r>
      <w:r w:rsidR="00413112">
        <w:t>.</w:t>
      </w:r>
      <w:r w:rsidR="00413112">
        <w:tab/>
        <w:t xml:space="preserve">The Department of Agriculture, in consultation with the Department of Education, shall prepare and issue an annual report to the Governor and, pursuant to section 2 of P.L.1991, c.164 (C.52:14-19.1), to the Legislature on the annual cost of the </w:t>
      </w:r>
      <w:r>
        <w:t>breakfast supplement</w:t>
      </w:r>
      <w:r w:rsidR="00413112">
        <w:t xml:space="preserve"> to the State, and the number of additional students</w:t>
      </w:r>
      <w:r w:rsidR="00B75FB8">
        <w:t>, since the prior year,</w:t>
      </w:r>
      <w:r w:rsidR="00413112">
        <w:t xml:space="preserve"> participating in the “breakfast after the bell” program for each school district.</w:t>
      </w:r>
    </w:p>
    <w:p w14:paraId="357A10DA" w14:textId="77777777" w:rsidR="00413112" w:rsidRDefault="0077518F" w:rsidP="00413112">
      <w:r>
        <w:tab/>
        <w:t>d</w:t>
      </w:r>
      <w:r w:rsidR="00413112">
        <w:t>.</w:t>
      </w:r>
      <w:r w:rsidR="00413112">
        <w:tab/>
        <w:t>The Legislature shall annually appropriate such funds as are necessary to implement this act.</w:t>
      </w:r>
    </w:p>
    <w:p w14:paraId="26E5563C" w14:textId="77777777" w:rsidR="00413112" w:rsidRPr="00D71D68" w:rsidRDefault="00413112" w:rsidP="00413112"/>
    <w:p w14:paraId="472A09DF" w14:textId="77777777" w:rsidR="00413112" w:rsidRDefault="00413112" w:rsidP="00413112">
      <w:r>
        <w:tab/>
        <w:t>2.</w:t>
      </w:r>
      <w:r>
        <w:tab/>
        <w:t>This act shall take effect immediately.</w:t>
      </w:r>
    </w:p>
    <w:p w14:paraId="32C99431" w14:textId="77777777" w:rsidR="00413112" w:rsidRDefault="00413112" w:rsidP="00413112"/>
    <w:p w14:paraId="7A46F004" w14:textId="77777777" w:rsidR="00413112" w:rsidRDefault="00413112" w:rsidP="00413112"/>
    <w:p w14:paraId="0E72CFF4" w14:textId="77777777" w:rsidR="00413112" w:rsidRDefault="00413112" w:rsidP="00413112">
      <w:pPr>
        <w:jc w:val="center"/>
      </w:pPr>
      <w:r>
        <w:t>STATEMENT</w:t>
      </w:r>
    </w:p>
    <w:p w14:paraId="65A078EA" w14:textId="77777777" w:rsidR="00413112" w:rsidRDefault="00413112" w:rsidP="00413112">
      <w:pPr>
        <w:jc w:val="center"/>
      </w:pPr>
    </w:p>
    <w:p w14:paraId="584B8877" w14:textId="77777777" w:rsidR="00413112" w:rsidRPr="00126002" w:rsidRDefault="00413112" w:rsidP="00413112">
      <w:r>
        <w:tab/>
        <w:t xml:space="preserve">This bill </w:t>
      </w:r>
      <w:r w:rsidRPr="00126002">
        <w:t xml:space="preserve">requires the Department of Agriculture, in consultation with the Department of Education, to develop and administer a “breakfast after the bell” </w:t>
      </w:r>
      <w:r w:rsidR="0077518F">
        <w:t>State supplement</w:t>
      </w:r>
      <w:r w:rsidRPr="00126002">
        <w:t xml:space="preserve"> to provide an additional reimbursement to certain school districts that participate in the federal school breakfast program. </w:t>
      </w:r>
    </w:p>
    <w:p w14:paraId="64BF26CD" w14:textId="761BE483" w:rsidR="00413112" w:rsidRPr="00126002" w:rsidRDefault="00413112" w:rsidP="00413112">
      <w:r w:rsidRPr="00126002">
        <w:tab/>
      </w:r>
      <w:r>
        <w:t>Under the bill,</w:t>
      </w:r>
      <w:r w:rsidRPr="00126002">
        <w:t xml:space="preserve"> the </w:t>
      </w:r>
      <w:r w:rsidR="00B64D99">
        <w:t>State</w:t>
      </w:r>
      <w:r w:rsidRPr="00126002">
        <w:t xml:space="preserve"> will provide a 10-cent per breakfast supplement to the existing federal reimbursement to </w:t>
      </w:r>
      <w:r>
        <w:t>a school district</w:t>
      </w:r>
      <w:r w:rsidRPr="00126002">
        <w:t xml:space="preserve"> </w:t>
      </w:r>
      <w:r>
        <w:t>with schools that participate</w:t>
      </w:r>
      <w:r w:rsidRPr="00126002">
        <w:t xml:space="preserve"> in the federal school breakfast program</w:t>
      </w:r>
      <w:r w:rsidR="00E456C2">
        <w:t xml:space="preserve"> by providing “breakfast after the bell</w:t>
      </w:r>
      <w:r w:rsidR="00E9225D">
        <w:t>.</w:t>
      </w:r>
      <w:r w:rsidR="00E456C2">
        <w:t>”</w:t>
      </w:r>
    </w:p>
    <w:p w14:paraId="1440840E" w14:textId="77777777" w:rsidR="00413112" w:rsidRPr="00126002" w:rsidRDefault="00413112" w:rsidP="00413112">
      <w:r w:rsidRPr="00126002">
        <w:tab/>
        <w:t xml:space="preserve">The bill directs the Department of Agriculture, in consultation with the Department of Education, to provide guidance and support to school districts, and to prepare and issue an annual report detailing the annual cost of the </w:t>
      </w:r>
      <w:r w:rsidR="0077518F">
        <w:t>State supplement</w:t>
      </w:r>
      <w:r w:rsidRPr="00126002">
        <w:t xml:space="preserve"> and the number and percentage of additional students participating in the “breakfast after the bell” program for each school district. </w:t>
      </w:r>
    </w:p>
    <w:p w14:paraId="0A16D10D" w14:textId="77777777" w:rsidR="00413112" w:rsidRPr="00126002" w:rsidRDefault="00413112" w:rsidP="00413112">
      <w:r w:rsidRPr="00126002">
        <w:tab/>
        <w:t xml:space="preserve">The bill specifies that the Legislature is to annually appropriate funds necessary to implement the bill. </w:t>
      </w:r>
      <w:bookmarkStart w:id="1" w:name="_GoBack"/>
      <w:bookmarkEnd w:id="1"/>
    </w:p>
    <w:sectPr w:rsidR="00413112" w:rsidRPr="00126002" w:rsidSect="00B27244">
      <w:head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531392" w14:textId="77777777" w:rsidR="003F4962" w:rsidRDefault="003F4962">
      <w:r>
        <w:separator/>
      </w:r>
    </w:p>
  </w:endnote>
  <w:endnote w:type="continuationSeparator" w:id="0">
    <w:p w14:paraId="7E749AB2" w14:textId="77777777" w:rsidR="003F4962" w:rsidRDefault="003F49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00560F" w14:textId="3B27CD21" w:rsidR="00C14546" w:rsidRDefault="00BD7FD1" w:rsidP="00BD7FD1">
    <w:pPr>
      <w:pStyle w:val="sponUdate"/>
    </w:pPr>
    <w:r>
      <w:t>(Sponsorship Updated As Of: 6/16/2021)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63D043"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34211E" w14:textId="77777777" w:rsidR="003F4962" w:rsidRDefault="003F4962">
      <w:r>
        <w:separator/>
      </w:r>
    </w:p>
  </w:footnote>
  <w:footnote w:type="continuationSeparator" w:id="0">
    <w:p w14:paraId="06C52ED5" w14:textId="77777777" w:rsidR="003F4962" w:rsidRDefault="003F49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7119B" w14:textId="77777777" w:rsidR="00665CBC" w:rsidRDefault="00B46388">
    <w:pPr>
      <w:pStyle w:val="Header"/>
    </w:pPr>
    <w:r>
      <w:rPr>
        <w:noProof/>
      </w:rPr>
      <w:pict w14:anchorId="1926C0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85CE92"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D8B062" w14:textId="60810D53" w:rsidR="00665CBC" w:rsidRDefault="00665CBC" w:rsidP="00686AEB">
    <w:pPr>
      <w:pStyle w:val="Header"/>
      <w:jc w:val="center"/>
      <w:rPr>
        <w:rStyle w:val="PageNumber"/>
      </w:rPr>
    </w:pPr>
  </w:p>
  <w:p w14:paraId="51E915B9" w14:textId="53179F0C" w:rsidR="00B27244" w:rsidRDefault="00B27244" w:rsidP="00B27244">
    <w:pPr>
      <w:pStyle w:val="bpuHeadSpon"/>
    </w:pPr>
    <w:r w:rsidRPr="00B27244">
      <w:rPr>
        <w:rStyle w:val="bpuHeadSponChar"/>
      </w:rPr>
      <w:t>A5883</w:t>
    </w:r>
    <w:r>
      <w:t xml:space="preserve"> SPEIGHT</w:t>
    </w:r>
  </w:p>
  <w:p w14:paraId="4C3D7FD4" w14:textId="17A6A65E" w:rsidR="00B27244" w:rsidRDefault="00B27244" w:rsidP="00B27244">
    <w:pPr>
      <w:pStyle w:val="bpuHeadSpon"/>
    </w:pPr>
    <w:r>
      <w:fldChar w:fldCharType="begin"/>
    </w:r>
    <w:r>
      <w:instrText xml:space="preserve"> PAGE  \* MERGEFORMAT </w:instrText>
    </w:r>
    <w:r>
      <w:fldChar w:fldCharType="separate"/>
    </w:r>
    <w:r w:rsidR="00610831">
      <w:rPr>
        <w:noProof/>
      </w:rPr>
      <w:t>3</w:t>
    </w:r>
    <w:r>
      <w:fldChar w:fldCharType="end"/>
    </w:r>
  </w:p>
  <w:p w14:paraId="26C469AC" w14:textId="77777777" w:rsidR="00B27244" w:rsidRDefault="00B27244" w:rsidP="00B2724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C7A469" w14:textId="38EE71B8" w:rsidR="00665CBC" w:rsidRDefault="00665CBC">
    <w:pPr>
      <w:pStyle w:val="Header"/>
    </w:pPr>
  </w:p>
  <w:p w14:paraId="2E8D824D" w14:textId="3D0F2585" w:rsidR="00B27244" w:rsidRDefault="00B27244" w:rsidP="00B27244">
    <w:pPr>
      <w:pStyle w:val="bpuHeadSpon"/>
    </w:pPr>
    <w:r w:rsidRPr="00B27244">
      <w:rPr>
        <w:rStyle w:val="bpuHeadSponChar"/>
      </w:rPr>
      <w:t>A5883</w:t>
    </w:r>
    <w:r>
      <w:t xml:space="preserve"> </w:t>
    </w:r>
    <w:r w:rsidR="008829B4">
      <w:t>SCHAER</w:t>
    </w:r>
    <w:r w:rsidR="008829B4">
      <w:t xml:space="preserve">, </w:t>
    </w:r>
    <w:r>
      <w:t>SPEIGHT</w:t>
    </w:r>
  </w:p>
  <w:p w14:paraId="0BD7B038" w14:textId="0D363686" w:rsidR="00B27244" w:rsidRDefault="00B27244" w:rsidP="00B27244">
    <w:pPr>
      <w:pStyle w:val="bpuHeadSpon"/>
    </w:pPr>
    <w:r>
      <w:fldChar w:fldCharType="begin"/>
    </w:r>
    <w:r>
      <w:instrText xml:space="preserve"> PAGE  \* MERGEFORMAT </w:instrText>
    </w:r>
    <w:r>
      <w:fldChar w:fldCharType="separate"/>
    </w:r>
    <w:r w:rsidR="00B46388">
      <w:rPr>
        <w:noProof/>
      </w:rPr>
      <w:t>2</w:t>
    </w:r>
    <w:r>
      <w:fldChar w:fldCharType="end"/>
    </w:r>
  </w:p>
  <w:p w14:paraId="5EA0F012" w14:textId="77777777" w:rsidR="00B27244" w:rsidRDefault="00B27244" w:rsidP="00B2724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591"/>
    <w:rsid w:val="000051BD"/>
    <w:rsid w:val="000160A5"/>
    <w:rsid w:val="0002335B"/>
    <w:rsid w:val="0003549A"/>
    <w:rsid w:val="000367AE"/>
    <w:rsid w:val="00043B22"/>
    <w:rsid w:val="00054975"/>
    <w:rsid w:val="00057D20"/>
    <w:rsid w:val="0006197C"/>
    <w:rsid w:val="0006281F"/>
    <w:rsid w:val="0008141C"/>
    <w:rsid w:val="00092F6B"/>
    <w:rsid w:val="00094A55"/>
    <w:rsid w:val="000A181C"/>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4472"/>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0591"/>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5E7A"/>
    <w:rsid w:val="0036180C"/>
    <w:rsid w:val="00363CF5"/>
    <w:rsid w:val="00364344"/>
    <w:rsid w:val="003702CA"/>
    <w:rsid w:val="00370617"/>
    <w:rsid w:val="00382F1F"/>
    <w:rsid w:val="003840E5"/>
    <w:rsid w:val="00391DA4"/>
    <w:rsid w:val="003A3C64"/>
    <w:rsid w:val="003A3F83"/>
    <w:rsid w:val="003B7600"/>
    <w:rsid w:val="003C43EF"/>
    <w:rsid w:val="003C5A6B"/>
    <w:rsid w:val="003C7233"/>
    <w:rsid w:val="003C7FB2"/>
    <w:rsid w:val="003D24DE"/>
    <w:rsid w:val="003E26D4"/>
    <w:rsid w:val="003E47BA"/>
    <w:rsid w:val="003E5A14"/>
    <w:rsid w:val="003F2C40"/>
    <w:rsid w:val="003F3B37"/>
    <w:rsid w:val="003F4962"/>
    <w:rsid w:val="0040195A"/>
    <w:rsid w:val="00402DC0"/>
    <w:rsid w:val="00413112"/>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5D5C"/>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19AD"/>
    <w:rsid w:val="005536CD"/>
    <w:rsid w:val="00554051"/>
    <w:rsid w:val="00557240"/>
    <w:rsid w:val="005629A4"/>
    <w:rsid w:val="005651F3"/>
    <w:rsid w:val="00572184"/>
    <w:rsid w:val="00577A15"/>
    <w:rsid w:val="00580533"/>
    <w:rsid w:val="005830B8"/>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0831"/>
    <w:rsid w:val="0061156F"/>
    <w:rsid w:val="00613FF5"/>
    <w:rsid w:val="006155A8"/>
    <w:rsid w:val="00621076"/>
    <w:rsid w:val="00621B94"/>
    <w:rsid w:val="00626239"/>
    <w:rsid w:val="00635316"/>
    <w:rsid w:val="00635449"/>
    <w:rsid w:val="006378C5"/>
    <w:rsid w:val="00645E6A"/>
    <w:rsid w:val="00652D17"/>
    <w:rsid w:val="006577CC"/>
    <w:rsid w:val="00665CBC"/>
    <w:rsid w:val="00667A5C"/>
    <w:rsid w:val="00677316"/>
    <w:rsid w:val="00684F50"/>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518F"/>
    <w:rsid w:val="00781B4D"/>
    <w:rsid w:val="007824BF"/>
    <w:rsid w:val="00783B8D"/>
    <w:rsid w:val="00785EBA"/>
    <w:rsid w:val="00793845"/>
    <w:rsid w:val="00794B94"/>
    <w:rsid w:val="00794BD4"/>
    <w:rsid w:val="007A2F73"/>
    <w:rsid w:val="007A3061"/>
    <w:rsid w:val="007A5A0B"/>
    <w:rsid w:val="007A6F93"/>
    <w:rsid w:val="007B7007"/>
    <w:rsid w:val="007C0E14"/>
    <w:rsid w:val="007C7DE4"/>
    <w:rsid w:val="007D40CB"/>
    <w:rsid w:val="007D5796"/>
    <w:rsid w:val="007D59C0"/>
    <w:rsid w:val="007D7D9C"/>
    <w:rsid w:val="007F3737"/>
    <w:rsid w:val="007F485D"/>
    <w:rsid w:val="007F6050"/>
    <w:rsid w:val="00813627"/>
    <w:rsid w:val="00832816"/>
    <w:rsid w:val="00837109"/>
    <w:rsid w:val="00840365"/>
    <w:rsid w:val="008406A3"/>
    <w:rsid w:val="00841D2C"/>
    <w:rsid w:val="008434DA"/>
    <w:rsid w:val="00845F3C"/>
    <w:rsid w:val="008461B8"/>
    <w:rsid w:val="008462F1"/>
    <w:rsid w:val="00847EF1"/>
    <w:rsid w:val="008538FA"/>
    <w:rsid w:val="008573B0"/>
    <w:rsid w:val="00861D2E"/>
    <w:rsid w:val="00866563"/>
    <w:rsid w:val="00867AC2"/>
    <w:rsid w:val="00867F18"/>
    <w:rsid w:val="0087056E"/>
    <w:rsid w:val="00871A32"/>
    <w:rsid w:val="00875402"/>
    <w:rsid w:val="008829B4"/>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2E9A"/>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7943"/>
    <w:rsid w:val="00B0116D"/>
    <w:rsid w:val="00B01173"/>
    <w:rsid w:val="00B02F35"/>
    <w:rsid w:val="00B05A3C"/>
    <w:rsid w:val="00B07100"/>
    <w:rsid w:val="00B1138C"/>
    <w:rsid w:val="00B2574A"/>
    <w:rsid w:val="00B27244"/>
    <w:rsid w:val="00B35D8A"/>
    <w:rsid w:val="00B45B34"/>
    <w:rsid w:val="00B46388"/>
    <w:rsid w:val="00B57047"/>
    <w:rsid w:val="00B61D86"/>
    <w:rsid w:val="00B6342D"/>
    <w:rsid w:val="00B64D99"/>
    <w:rsid w:val="00B726BD"/>
    <w:rsid w:val="00B732BC"/>
    <w:rsid w:val="00B75FB8"/>
    <w:rsid w:val="00B90E33"/>
    <w:rsid w:val="00B9676B"/>
    <w:rsid w:val="00BA2EA5"/>
    <w:rsid w:val="00BA364B"/>
    <w:rsid w:val="00BB1190"/>
    <w:rsid w:val="00BB31D0"/>
    <w:rsid w:val="00BB3A11"/>
    <w:rsid w:val="00BB4DDB"/>
    <w:rsid w:val="00BB5D79"/>
    <w:rsid w:val="00BB5F02"/>
    <w:rsid w:val="00BC7892"/>
    <w:rsid w:val="00BD7FD1"/>
    <w:rsid w:val="00BE24D6"/>
    <w:rsid w:val="00BE7EFA"/>
    <w:rsid w:val="00BF06AD"/>
    <w:rsid w:val="00BF2C67"/>
    <w:rsid w:val="00C04F4D"/>
    <w:rsid w:val="00C12E48"/>
    <w:rsid w:val="00C13D14"/>
    <w:rsid w:val="00C14546"/>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B79D8"/>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202"/>
    <w:rsid w:val="00D6090A"/>
    <w:rsid w:val="00D62FA3"/>
    <w:rsid w:val="00D63B6F"/>
    <w:rsid w:val="00D64A90"/>
    <w:rsid w:val="00D9410B"/>
    <w:rsid w:val="00D9695B"/>
    <w:rsid w:val="00DA1AC8"/>
    <w:rsid w:val="00DA2417"/>
    <w:rsid w:val="00DA5585"/>
    <w:rsid w:val="00DB02AC"/>
    <w:rsid w:val="00DB6AA2"/>
    <w:rsid w:val="00DE10D1"/>
    <w:rsid w:val="00DE2514"/>
    <w:rsid w:val="00DE6851"/>
    <w:rsid w:val="00DF03EE"/>
    <w:rsid w:val="00E01B71"/>
    <w:rsid w:val="00E05CC9"/>
    <w:rsid w:val="00E1354C"/>
    <w:rsid w:val="00E15573"/>
    <w:rsid w:val="00E25A5B"/>
    <w:rsid w:val="00E373C7"/>
    <w:rsid w:val="00E4267B"/>
    <w:rsid w:val="00E42F13"/>
    <w:rsid w:val="00E452DF"/>
    <w:rsid w:val="00E456C2"/>
    <w:rsid w:val="00E543CF"/>
    <w:rsid w:val="00E546FD"/>
    <w:rsid w:val="00E608F1"/>
    <w:rsid w:val="00E611B9"/>
    <w:rsid w:val="00E7144F"/>
    <w:rsid w:val="00E73D74"/>
    <w:rsid w:val="00E76A79"/>
    <w:rsid w:val="00E80692"/>
    <w:rsid w:val="00E80C24"/>
    <w:rsid w:val="00E9225D"/>
    <w:rsid w:val="00E93836"/>
    <w:rsid w:val="00E96CC4"/>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DA0ADBF"/>
  <w15:docId w15:val="{92EA861D-D663-4B1A-B3E3-D87C8A94C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8434DA"/>
    <w:rPr>
      <w:sz w:val="16"/>
      <w:szCs w:val="16"/>
    </w:rPr>
  </w:style>
  <w:style w:type="paragraph" w:styleId="CommentText">
    <w:name w:val="annotation text"/>
    <w:basedOn w:val="Normal"/>
    <w:link w:val="CommentTextChar"/>
    <w:semiHidden/>
    <w:unhideWhenUsed/>
    <w:rsid w:val="008434DA"/>
    <w:pPr>
      <w:spacing w:line="240" w:lineRule="auto"/>
    </w:pPr>
    <w:rPr>
      <w:sz w:val="20"/>
      <w:szCs w:val="20"/>
    </w:rPr>
  </w:style>
  <w:style w:type="character" w:customStyle="1" w:styleId="CommentTextChar">
    <w:name w:val="Comment Text Char"/>
    <w:basedOn w:val="DefaultParagraphFont"/>
    <w:link w:val="CommentText"/>
    <w:semiHidden/>
    <w:rsid w:val="008434DA"/>
    <w:rPr>
      <w:spacing w:val="4"/>
    </w:rPr>
  </w:style>
  <w:style w:type="paragraph" w:styleId="CommentSubject">
    <w:name w:val="annotation subject"/>
    <w:basedOn w:val="CommentText"/>
    <w:next w:val="CommentText"/>
    <w:link w:val="CommentSubjectChar"/>
    <w:semiHidden/>
    <w:unhideWhenUsed/>
    <w:rsid w:val="008434DA"/>
    <w:rPr>
      <w:b/>
      <w:bCs/>
    </w:rPr>
  </w:style>
  <w:style w:type="character" w:customStyle="1" w:styleId="CommentSubjectChar">
    <w:name w:val="Comment Subject Char"/>
    <w:basedOn w:val="CommentTextChar"/>
    <w:link w:val="CommentSubject"/>
    <w:semiHidden/>
    <w:rsid w:val="008434DA"/>
    <w:rPr>
      <w:b/>
      <w:bCs/>
      <w:spacing w:val="4"/>
    </w:rPr>
  </w:style>
  <w:style w:type="paragraph" w:styleId="BalloonText">
    <w:name w:val="Balloon Text"/>
    <w:basedOn w:val="Normal"/>
    <w:link w:val="BalloonTextChar"/>
    <w:semiHidden/>
    <w:unhideWhenUsed/>
    <w:rsid w:val="008434D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434DA"/>
    <w:rPr>
      <w:rFonts w:ascii="Segoe UI" w:hAnsi="Segoe UI" w:cs="Segoe UI"/>
      <w:spacing w:val="4"/>
      <w:sz w:val="18"/>
      <w:szCs w:val="18"/>
    </w:rPr>
  </w:style>
  <w:style w:type="character" w:styleId="LineNumber">
    <w:name w:val="line number"/>
    <w:basedOn w:val="DefaultParagraphFont"/>
    <w:semiHidden/>
    <w:unhideWhenUsed/>
    <w:rsid w:val="00B272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319A94-C233-4434-B271-C6F773CB1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406</Words>
  <Characters>2312</Characters>
  <Application>Microsoft Office Word</Application>
  <DocSecurity>0</DocSecurity>
  <Lines>75</Lines>
  <Paragraphs>29</Paragraphs>
  <ScaleCrop>false</ScaleCrop>
  <HeadingPairs>
    <vt:vector size="2" baseType="variant">
      <vt:variant>
        <vt:lpstr>Title</vt:lpstr>
      </vt:variant>
      <vt:variant>
        <vt:i4>1</vt:i4>
      </vt:variant>
    </vt:vector>
  </HeadingPairs>
  <TitlesOfParts>
    <vt:vector size="1" baseType="lpstr">
      <vt:lpstr>A5883</vt:lpstr>
    </vt:vector>
  </TitlesOfParts>
  <Manager>R225</Manager>
  <Company>NJ Office of Legislative Services</Company>
  <LinksUpToDate>false</LinksUpToDate>
  <CharactersWithSpaces>2715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A5883</dc:title>
  <dc:subject>State Meal Supplement</dc:subject>
  <dc:creator>Assemblywoman  SPEIGHT</dc:creator>
  <cp:keywords>A5883|2|EA |286|300|133|F|0|</cp:keywords>
  <dc:description>INTRODUCED JUNE 9, 2021</dc:description>
  <cp:lastModifiedBy>Todaro, Vivian</cp:lastModifiedBy>
  <cp:revision>2</cp:revision>
  <cp:lastPrinted>2021-06-17T12:42:00Z</cp:lastPrinted>
  <dcterms:created xsi:type="dcterms:W3CDTF">2021-06-17T12:42:00Z</dcterms:created>
  <dcterms:modified xsi:type="dcterms:W3CDTF">2021-06-17T12:42:00Z</dcterms:modified>
  <cp:category>s.1: C.18A:33-11.7 to 2021/67_x000d_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