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FE84C5" w14:textId="77CCA250" w:rsidR="005E397E" w:rsidRDefault="005E397E" w:rsidP="005E397E">
      <w:pPr>
        <w:pStyle w:val="bpuBill"/>
      </w:pPr>
      <w:bookmarkStart w:id="0" w:name="bpuFrontPg"/>
      <w:bookmarkEnd w:id="0"/>
      <w:r>
        <w:t xml:space="preserve">ASSEMBLY, No. 5884 </w:t>
      </w:r>
    </w:p>
    <w:p w14:paraId="007BDB3D" w14:textId="694DB178" w:rsidR="005E397E" w:rsidRPr="009D38FF" w:rsidRDefault="005E397E" w:rsidP="005E397E">
      <w:pPr>
        <w:pStyle w:val="bpuWpGraphic"/>
      </w:pPr>
      <w:r>
        <w:object w:dxaOrig="8985" w:dyaOrig="255" w14:anchorId="2A9676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266390" r:id="rId8"/>
        </w:object>
      </w:r>
    </w:p>
    <w:p w14:paraId="66DCEA4C" w14:textId="77777777" w:rsidR="005E397E" w:rsidRDefault="005E397E" w:rsidP="005E397E">
      <w:pPr>
        <w:pStyle w:val="bpuState"/>
      </w:pPr>
      <w:r>
        <w:t>STATE OF NEW JERSEY</w:t>
      </w:r>
    </w:p>
    <w:p w14:paraId="2CCEBF3C" w14:textId="77777777" w:rsidR="005E397E" w:rsidRDefault="005E397E" w:rsidP="005E397E">
      <w:pPr>
        <w:pStyle w:val="bpuLegislature"/>
      </w:pPr>
      <w:r>
        <w:t>219th LEGISLATURE</w:t>
      </w:r>
    </w:p>
    <w:p w14:paraId="41FD93BD" w14:textId="7E83FCDB" w:rsidR="005E397E" w:rsidRDefault="005E397E" w:rsidP="005E397E">
      <w:pPr>
        <w:pStyle w:val="bpuWpGraphic"/>
      </w:pPr>
      <w:r>
        <w:object w:dxaOrig="8985" w:dyaOrig="255" w14:anchorId="128B212A">
          <v:shape id="_x0000_i1026" type="#_x0000_t75" style="width:6in;height:12pt" o:ole="">
            <v:imagedata r:id="rId7" o:title=""/>
          </v:shape>
          <o:OLEObject Type="Embed" ProgID="WPWin6.1" ShapeID="_x0000_i1026" DrawAspect="Content" ObjectID="_1685266391" r:id="rId9"/>
        </w:object>
      </w:r>
      <w:r>
        <w:t xml:space="preserve">  </w:t>
      </w:r>
    </w:p>
    <w:p w14:paraId="017C4DDB" w14:textId="77777777" w:rsidR="005E397E" w:rsidRDefault="005E397E" w:rsidP="005E397E">
      <w:pPr>
        <w:pStyle w:val="bpuIntro"/>
      </w:pPr>
      <w:r>
        <w:t>INTRODUCED JUNE 9, 2021</w:t>
      </w:r>
    </w:p>
    <w:p w14:paraId="1DC43C96" w14:textId="77777777" w:rsidR="005E397E" w:rsidRDefault="005E397E" w:rsidP="005E397E">
      <w:pPr>
        <w:pStyle w:val="bpuIntro"/>
      </w:pPr>
    </w:p>
    <w:p w14:paraId="32C5C3AD" w14:textId="77777777" w:rsidR="005E397E" w:rsidRDefault="005E397E" w:rsidP="005E397E">
      <w:pPr>
        <w:pStyle w:val="bpuIntro"/>
        <w:sectPr w:rsidR="005E397E" w:rsidSect="00B852F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1452D0E2" w14:textId="77777777" w:rsidR="005E397E" w:rsidRDefault="005E397E" w:rsidP="005E397E">
      <w:pPr>
        <w:pStyle w:val="bpuIntro"/>
      </w:pPr>
    </w:p>
    <w:p w14:paraId="609AD90B" w14:textId="77777777" w:rsidR="005E397E" w:rsidRDefault="005E397E" w:rsidP="005E397E">
      <w:pPr>
        <w:pStyle w:val="bpuSponsor"/>
      </w:pPr>
      <w:r>
        <w:t>Sponsored by:</w:t>
      </w:r>
    </w:p>
    <w:p w14:paraId="0CAB08A0" w14:textId="77777777" w:rsidR="005E397E" w:rsidRDefault="005E397E" w:rsidP="005E397E">
      <w:pPr>
        <w:pStyle w:val="bpuSponsor"/>
      </w:pPr>
      <w:r>
        <w:t>Assemblyman  CRAIG J. COUGHLIN</w:t>
      </w:r>
    </w:p>
    <w:p w14:paraId="5B193853" w14:textId="77777777" w:rsidR="005E397E" w:rsidRDefault="005E397E" w:rsidP="005E397E">
      <w:pPr>
        <w:pStyle w:val="bpuSponsor"/>
      </w:pPr>
      <w:r>
        <w:t>District 19 (Middlesex)</w:t>
      </w:r>
    </w:p>
    <w:p w14:paraId="25CFABBC" w14:textId="34981022" w:rsidR="005E397E" w:rsidRDefault="00B852F9" w:rsidP="00B852F9">
      <w:pPr>
        <w:pStyle w:val="bpuSponsor"/>
      </w:pPr>
      <w:r>
        <w:t>Assemblyman  VINCENT MAZZEO</w:t>
      </w:r>
    </w:p>
    <w:p w14:paraId="48AFA7D1" w14:textId="60EF98D5" w:rsidR="00B852F9" w:rsidRDefault="00B852F9" w:rsidP="00B852F9">
      <w:pPr>
        <w:pStyle w:val="bpuSponsor"/>
      </w:pPr>
      <w:r>
        <w:t>District 2 (Atlantic)</w:t>
      </w:r>
    </w:p>
    <w:p w14:paraId="62C7072E" w14:textId="77777777" w:rsidR="00B852F9" w:rsidRPr="00B852F9" w:rsidRDefault="00B852F9" w:rsidP="00B852F9">
      <w:pPr>
        <w:pStyle w:val="bpuSponsor"/>
      </w:pPr>
    </w:p>
    <w:p w14:paraId="2304A59A" w14:textId="77777777" w:rsidR="005E397E" w:rsidRDefault="005E397E" w:rsidP="005E397E">
      <w:pPr>
        <w:pStyle w:val="bpuSponsor"/>
      </w:pPr>
    </w:p>
    <w:p w14:paraId="4E7E9482" w14:textId="77777777" w:rsidR="005E397E" w:rsidRDefault="005E397E" w:rsidP="005E397E">
      <w:pPr>
        <w:pStyle w:val="bpuSponsor"/>
      </w:pPr>
    </w:p>
    <w:p w14:paraId="4500DC9B" w14:textId="77777777" w:rsidR="005E397E" w:rsidRDefault="005E397E" w:rsidP="005E397E">
      <w:pPr>
        <w:pStyle w:val="bpuSponsor"/>
      </w:pPr>
    </w:p>
    <w:p w14:paraId="3683500B" w14:textId="77777777" w:rsidR="005E397E" w:rsidRDefault="005E397E" w:rsidP="005E397E">
      <w:pPr>
        <w:pStyle w:val="bpuSponsor"/>
      </w:pPr>
      <w:r>
        <w:t>SYNOPSIS</w:t>
      </w:r>
    </w:p>
    <w:p w14:paraId="5C5AA993" w14:textId="77777777" w:rsidR="005E397E" w:rsidRDefault="005E397E" w:rsidP="005E397E">
      <w:pPr>
        <w:pStyle w:val="bpuNormText"/>
      </w:pPr>
      <w:r>
        <w:tab/>
        <w:t xml:space="preserve">Establishes Office of Food Insecurity Advocate. </w:t>
      </w:r>
    </w:p>
    <w:p w14:paraId="2CF90BC0" w14:textId="77777777" w:rsidR="005E397E" w:rsidRDefault="005E397E" w:rsidP="005E397E">
      <w:pPr>
        <w:pStyle w:val="bpuNormText"/>
      </w:pPr>
    </w:p>
    <w:p w14:paraId="09AE80E4" w14:textId="77777777" w:rsidR="005E397E" w:rsidRDefault="005E397E" w:rsidP="005E397E">
      <w:pPr>
        <w:pStyle w:val="bpuSponsor"/>
      </w:pPr>
      <w:r>
        <w:t xml:space="preserve">CURRENT VERSION OF TEXT </w:t>
      </w:r>
    </w:p>
    <w:p w14:paraId="342EF76A" w14:textId="77777777" w:rsidR="005E397E" w:rsidRDefault="005E397E" w:rsidP="005E397E">
      <w:pPr>
        <w:pStyle w:val="bpuNormText"/>
      </w:pPr>
      <w:r>
        <w:tab/>
        <w:t>As introduced.</w:t>
      </w:r>
    </w:p>
    <w:p w14:paraId="24913BF5" w14:textId="08D67BD9" w:rsidR="005E397E" w:rsidRDefault="005E397E" w:rsidP="005E397E">
      <w:pPr>
        <w:pStyle w:val="bpuNormText"/>
      </w:pPr>
      <w:r>
        <w:rPr>
          <w:noProof/>
        </w:rPr>
        <w:drawing>
          <wp:anchor distT="0" distB="0" distL="114300" distR="114300" simplePos="0" relativeHeight="251659264" behindDoc="1" locked="0" layoutInCell="1" allowOverlap="1" wp14:anchorId="2759DB3F" wp14:editId="5FD8E48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FB333EC" w14:textId="77777777" w:rsidR="005E397E" w:rsidRDefault="005E397E" w:rsidP="008916EC">
      <w:pPr>
        <w:pStyle w:val="FronterPage"/>
        <w:tabs>
          <w:tab w:val="clear" w:pos="720"/>
          <w:tab w:val="clear" w:pos="1440"/>
          <w:tab w:val="clear" w:pos="2160"/>
          <w:tab w:val="clear" w:pos="2880"/>
          <w:tab w:val="clear" w:pos="3600"/>
          <w:tab w:val="clear" w:pos="4320"/>
          <w:tab w:val="clear" w:pos="5040"/>
        </w:tabs>
        <w:sectPr w:rsidR="005E397E" w:rsidSect="005E397E">
          <w:type w:val="continuous"/>
          <w:pgSz w:w="12240" w:h="20160" w:code="5"/>
          <w:pgMar w:top="1440" w:right="2275" w:bottom="1440" w:left="2275" w:header="72" w:footer="720" w:gutter="0"/>
          <w:pgNumType w:start="1"/>
          <w:cols w:space="720"/>
          <w:docGrid w:linePitch="360"/>
        </w:sectPr>
      </w:pPr>
    </w:p>
    <w:p w14:paraId="78DA1714" w14:textId="042F12CE" w:rsidR="00686AEB" w:rsidRPr="00677316" w:rsidRDefault="00EE1C8D" w:rsidP="003E47BA">
      <w:pPr>
        <w:pStyle w:val="HangingAnAct"/>
        <w:rPr>
          <w:rStyle w:val="HangingAnActChar"/>
        </w:rPr>
      </w:pPr>
      <w:r>
        <w:rPr>
          <w:rStyle w:val="BillHead"/>
        </w:rPr>
        <w:lastRenderedPageBreak/>
        <w:t>An Act</w:t>
      </w:r>
      <w:r w:rsidR="00686AEB" w:rsidRPr="006B7FA7">
        <w:rPr>
          <w:rStyle w:val="HangingAnActChar"/>
        </w:rPr>
        <w:t xml:space="preserve"> </w:t>
      </w:r>
      <w:r w:rsidR="006C7A73">
        <w:t>establishing the Office of Food Insecurity Advocate and supplementing Title 52 of the Revised Statutes.</w:t>
      </w:r>
    </w:p>
    <w:p w14:paraId="61B45885" w14:textId="77777777" w:rsidR="000B1054" w:rsidRPr="00D71D68" w:rsidRDefault="000B1054" w:rsidP="000B1054"/>
    <w:p w14:paraId="5EB4C2B4" w14:textId="77777777" w:rsidR="00686AEB" w:rsidRPr="00AA7880" w:rsidRDefault="00686AEB" w:rsidP="00686AEB">
      <w:r>
        <w:tab/>
      </w:r>
      <w:r w:rsidR="00EE1C8D">
        <w:rPr>
          <w:rStyle w:val="BillHeading2"/>
        </w:rPr>
        <w:t>Be It Enacted</w:t>
      </w:r>
      <w:r>
        <w:rPr>
          <w:rStyle w:val="BillHeading2"/>
        </w:rPr>
        <w:t xml:space="preserve"> </w:t>
      </w:r>
      <w:r w:rsidR="00EE1C8D">
        <w:rPr>
          <w:rStyle w:val="BillLanguage"/>
        </w:rPr>
        <w:t>by the Senate and General Assembly of the State of New Jersey:</w:t>
      </w:r>
    </w:p>
    <w:p w14:paraId="579E4BCE" w14:textId="6C205F41" w:rsidR="00686AEB" w:rsidRDefault="00686AEB" w:rsidP="00686AEB"/>
    <w:p w14:paraId="66361619" w14:textId="7AD2C563" w:rsidR="00E63961" w:rsidRDefault="008F55FE" w:rsidP="00686AEB">
      <w:r>
        <w:tab/>
        <w:t>1.</w:t>
      </w:r>
      <w:r>
        <w:tab/>
      </w:r>
      <w:r w:rsidR="00E63961">
        <w:t xml:space="preserve">The </w:t>
      </w:r>
      <w:r w:rsidR="004A2105">
        <w:t>Legislat</w:t>
      </w:r>
      <w:r w:rsidR="00E63961">
        <w:t xml:space="preserve">ure </w:t>
      </w:r>
      <w:r w:rsidR="004A2105">
        <w:t>find</w:t>
      </w:r>
      <w:r w:rsidR="001A776E">
        <w:t>s and declares that</w:t>
      </w:r>
      <w:r w:rsidR="00E63961">
        <w:t>:</w:t>
      </w:r>
    </w:p>
    <w:p w14:paraId="0E1F0D42" w14:textId="6227F530" w:rsidR="009929A9" w:rsidRDefault="00E63961" w:rsidP="00686AEB">
      <w:r>
        <w:tab/>
        <w:t>(a)</w:t>
      </w:r>
      <w:r w:rsidR="009929A9">
        <w:t xml:space="preserve">  Over one million people are estimated to be food insecure in New Jersey</w:t>
      </w:r>
      <w:r w:rsidR="008569CC">
        <w:t xml:space="preserve"> </w:t>
      </w:r>
      <w:r w:rsidR="00001E50">
        <w:t>and more</w:t>
      </w:r>
      <w:r w:rsidR="008569CC">
        <w:t xml:space="preserve"> than one-third of them are </w:t>
      </w:r>
      <w:r w:rsidR="001E08A2">
        <w:t>children</w:t>
      </w:r>
      <w:r w:rsidR="00611367">
        <w:t>;</w:t>
      </w:r>
    </w:p>
    <w:p w14:paraId="4A3FD7DA" w14:textId="572165F2" w:rsidR="009929A9" w:rsidRDefault="009929A9" w:rsidP="00686AEB">
      <w:r>
        <w:tab/>
        <w:t>(b)  The coronavirus disease 2019 pandemic</w:t>
      </w:r>
      <w:r w:rsidR="00FA0932">
        <w:t xml:space="preserve"> is projected to cause a disproportionate increase in the rate of food insecurity in this State compared to </w:t>
      </w:r>
      <w:r w:rsidR="00204710">
        <w:t xml:space="preserve">the </w:t>
      </w:r>
      <w:r w:rsidR="00FA0932">
        <w:t>national rate and neighboring states</w:t>
      </w:r>
      <w:r w:rsidR="00611367">
        <w:t>;</w:t>
      </w:r>
      <w:r>
        <w:t xml:space="preserve"> </w:t>
      </w:r>
      <w:r w:rsidR="00E63961">
        <w:t xml:space="preserve">  </w:t>
      </w:r>
    </w:p>
    <w:p w14:paraId="32F84719" w14:textId="5B6B707B" w:rsidR="00E63961" w:rsidRDefault="009929A9" w:rsidP="00686AEB">
      <w:r>
        <w:tab/>
      </w:r>
      <w:r w:rsidR="00611367">
        <w:t xml:space="preserve">(c)  </w:t>
      </w:r>
      <w:r w:rsidR="00E63961">
        <w:t>S</w:t>
      </w:r>
      <w:r w:rsidR="001A776E">
        <w:t>everal departments are responsible for administering different food insecurity programs in the State:</w:t>
      </w:r>
      <w:r w:rsidR="00015113">
        <w:t xml:space="preserve"> </w:t>
      </w:r>
      <w:r w:rsidR="001A776E">
        <w:t xml:space="preserve"> the Department of Human Services administers the New Jersey Supplemental Nutrition Assistance Program; the Department of Health administers the New Jersey Supplemental Nutrition Program for Women Infants and Children; and the Department of Agriculture and Education administer the United States Department of Agriculture’s school nutrition program in </w:t>
      </w:r>
      <w:r w:rsidR="00D94F46">
        <w:t>New Jersey</w:t>
      </w:r>
      <w:r w:rsidR="00611367">
        <w:t>;</w:t>
      </w:r>
    </w:p>
    <w:p w14:paraId="7A7E7E41" w14:textId="229FD9DA" w:rsidR="00E63961" w:rsidRDefault="00E63961" w:rsidP="00686AEB">
      <w:r>
        <w:tab/>
        <w:t>(</w:t>
      </w:r>
      <w:r w:rsidR="00F32AD6">
        <w:t>d</w:t>
      </w:r>
      <w:r>
        <w:t xml:space="preserve">)  The State’s food insecurity programs are currently operating in </w:t>
      </w:r>
      <w:r w:rsidR="00154773">
        <w:t>silos</w:t>
      </w:r>
      <w:r>
        <w:t xml:space="preserve"> and,</w:t>
      </w:r>
      <w:r w:rsidR="00164505">
        <w:t xml:space="preserve"> in some cases, </w:t>
      </w:r>
      <w:r>
        <w:t xml:space="preserve">they may </w:t>
      </w:r>
      <w:r w:rsidR="0082720C">
        <w:t xml:space="preserve">all </w:t>
      </w:r>
      <w:r>
        <w:t xml:space="preserve">cover the same families, </w:t>
      </w:r>
      <w:r w:rsidR="00AE226C">
        <w:t xml:space="preserve">yet </w:t>
      </w:r>
      <w:r>
        <w:t xml:space="preserve">not all </w:t>
      </w:r>
      <w:r w:rsidR="00914D39">
        <w:t>eligible</w:t>
      </w:r>
      <w:r>
        <w:t xml:space="preserve"> families are enrolled in</w:t>
      </w:r>
      <w:r w:rsidR="00716B98">
        <w:t>to</w:t>
      </w:r>
      <w:r>
        <w:t xml:space="preserve"> each program</w:t>
      </w:r>
      <w:r w:rsidR="00611367">
        <w:t>; and</w:t>
      </w:r>
    </w:p>
    <w:p w14:paraId="4EAF9AB4" w14:textId="50466AEA" w:rsidR="006E0DA5" w:rsidRDefault="006E0DA5" w:rsidP="00686AEB">
      <w:r>
        <w:tab/>
        <w:t>(</w:t>
      </w:r>
      <w:r w:rsidR="00F32AD6">
        <w:t>e</w:t>
      </w:r>
      <w:r>
        <w:t>)  Establishing an Office of the Food Insecurity Advocate</w:t>
      </w:r>
      <w:r w:rsidR="00D54C7D">
        <w:t xml:space="preserve"> by statute</w:t>
      </w:r>
      <w:r>
        <w:t xml:space="preserve"> will help coordinate the administration of the State’s food insecurity programs</w:t>
      </w:r>
      <w:r w:rsidR="00D54C7D">
        <w:t>, advocate for the food insecure, and develop new policy initiatives to combat hunger and facilitate greater access to food relief programs.</w:t>
      </w:r>
    </w:p>
    <w:p w14:paraId="0FBA4123" w14:textId="73D5F59D" w:rsidR="004A2105" w:rsidRDefault="00E63961" w:rsidP="00686AEB">
      <w:r>
        <w:tab/>
      </w:r>
    </w:p>
    <w:p w14:paraId="6B5A80C2" w14:textId="69531A37" w:rsidR="004A2105" w:rsidRDefault="008F55FE" w:rsidP="00686AEB">
      <w:r>
        <w:tab/>
        <w:t>2.</w:t>
      </w:r>
      <w:r>
        <w:tab/>
      </w:r>
      <w:r w:rsidR="004A2105">
        <w:t>As used in this act:</w:t>
      </w:r>
    </w:p>
    <w:p w14:paraId="18871478" w14:textId="5CB0BF69" w:rsidR="002D3CD2" w:rsidRDefault="002D3CD2" w:rsidP="00686AEB">
      <w:r>
        <w:tab/>
        <w:t>“Food insecurity program” mean</w:t>
      </w:r>
      <w:r w:rsidR="005B211C">
        <w:t>s</w:t>
      </w:r>
      <w:r w:rsidR="00C02CB9">
        <w:t xml:space="preserve"> a</w:t>
      </w:r>
      <w:r>
        <w:t xml:space="preserve"> nutrition program</w:t>
      </w:r>
      <w:r w:rsidR="00C02CB9">
        <w:t xml:space="preserve"> in this State</w:t>
      </w:r>
      <w:r>
        <w:t xml:space="preserve"> that provide</w:t>
      </w:r>
      <w:r w:rsidR="00C02CB9">
        <w:t>s</w:t>
      </w:r>
      <w:r w:rsidR="007B478D">
        <w:t xml:space="preserve"> nutrition</w:t>
      </w:r>
      <w:r>
        <w:t xml:space="preserve"> assistance to individual</w:t>
      </w:r>
      <w:r w:rsidR="00C02CB9">
        <w:t xml:space="preserve">s without reliable access to a sufficient quantity of affordable, nutritious food </w:t>
      </w:r>
      <w:r w:rsidR="00450598">
        <w:t xml:space="preserve">and </w:t>
      </w:r>
      <w:r w:rsidR="00D0403B">
        <w:t>includes</w:t>
      </w:r>
      <w:r w:rsidR="00C02CB9">
        <w:t>, but</w:t>
      </w:r>
      <w:r w:rsidR="00D0403B">
        <w:t xml:space="preserve"> is</w:t>
      </w:r>
      <w:r w:rsidR="00C02CB9">
        <w:t xml:space="preserve"> not limited to, the New Jersey Supplemental Nutrition Assistance Program</w:t>
      </w:r>
      <w:r w:rsidR="001E6B70">
        <w:t>, the New Jersey Supplemental Nutrition Program for Women Infants and Children, and the United States Department of Agriculture’s school nutrition program.</w:t>
      </w:r>
    </w:p>
    <w:p w14:paraId="76124D36" w14:textId="3728F672" w:rsidR="004A2105" w:rsidRDefault="004A2105" w:rsidP="00686AEB"/>
    <w:p w14:paraId="3C81832D" w14:textId="183738BD" w:rsidR="003C57D8" w:rsidRDefault="004A2105" w:rsidP="00686AEB">
      <w:r>
        <w:tab/>
        <w:t>3.</w:t>
      </w:r>
      <w:r w:rsidR="008F55FE">
        <w:tab/>
      </w:r>
      <w:r>
        <w:t xml:space="preserve">There is created in the Executive Branch of the State Government the Office of the Food Insecurity Advocate.  </w:t>
      </w:r>
      <w:r w:rsidRPr="004A2105">
        <w:t xml:space="preserve">For the purpose of complying with the provisions of Article V, Section IV, paragraph 1 of the New Jersey Constitution, the Office of </w:t>
      </w:r>
      <w:r>
        <w:t>Food Insecurity Advocate</w:t>
      </w:r>
      <w:r w:rsidRPr="004A2105">
        <w:t xml:space="preserve"> is allocated to the Department of </w:t>
      </w:r>
      <w:r w:rsidR="001B0418">
        <w:t>Treasury</w:t>
      </w:r>
      <w:r w:rsidRPr="004A2105">
        <w:t>, but notwithstanding this allocation, the office shall be independent of any supervision or control by the department or any board or officer thereof</w:t>
      </w:r>
      <w:r w:rsidR="00D86DCA">
        <w:t>, in the performance of its duties</w:t>
      </w:r>
      <w:r w:rsidRPr="004A2105">
        <w:t>.</w:t>
      </w:r>
      <w:r w:rsidR="003C57D8">
        <w:t xml:space="preserve">  The office shall</w:t>
      </w:r>
      <w:r w:rsidR="00FE49E6">
        <w:t xml:space="preserve"> have the duty to</w:t>
      </w:r>
      <w:r w:rsidR="003C57D8">
        <w:t>:</w:t>
      </w:r>
    </w:p>
    <w:p w14:paraId="70A3507E" w14:textId="4E098AD2" w:rsidR="003C57D8" w:rsidRDefault="003C57D8" w:rsidP="00686AEB">
      <w:r>
        <w:tab/>
        <w:t>(a) coordinate outreach for food insecurity programs, including developing new initiatives</w:t>
      </w:r>
      <w:r w:rsidR="00422A82">
        <w:t xml:space="preserve"> and outreach campaigns</w:t>
      </w:r>
      <w:r>
        <w:t xml:space="preserve"> and identify</w:t>
      </w:r>
      <w:r w:rsidR="005F21DA">
        <w:t xml:space="preserve">ing </w:t>
      </w:r>
      <w:r>
        <w:t>best practices to increase enrollment in the State’s food insecurity programs;</w:t>
      </w:r>
    </w:p>
    <w:p w14:paraId="272AAEEE" w14:textId="6AB164DB" w:rsidR="003C57D8" w:rsidRDefault="003C57D8" w:rsidP="00686AEB">
      <w:r>
        <w:tab/>
        <w:t>(b)  establish a 24-hour toll</w:t>
      </w:r>
      <w:r w:rsidR="00625915">
        <w:t>-</w:t>
      </w:r>
      <w:r>
        <w:t xml:space="preserve">free hunger hotline </w:t>
      </w:r>
      <w:r w:rsidR="00C16D62">
        <w:t xml:space="preserve">to assist in making information about the State’s food insecurity programs as </w:t>
      </w:r>
      <w:bookmarkStart w:id="1" w:name="_GoBack"/>
      <w:bookmarkEnd w:id="1"/>
      <w:r w:rsidR="00C16D62">
        <w:t>widely available as possible;</w:t>
      </w:r>
    </w:p>
    <w:p w14:paraId="6A71BE3C" w14:textId="415AC188" w:rsidR="00C16D62" w:rsidRDefault="00C16D62" w:rsidP="00686AEB">
      <w:r>
        <w:tab/>
        <w:t xml:space="preserve">(c)  support grant application </w:t>
      </w:r>
      <w:r w:rsidR="000F4910">
        <w:t>processes related to food insecurity</w:t>
      </w:r>
      <w:r>
        <w:t xml:space="preserve"> for in-state providers and State departments by monitoring available grants, recommending grant applications, and assisting with the grant application process;</w:t>
      </w:r>
    </w:p>
    <w:p w14:paraId="5D7A18E4" w14:textId="4D50F4A7" w:rsidR="00C16D62" w:rsidRDefault="00C16D62" w:rsidP="00686AEB">
      <w:r>
        <w:tab/>
        <w:t xml:space="preserve">(d)  coordinate communication </w:t>
      </w:r>
      <w:r w:rsidR="00A70974">
        <w:t>with</w:t>
      </w:r>
      <w:r>
        <w:t xml:space="preserve"> and between food banks;</w:t>
      </w:r>
    </w:p>
    <w:p w14:paraId="7BB9DA58" w14:textId="65E5AACA" w:rsidR="00C16D62" w:rsidRDefault="00C16D62" w:rsidP="00686AEB">
      <w:r>
        <w:tab/>
        <w:t xml:space="preserve">(e)  establish best practices for food banks to reduce food waste and to distribute more fresh produce and proteins </w:t>
      </w:r>
      <w:r w:rsidR="000E462E">
        <w:t>to</w:t>
      </w:r>
      <w:r>
        <w:t xml:space="preserve"> </w:t>
      </w:r>
      <w:r w:rsidR="00831D35">
        <w:t>food insecurity</w:t>
      </w:r>
      <w:r>
        <w:t xml:space="preserve"> programs and food banks;</w:t>
      </w:r>
    </w:p>
    <w:p w14:paraId="4DDA4D58" w14:textId="21E5BDF8" w:rsidR="008E34CC" w:rsidRDefault="00C16D62" w:rsidP="00686AEB">
      <w:r>
        <w:tab/>
        <w:t xml:space="preserve">(f)  </w:t>
      </w:r>
      <w:r w:rsidR="008E34CC">
        <w:t>collaborate with research organizations and universities to monitor ongoing gap analysis</w:t>
      </w:r>
      <w:r w:rsidR="00982F2E">
        <w:t xml:space="preserve"> that</w:t>
      </w:r>
      <w:r w:rsidR="008E34CC">
        <w:t xml:space="preserve"> identifies areas that are undeserved by current food insecurity programs;</w:t>
      </w:r>
    </w:p>
    <w:p w14:paraId="7D96AC4C" w14:textId="7C681DD0" w:rsidR="008E34CC" w:rsidRDefault="008E34CC" w:rsidP="00686AEB">
      <w:r>
        <w:tab/>
        <w:t>(</w:t>
      </w:r>
      <w:r w:rsidR="00004316">
        <w:t>g</w:t>
      </w:r>
      <w:r>
        <w:t>)  collaborate with State and community partners to develop a strategic plan to address identified gaps in areas that are undeserved by current food insecurity programs;</w:t>
      </w:r>
    </w:p>
    <w:p w14:paraId="721DFA71" w14:textId="6B59549E" w:rsidR="008E34CC" w:rsidRDefault="008E34CC" w:rsidP="00686AEB">
      <w:r>
        <w:tab/>
        <w:t>(</w:t>
      </w:r>
      <w:r w:rsidR="00004316">
        <w:t>h</w:t>
      </w:r>
      <w:r>
        <w:t xml:space="preserve">)  oversee the development and implementation of public-private partnerships </w:t>
      </w:r>
      <w:r w:rsidR="000F626C">
        <w:t>to address</w:t>
      </w:r>
      <w:r>
        <w:t xml:space="preserve"> food insecurity; </w:t>
      </w:r>
    </w:p>
    <w:p w14:paraId="3A9E2355" w14:textId="28350E85" w:rsidR="008E34CC" w:rsidRDefault="008E34CC" w:rsidP="00686AEB">
      <w:r>
        <w:tab/>
        <w:t>(</w:t>
      </w:r>
      <w:proofErr w:type="spellStart"/>
      <w:r w:rsidR="00004316">
        <w:t>i</w:t>
      </w:r>
      <w:proofErr w:type="spellEnd"/>
      <w:r>
        <w:t xml:space="preserve">)  provide </w:t>
      </w:r>
      <w:r w:rsidR="00F41A2F">
        <w:t>support</w:t>
      </w:r>
      <w:r>
        <w:t xml:space="preserve"> in coordinating assistance to address food insecurity during </w:t>
      </w:r>
      <w:r w:rsidR="004D1E39">
        <w:t>federa</w:t>
      </w:r>
      <w:r w:rsidR="003B2302">
        <w:t>l</w:t>
      </w:r>
      <w:r w:rsidR="004D1E39">
        <w:t xml:space="preserve"> or State</w:t>
      </w:r>
      <w:r w:rsidR="00EB54C3">
        <w:t xml:space="preserve"> </w:t>
      </w:r>
      <w:r>
        <w:t>declared states of emergency</w:t>
      </w:r>
      <w:r w:rsidR="00383025">
        <w:t>;</w:t>
      </w:r>
      <w:r w:rsidR="0080404C">
        <w:t xml:space="preserve"> and</w:t>
      </w:r>
    </w:p>
    <w:p w14:paraId="648D1F1A" w14:textId="6945AACE" w:rsidR="00383025" w:rsidRDefault="00383025" w:rsidP="00686AEB">
      <w:r>
        <w:tab/>
        <w:t>(j)  coordinate food insecurity programming and initiatives for institutions of higher education with the Office of the Secretary of Higher Education.</w:t>
      </w:r>
    </w:p>
    <w:p w14:paraId="151E5689" w14:textId="331EF89D" w:rsidR="008540E9" w:rsidRDefault="008540E9" w:rsidP="00686AEB"/>
    <w:p w14:paraId="6414FBDB" w14:textId="77777777" w:rsidR="008F55FE" w:rsidRDefault="008F55FE" w:rsidP="00781A24">
      <w:r>
        <w:tab/>
        <w:t>4.</w:t>
      </w:r>
      <w:r>
        <w:tab/>
      </w:r>
      <w:r w:rsidR="008540E9" w:rsidRPr="008540E9">
        <w:t xml:space="preserve">The administrator and chief executive officer of the office is the </w:t>
      </w:r>
      <w:r w:rsidR="008540E9">
        <w:t>food insecurity advocate</w:t>
      </w:r>
      <w:r w:rsidR="008540E9" w:rsidRPr="008540E9">
        <w:t xml:space="preserve">, who shall be a person qualified by training and experience to perform the duties of the office.  The </w:t>
      </w:r>
      <w:r w:rsidR="00372401">
        <w:t>food insecurity advocate</w:t>
      </w:r>
      <w:r w:rsidR="008540E9" w:rsidRPr="008540E9">
        <w:t xml:space="preserve"> shall be appointed by the Governor</w:t>
      </w:r>
      <w:r w:rsidR="001834DB">
        <w:t xml:space="preserve"> </w:t>
      </w:r>
      <w:r w:rsidR="008540E9" w:rsidRPr="008540E9">
        <w:t xml:space="preserve">and shall serve at the pleasure of the Governor during the Governor's term of office and until the appointment and qualification of the </w:t>
      </w:r>
      <w:r w:rsidR="00F212CE">
        <w:t>food insecurity advocate</w:t>
      </w:r>
      <w:r w:rsidR="008540E9" w:rsidRPr="008540E9">
        <w:t xml:space="preserve">'s successor. </w:t>
      </w:r>
      <w:r w:rsidR="0016187A">
        <w:t xml:space="preserve"> </w:t>
      </w:r>
      <w:r w:rsidR="008540E9" w:rsidRPr="008540E9">
        <w:t xml:space="preserve">The </w:t>
      </w:r>
      <w:r w:rsidR="00372401">
        <w:t>food insecurity advocate</w:t>
      </w:r>
      <w:r w:rsidR="008540E9" w:rsidRPr="008540E9">
        <w:t xml:space="preserve"> shall devote </w:t>
      </w:r>
      <w:r w:rsidR="00690690">
        <w:t>time entirely</w:t>
      </w:r>
      <w:r w:rsidR="008540E9" w:rsidRPr="008540E9">
        <w:t xml:space="preserve"> to the duties of the position and shall receive a salary as determined by law.  Any vacancy occurring in the position of the </w:t>
      </w:r>
      <w:r w:rsidR="00C00DB7">
        <w:t>food insecurity advocate</w:t>
      </w:r>
      <w:r w:rsidR="008540E9" w:rsidRPr="008540E9">
        <w:t xml:space="preserve"> shall be filled in the same manner as the original appointment; except that if the </w:t>
      </w:r>
      <w:r w:rsidR="00C00DB7">
        <w:t>food insecurity advocate</w:t>
      </w:r>
      <w:r w:rsidR="00C00DB7" w:rsidRPr="008540E9">
        <w:t xml:space="preserve"> </w:t>
      </w:r>
      <w:r w:rsidR="008540E9" w:rsidRPr="008540E9">
        <w:t xml:space="preserve">dies, resigns, becomes ineligible to serve for any reason, or is removed from office, the Governor shall appoint an acting </w:t>
      </w:r>
      <w:r w:rsidR="00C00DB7">
        <w:t>food insecurity advocate</w:t>
      </w:r>
      <w:r w:rsidR="008540E9" w:rsidRPr="008540E9">
        <w:t xml:space="preserve">, who shall serve until the appointment and qualification of the </w:t>
      </w:r>
      <w:r w:rsidR="00F212CE">
        <w:t>food insecurity advocate</w:t>
      </w:r>
      <w:r w:rsidR="008540E9" w:rsidRPr="008540E9">
        <w:t xml:space="preserve">'s successor, but in no event longer than six months from the occurrence of the vacancy, and who shall exercise during this period all the powers and duties of the </w:t>
      </w:r>
      <w:r w:rsidR="00C00DB7">
        <w:t>food insecurity advocate</w:t>
      </w:r>
      <w:r w:rsidR="008540E9" w:rsidRPr="008540E9">
        <w:t xml:space="preserve"> pursuant to the provisions of this act.</w:t>
      </w:r>
    </w:p>
    <w:p w14:paraId="180AEBF7" w14:textId="77777777" w:rsidR="008F55FE" w:rsidRDefault="008F55FE" w:rsidP="00781A24"/>
    <w:p w14:paraId="1DAE8B76" w14:textId="48B66343" w:rsidR="00781A24" w:rsidRDefault="004C4326" w:rsidP="00781A24">
      <w:r>
        <w:tab/>
        <w:t>5.</w:t>
      </w:r>
      <w:r w:rsidR="008F55FE">
        <w:tab/>
      </w:r>
      <w:r w:rsidR="00781A24">
        <w:t>The food insecurity advocate, as administrator and chief executive officer of the office, shall:</w:t>
      </w:r>
    </w:p>
    <w:p w14:paraId="59762653" w14:textId="40EEE0C0" w:rsidR="00781A24" w:rsidRDefault="00401A4F" w:rsidP="00781A24">
      <w:r>
        <w:tab/>
      </w:r>
      <w:r w:rsidR="008F55FE">
        <w:t>a.</w:t>
      </w:r>
      <w:r w:rsidR="008F55FE">
        <w:tab/>
      </w:r>
      <w:r w:rsidR="00A62D41">
        <w:t>a</w:t>
      </w:r>
      <w:r w:rsidR="00781A24">
        <w:t xml:space="preserve">dminister and organize the work of the office and establish therein such administrative subdivisions as </w:t>
      </w:r>
      <w:r w:rsidR="00D96AF8">
        <w:t xml:space="preserve">the </w:t>
      </w:r>
      <w:r w:rsidR="0041193F">
        <w:t xml:space="preserve">food insecurity advocate </w:t>
      </w:r>
      <w:r w:rsidR="00781A24">
        <w:t xml:space="preserve">may deem necessary, proper and expedient.  </w:t>
      </w:r>
      <w:r w:rsidR="0041193F">
        <w:t>The food insecurity advocate</w:t>
      </w:r>
      <w:r w:rsidR="00781A24">
        <w:t xml:space="preserve"> may formulate and adopt rules and regulations and prescribe duties for the efficient conduct of the business, work and general administration of the office.  </w:t>
      </w:r>
      <w:r w:rsidR="0041193F">
        <w:t xml:space="preserve">The food insecurity advocate </w:t>
      </w:r>
      <w:r w:rsidR="00781A24">
        <w:t>may delegate to subordinate officers or employees in the office such power as</w:t>
      </w:r>
      <w:r w:rsidR="00EF0B83" w:rsidRPr="00EF0B83">
        <w:t xml:space="preserve"> </w:t>
      </w:r>
      <w:r w:rsidR="00EF0B83">
        <w:t xml:space="preserve">the food insecurity advocate </w:t>
      </w:r>
      <w:r w:rsidR="00781A24">
        <w:t xml:space="preserve">may deem desirable to be exercised under </w:t>
      </w:r>
      <w:r w:rsidR="00B47F9B">
        <w:t>the food insecurity advocate’s</w:t>
      </w:r>
      <w:r w:rsidR="00781A24">
        <w:t xml:space="preserve"> supervision and control;</w:t>
      </w:r>
    </w:p>
    <w:p w14:paraId="0A994871" w14:textId="0D4DCD39" w:rsidR="00781A24" w:rsidRDefault="00401A4F" w:rsidP="00781A24">
      <w:r>
        <w:tab/>
      </w:r>
      <w:r w:rsidR="00781A24">
        <w:t>b.</w:t>
      </w:r>
      <w:r w:rsidR="008F55FE">
        <w:tab/>
      </w:r>
      <w:r w:rsidR="00A62D41" w:rsidRPr="00A62D41">
        <w:t>appoint and remove stenographic, clerical</w:t>
      </w:r>
      <w:r w:rsidR="006C6F23">
        <w:t>,</w:t>
      </w:r>
      <w:r w:rsidR="00A62D41" w:rsidRPr="00A62D41">
        <w:t xml:space="preserve"> and other secretarial assistants as may be required for the proper conduct of the office, subject to the provisions of Title 11A of the New Jersey Statutes, and other applicable statutes, and within the limits of funds appropriated or otherwise made available therefor.  In addition, and within funding limits, the </w:t>
      </w:r>
      <w:r w:rsidR="00A62D41">
        <w:t xml:space="preserve">food insecurity </w:t>
      </w:r>
      <w:r w:rsidR="007809CD">
        <w:t>advocate</w:t>
      </w:r>
      <w:r w:rsidR="00A62D41" w:rsidRPr="00A62D41">
        <w:t xml:space="preserve"> may appoint, retain</w:t>
      </w:r>
      <w:r w:rsidR="006C6F23">
        <w:t>,</w:t>
      </w:r>
      <w:r w:rsidR="00A62D41" w:rsidRPr="00A62D41">
        <w:t xml:space="preserve"> or employ, without regard to the provisions of Title 11A of the New Jersey Statutes or any other statutes, any officers, financial managers, social workers</w:t>
      </w:r>
      <w:r w:rsidR="006C6F23">
        <w:t>,</w:t>
      </w:r>
      <w:r w:rsidR="00A62D41" w:rsidRPr="00A62D41">
        <w:t xml:space="preserve"> or other professionally qualified personnel on a contract basis or otherwise as the </w:t>
      </w:r>
      <w:r w:rsidR="007809CD">
        <w:t>food insecurity advocate</w:t>
      </w:r>
      <w:r w:rsidR="00A62D41" w:rsidRPr="00A62D41">
        <w:t xml:space="preserve"> deems necessary;</w:t>
      </w:r>
    </w:p>
    <w:p w14:paraId="35B37EC3" w14:textId="580681AF" w:rsidR="00781A24" w:rsidRDefault="0069229E" w:rsidP="00781A24">
      <w:r>
        <w:tab/>
        <w:t>c</w:t>
      </w:r>
      <w:r w:rsidR="008F55FE">
        <w:t>.</w:t>
      </w:r>
      <w:r w:rsidR="008F55FE">
        <w:tab/>
      </w:r>
      <w:r w:rsidR="003C57D8">
        <w:t>m</w:t>
      </w:r>
      <w:r w:rsidR="00781A24">
        <w:t xml:space="preserve">aintain suitable headquarters for the office and such other quarters </w:t>
      </w:r>
      <w:r w:rsidR="003C57D8">
        <w:t xml:space="preserve">as </w:t>
      </w:r>
      <w:r w:rsidR="00AB6CC7">
        <w:t>the food insecurity advocate</w:t>
      </w:r>
      <w:r w:rsidR="00781A24">
        <w:t xml:space="preserve"> shall deem necessary to the proper functioning of the office;</w:t>
      </w:r>
    </w:p>
    <w:p w14:paraId="6DEE24B7" w14:textId="185E6911" w:rsidR="00781A24" w:rsidRDefault="00401A4F" w:rsidP="00781A24">
      <w:r>
        <w:tab/>
      </w:r>
      <w:r w:rsidR="00D96AF8">
        <w:t>d</w:t>
      </w:r>
      <w:r w:rsidR="008F55FE">
        <w:t>.</w:t>
      </w:r>
      <w:r w:rsidR="008F55FE">
        <w:tab/>
      </w:r>
      <w:r w:rsidR="003C57D8">
        <w:t>s</w:t>
      </w:r>
      <w:r w:rsidR="00781A24">
        <w:t xml:space="preserve">olicit and accept grants of funds from the </w:t>
      </w:r>
      <w:r w:rsidR="006C6F23">
        <w:t>f</w:t>
      </w:r>
      <w:r w:rsidR="00781A24">
        <w:t xml:space="preserve">ederal </w:t>
      </w:r>
      <w:r w:rsidR="006C6F23">
        <w:t>g</w:t>
      </w:r>
      <w:r w:rsidR="00781A24">
        <w:t xml:space="preserve">overnment and from other public and any private sources for any of the purposes of this </w:t>
      </w:r>
      <w:r w:rsidR="003C57D8">
        <w:t>act; provided</w:t>
      </w:r>
      <w:r w:rsidR="00781A24">
        <w:t xml:space="preserve">, however, that any such funds shall be expended only pursuant to </w:t>
      </w:r>
      <w:r w:rsidR="003C57D8">
        <w:t>an appropriation</w:t>
      </w:r>
      <w:r w:rsidR="00781A24">
        <w:t xml:space="preserve"> made by law;</w:t>
      </w:r>
    </w:p>
    <w:p w14:paraId="4FE4A464" w14:textId="4117AA6F" w:rsidR="003C57D8" w:rsidRDefault="008F55FE" w:rsidP="00781A24">
      <w:r>
        <w:tab/>
        <w:t>e.</w:t>
      </w:r>
      <w:r>
        <w:tab/>
      </w:r>
      <w:r w:rsidR="003C57D8">
        <w:t>serve as the liaison between the Office of the Food Insecurity Advocate and the Departments of Agriculture, Education, Health, and Human Services;</w:t>
      </w:r>
      <w:r w:rsidR="00C55640">
        <w:t xml:space="preserve"> and</w:t>
      </w:r>
    </w:p>
    <w:p w14:paraId="0567D729" w14:textId="0593184C" w:rsidR="004C4326" w:rsidRDefault="00401A4F" w:rsidP="00781A24">
      <w:r>
        <w:tab/>
      </w:r>
      <w:r w:rsidR="00D96AF8">
        <w:t>f</w:t>
      </w:r>
      <w:r w:rsidR="008F55FE">
        <w:t>.</w:t>
      </w:r>
      <w:r w:rsidR="008F55FE">
        <w:tab/>
      </w:r>
      <w:r w:rsidR="003C57D8">
        <w:t>p</w:t>
      </w:r>
      <w:r w:rsidR="00781A24">
        <w:t xml:space="preserve">erform such other functions as may be prescribed in this act or by </w:t>
      </w:r>
      <w:r w:rsidR="003C57D8">
        <w:t>any other</w:t>
      </w:r>
      <w:r w:rsidR="00781A24">
        <w:t xml:space="preserve"> law.</w:t>
      </w:r>
    </w:p>
    <w:p w14:paraId="5E061419" w14:textId="7C495BD4" w:rsidR="004A2105" w:rsidRDefault="004A2105" w:rsidP="00686AEB"/>
    <w:p w14:paraId="2554CD1A" w14:textId="42330AC1" w:rsidR="003651A9" w:rsidRDefault="008F55FE" w:rsidP="003651A9">
      <w:r>
        <w:tab/>
        <w:t>6.</w:t>
      </w:r>
      <w:r>
        <w:tab/>
      </w:r>
      <w:r w:rsidR="003651A9">
        <w:t xml:space="preserve">Pursuant to the "Administrative Procedure Act," P.L.1968, c.410 (C.52:14B-1 et seq.), the food insecurity advocate and the </w:t>
      </w:r>
      <w:r w:rsidR="00891B3D">
        <w:t xml:space="preserve">Commissioners </w:t>
      </w:r>
      <w:r w:rsidR="006212F4">
        <w:t>of Agriculture, Education, Health, and Human Services</w:t>
      </w:r>
      <w:r w:rsidR="003651A9">
        <w:t xml:space="preserve"> may adopt any rules and regulations necessary to effectuate the purposes of this act.</w:t>
      </w:r>
    </w:p>
    <w:p w14:paraId="2B2F9281" w14:textId="77777777" w:rsidR="003651A9" w:rsidRPr="00D71D68" w:rsidRDefault="003651A9" w:rsidP="003651A9"/>
    <w:p w14:paraId="6ECF048F" w14:textId="3D969338" w:rsidR="00686AEB" w:rsidRDefault="00686AEB" w:rsidP="00686AEB">
      <w:r>
        <w:tab/>
      </w:r>
      <w:r w:rsidR="00D62388">
        <w:t>7</w:t>
      </w:r>
      <w:r w:rsidR="008F55FE">
        <w:t>.</w:t>
      </w:r>
      <w:r w:rsidR="008F55FE">
        <w:tab/>
      </w:r>
      <w:r w:rsidR="00EE1C8D">
        <w:t>This act shall take effect</w:t>
      </w:r>
      <w:r w:rsidR="006C7A73">
        <w:t xml:space="preserve"> immediately.</w:t>
      </w:r>
    </w:p>
    <w:p w14:paraId="7D3BDFDC" w14:textId="77777777" w:rsidR="006C7A73" w:rsidRPr="00AA7880" w:rsidRDefault="006C7A73" w:rsidP="00686AEB"/>
    <w:p w14:paraId="16EEE347" w14:textId="77777777" w:rsidR="00686AEB" w:rsidRPr="00CE7BD8" w:rsidRDefault="00686AEB" w:rsidP="00686AEB"/>
    <w:p w14:paraId="6591E20C" w14:textId="77777777" w:rsidR="00686AEB" w:rsidRPr="00AA7880" w:rsidRDefault="00686AEB" w:rsidP="00686AEB">
      <w:pPr>
        <w:jc w:val="center"/>
      </w:pPr>
      <w:r w:rsidRPr="00D71D68">
        <w:t>STATEMENT</w:t>
      </w:r>
    </w:p>
    <w:p w14:paraId="39446AFD" w14:textId="43C497F9" w:rsidR="000F626C" w:rsidRDefault="000F626C" w:rsidP="00686AEB"/>
    <w:p w14:paraId="593DB39D" w14:textId="72D248F6" w:rsidR="000F626C" w:rsidRDefault="000F626C" w:rsidP="000F626C">
      <w:r>
        <w:tab/>
        <w:t xml:space="preserve">This bill establishes the Office of the Food Insecurity Advocate in, but not of, the Department of </w:t>
      </w:r>
      <w:r w:rsidR="000B695A">
        <w:t>Treasury</w:t>
      </w:r>
      <w:r>
        <w:t xml:space="preserve">.  The office will have the duty to:  coordinate outreach for food insecurity programs, including developing new initiatives and outreach campaigns and identifying best practices to increase enrollment in the State’s food insecurity programs; establish a 24-hour toll-free hunger hotline to assist in making information about the State’s food insecurity programs as widely available as possible; support grant application processes related to food insecurity for in-state providers and State departments by monitoring available grants, recommending grant applications, and assisting with the grant application process; coordinate communication to and between food banks; establish best practices for food banks to reduce food waste and to distribute more fresh produce and proteins </w:t>
      </w:r>
      <w:r w:rsidR="006101FF">
        <w:t>to</w:t>
      </w:r>
      <w:r>
        <w:t xml:space="preserve"> food insecurity programs and food banks; collaborate with research organizations and universities to monitor ongoing gap analysis that identifies areas that are undeserved by current food insecurity programs; collaborate with State and community partners to develop a strategic plan to address identified gaps in areas that are undeserved by current food insecurity programs;</w:t>
      </w:r>
      <w:r w:rsidR="00FE1D8E">
        <w:t xml:space="preserve"> oversee the development and implementation of public-private partnerships</w:t>
      </w:r>
      <w:r w:rsidR="006F56CA">
        <w:t xml:space="preserve"> to address food insecurity;</w:t>
      </w:r>
      <w:r w:rsidR="00FE1D8E">
        <w:t xml:space="preserve"> provide </w:t>
      </w:r>
      <w:r w:rsidR="00DE2521">
        <w:t>support</w:t>
      </w:r>
      <w:r w:rsidR="00FE1D8E">
        <w:t xml:space="preserve"> in coordinating assistance to address food insecurity during federal or State-declared states of emergency</w:t>
      </w:r>
      <w:r w:rsidR="006F56CA">
        <w:t>; and coordinate food insecurity programming and initiatives for institutions of higher education with the Office of the Secretary of Higher Education</w:t>
      </w:r>
      <w:r w:rsidR="00FE1D8E">
        <w:t>.</w:t>
      </w:r>
    </w:p>
    <w:p w14:paraId="68070E5C" w14:textId="381D6004" w:rsidR="000F626C" w:rsidRDefault="00335029" w:rsidP="001840ED">
      <w:r>
        <w:tab/>
        <w:t xml:space="preserve">The bill provides that the </w:t>
      </w:r>
      <w:r w:rsidRPr="008540E9">
        <w:t xml:space="preserve">administrator and chief executive officer of the office </w:t>
      </w:r>
      <w:r>
        <w:t xml:space="preserve">will be </w:t>
      </w:r>
      <w:r w:rsidRPr="008540E9">
        <w:t xml:space="preserve">the </w:t>
      </w:r>
      <w:r>
        <w:t xml:space="preserve">food insecurity advocate, </w:t>
      </w:r>
      <w:r w:rsidRPr="008540E9">
        <w:t xml:space="preserve">who </w:t>
      </w:r>
      <w:r>
        <w:t>will</w:t>
      </w:r>
      <w:r w:rsidRPr="008540E9">
        <w:t xml:space="preserve"> be a person qualified by training and experience to perform the duties of the office</w:t>
      </w:r>
      <w:r>
        <w:t xml:space="preserve">.  </w:t>
      </w:r>
      <w:r w:rsidRPr="00335029">
        <w:t xml:space="preserve">The food insecurity advocate </w:t>
      </w:r>
      <w:r>
        <w:t>will</w:t>
      </w:r>
      <w:r w:rsidRPr="00335029">
        <w:t xml:space="preserve"> be appointed by the Governo</w:t>
      </w:r>
      <w:r w:rsidR="003131CE">
        <w:t xml:space="preserve">r </w:t>
      </w:r>
      <w:r w:rsidRPr="00335029">
        <w:t xml:space="preserve">and </w:t>
      </w:r>
      <w:r w:rsidR="00A0373F">
        <w:t>will</w:t>
      </w:r>
      <w:r w:rsidRPr="00335029">
        <w:t xml:space="preserve"> serve at the pleasure of the Governor during the Governor's term of office and until the appointment and qualification of the food insecurity advocate's successor.</w:t>
      </w:r>
      <w:r w:rsidR="00DD2E3C">
        <w:t xml:space="preserve">  </w:t>
      </w:r>
      <w:r w:rsidR="00DD2E3C" w:rsidRPr="00335029">
        <w:t>The food insecurity advocate</w:t>
      </w:r>
      <w:r w:rsidR="00DD2E3C">
        <w:t xml:space="preserve"> will administer and organize the work of the office and serve as the liaison between the Office of the Food Insecurity Advocate and the Departments of Agriculture, Education, Health, and Human Services.</w:t>
      </w:r>
    </w:p>
    <w:p w14:paraId="799AB3E9" w14:textId="3B6CB184" w:rsidR="00346A1B" w:rsidRDefault="007C659F" w:rsidP="007C659F">
      <w:r>
        <w:tab/>
        <w:t xml:space="preserve">Over one million people are estimated to be food insecure in New Jersey and more than one-third of them are children.  The coronavirus disease 2019 pandemic is projected to cause a disproportionate increase in the rate of food insecurity in this State compared to </w:t>
      </w:r>
      <w:r w:rsidR="002C055E">
        <w:t xml:space="preserve">the </w:t>
      </w:r>
      <w:r>
        <w:t>national rate and neighboring states</w:t>
      </w:r>
      <w:r w:rsidR="00346A1B">
        <w:t>.  Several departments are responsible for administering different food insecurity programs in the State:  the Department of Human Services administers the New Jersey Supplemental Nutrition Assistance Program; the Department of Health administers the New Jersey Supplemental Nutrition Program for Women Infants and Children; and the Department of Agriculture and Education administer the United States Department of Agriculture’s school nutrition program in New Jersey.</w:t>
      </w:r>
      <w:r w:rsidR="009B33E3">
        <w:t xml:space="preserve">  The State’s food insecurity programs are currently operating in silos and, in some cases, they may all cover the same families, yet not all eligible families are enrolled into each program.  It is the sponsor’s intent that e</w:t>
      </w:r>
      <w:r w:rsidR="009B33E3" w:rsidRPr="009B33E3">
        <w:t>stablishing an Office of the Food Insecurity Advocate by statute will help coordinate the administration of the State’s food insecurity programs, advocate for the food insecure, and develop new policy initiatives to combat hunger and facilitate greater access to food relief programs.</w:t>
      </w:r>
    </w:p>
    <w:sectPr w:rsidR="00346A1B" w:rsidSect="008F55FE">
      <w:headerReference w:type="default" r:id="rId14"/>
      <w:footerReference w:type="default" r:id="rId15"/>
      <w:headerReference w:type="first" r:id="rId16"/>
      <w:footerReference w:type="first" r:id="rId17"/>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F96EBF" w14:textId="77777777" w:rsidR="008438BB" w:rsidRDefault="008438BB">
      <w:r>
        <w:separator/>
      </w:r>
    </w:p>
  </w:endnote>
  <w:endnote w:type="continuationSeparator" w:id="0">
    <w:p w14:paraId="6EC8C82D" w14:textId="77777777" w:rsidR="008438BB" w:rsidRDefault="00843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BFBA6A" w14:textId="54D4482A" w:rsidR="00B852F9" w:rsidRDefault="00B852F9" w:rsidP="00B852F9">
    <w:pPr>
      <w:pStyle w:val="sponUdate"/>
    </w:pPr>
    <w:r>
      <w:t>(Sponsorship Updated As Of: 6/14/2021)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3F08DD"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C75794"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FB1A4B" w14:textId="77777777" w:rsidR="008438BB" w:rsidRDefault="008438BB">
      <w:r>
        <w:separator/>
      </w:r>
    </w:p>
  </w:footnote>
  <w:footnote w:type="continuationSeparator" w:id="0">
    <w:p w14:paraId="40EB7ADD" w14:textId="77777777" w:rsidR="008438BB" w:rsidRDefault="008438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64E310" w14:textId="77777777" w:rsidR="00665CBC" w:rsidRDefault="00E01677">
    <w:pPr>
      <w:pStyle w:val="Header"/>
    </w:pPr>
    <w:r>
      <w:rPr>
        <w:noProof/>
      </w:rPr>
      <w:pict w14:anchorId="52D33A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5395D7"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E25E8D" w14:textId="684B87A6" w:rsidR="00665CBC" w:rsidRDefault="00665CBC" w:rsidP="00686AEB">
    <w:pPr>
      <w:pStyle w:val="Header"/>
      <w:jc w:val="center"/>
      <w:rPr>
        <w:rStyle w:val="PageNumber"/>
      </w:rPr>
    </w:pPr>
  </w:p>
  <w:p w14:paraId="349FD0AF" w14:textId="6B57361E" w:rsidR="005E397E" w:rsidRDefault="005E397E" w:rsidP="005E397E">
    <w:pPr>
      <w:pStyle w:val="bpuHeadSpon"/>
    </w:pPr>
    <w:r w:rsidRPr="005E397E">
      <w:rPr>
        <w:rStyle w:val="bpuHeadSponChar"/>
      </w:rPr>
      <w:t>A5884</w:t>
    </w:r>
    <w:r>
      <w:t xml:space="preserve"> COUGHLIN</w:t>
    </w:r>
    <w:r w:rsidR="00B852F9">
      <w:t xml:space="preserve">, </w:t>
    </w:r>
    <w:r w:rsidR="00B852F9">
      <w:t>MAZZEO</w:t>
    </w:r>
  </w:p>
  <w:p w14:paraId="7A34DD9A" w14:textId="2BC33B65" w:rsidR="005E397E" w:rsidRDefault="005E397E" w:rsidP="005E397E">
    <w:pPr>
      <w:pStyle w:val="bpuHeadSpon"/>
    </w:pPr>
    <w:r>
      <w:fldChar w:fldCharType="begin"/>
    </w:r>
    <w:r>
      <w:instrText xml:space="preserve"> PAGE  \* MERGEFORMAT </w:instrText>
    </w:r>
    <w:r>
      <w:fldChar w:fldCharType="separate"/>
    </w:r>
    <w:r w:rsidR="00E01677">
      <w:rPr>
        <w:noProof/>
      </w:rPr>
      <w:t>6</w:t>
    </w:r>
    <w:r>
      <w:fldChar w:fldCharType="end"/>
    </w:r>
  </w:p>
  <w:p w14:paraId="37047A68" w14:textId="77777777" w:rsidR="005E397E" w:rsidRDefault="005E397E" w:rsidP="005E397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17ECB" w14:textId="2C7B5279" w:rsidR="00665CBC" w:rsidRDefault="00665CBC">
    <w:pPr>
      <w:pStyle w:val="Header"/>
    </w:pPr>
  </w:p>
  <w:p w14:paraId="1217A428" w14:textId="53E61FE6" w:rsidR="005E397E" w:rsidRDefault="005E397E" w:rsidP="005E397E">
    <w:pPr>
      <w:pStyle w:val="bpuHeadSpon"/>
    </w:pPr>
    <w:r w:rsidRPr="005E397E">
      <w:rPr>
        <w:rStyle w:val="bpuHeadSponChar"/>
      </w:rPr>
      <w:t>A5884</w:t>
    </w:r>
    <w:r>
      <w:t xml:space="preserve"> COUGHLIN</w:t>
    </w:r>
    <w:r w:rsidR="00B852F9">
      <w:t xml:space="preserve">, </w:t>
    </w:r>
    <w:r w:rsidR="00B852F9">
      <w:t>MAZZEO</w:t>
    </w:r>
  </w:p>
  <w:p w14:paraId="23E249D1" w14:textId="39EB3228" w:rsidR="005E397E" w:rsidRDefault="005E397E" w:rsidP="005E397E">
    <w:pPr>
      <w:pStyle w:val="bpuHeadSpon"/>
    </w:pPr>
    <w:r>
      <w:fldChar w:fldCharType="begin"/>
    </w:r>
    <w:r>
      <w:instrText xml:space="preserve"> PAGE  \* MERGEFORMAT </w:instrText>
    </w:r>
    <w:r>
      <w:fldChar w:fldCharType="separate"/>
    </w:r>
    <w:r w:rsidR="00E01677">
      <w:rPr>
        <w:noProof/>
      </w:rPr>
      <w:t>2</w:t>
    </w:r>
    <w:r>
      <w:fldChar w:fldCharType="end"/>
    </w:r>
  </w:p>
  <w:p w14:paraId="66EA0394" w14:textId="77777777" w:rsidR="005E397E" w:rsidRDefault="005E397E" w:rsidP="005E397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5148"/>
    <w:rsid w:val="00001E50"/>
    <w:rsid w:val="00004316"/>
    <w:rsid w:val="000051BD"/>
    <w:rsid w:val="00015113"/>
    <w:rsid w:val="00015148"/>
    <w:rsid w:val="000160A5"/>
    <w:rsid w:val="0002335B"/>
    <w:rsid w:val="0003549A"/>
    <w:rsid w:val="000367AE"/>
    <w:rsid w:val="00043B22"/>
    <w:rsid w:val="0004405D"/>
    <w:rsid w:val="00054975"/>
    <w:rsid w:val="00057D20"/>
    <w:rsid w:val="0006197C"/>
    <w:rsid w:val="0006281F"/>
    <w:rsid w:val="0008141C"/>
    <w:rsid w:val="00081D36"/>
    <w:rsid w:val="00092F6B"/>
    <w:rsid w:val="00094A55"/>
    <w:rsid w:val="000971BF"/>
    <w:rsid w:val="000A44A7"/>
    <w:rsid w:val="000B1054"/>
    <w:rsid w:val="000B3411"/>
    <w:rsid w:val="000B695A"/>
    <w:rsid w:val="000C054C"/>
    <w:rsid w:val="000C12C2"/>
    <w:rsid w:val="000C5038"/>
    <w:rsid w:val="000D11AF"/>
    <w:rsid w:val="000D6255"/>
    <w:rsid w:val="000D6262"/>
    <w:rsid w:val="000D6C8C"/>
    <w:rsid w:val="000D7B4A"/>
    <w:rsid w:val="000E4006"/>
    <w:rsid w:val="000E462E"/>
    <w:rsid w:val="000F3DA2"/>
    <w:rsid w:val="000F4910"/>
    <w:rsid w:val="000F5FDE"/>
    <w:rsid w:val="000F626C"/>
    <w:rsid w:val="000F7466"/>
    <w:rsid w:val="0011338E"/>
    <w:rsid w:val="0013000E"/>
    <w:rsid w:val="0013024C"/>
    <w:rsid w:val="00133F81"/>
    <w:rsid w:val="001346C6"/>
    <w:rsid w:val="00135943"/>
    <w:rsid w:val="0014664C"/>
    <w:rsid w:val="00154773"/>
    <w:rsid w:val="0016187A"/>
    <w:rsid w:val="00164505"/>
    <w:rsid w:val="001645FB"/>
    <w:rsid w:val="00173D2B"/>
    <w:rsid w:val="00181676"/>
    <w:rsid w:val="001834DB"/>
    <w:rsid w:val="00183603"/>
    <w:rsid w:val="001840ED"/>
    <w:rsid w:val="0018410E"/>
    <w:rsid w:val="00194E78"/>
    <w:rsid w:val="0019707B"/>
    <w:rsid w:val="00197E8B"/>
    <w:rsid w:val="00197FA4"/>
    <w:rsid w:val="001A161A"/>
    <w:rsid w:val="001A3B79"/>
    <w:rsid w:val="001A66B6"/>
    <w:rsid w:val="001A776E"/>
    <w:rsid w:val="001B0418"/>
    <w:rsid w:val="001B4716"/>
    <w:rsid w:val="001B4EA4"/>
    <w:rsid w:val="001C7C52"/>
    <w:rsid w:val="001D25F3"/>
    <w:rsid w:val="001D7C68"/>
    <w:rsid w:val="001E08A2"/>
    <w:rsid w:val="001E15F1"/>
    <w:rsid w:val="001E16FA"/>
    <w:rsid w:val="001E4FB2"/>
    <w:rsid w:val="001E6213"/>
    <w:rsid w:val="001E6B70"/>
    <w:rsid w:val="001F14C7"/>
    <w:rsid w:val="001F7405"/>
    <w:rsid w:val="00204710"/>
    <w:rsid w:val="00205533"/>
    <w:rsid w:val="00212B8D"/>
    <w:rsid w:val="002206C8"/>
    <w:rsid w:val="00222983"/>
    <w:rsid w:val="002370D0"/>
    <w:rsid w:val="00241FFC"/>
    <w:rsid w:val="00255958"/>
    <w:rsid w:val="00256EEF"/>
    <w:rsid w:val="00257FA2"/>
    <w:rsid w:val="0026574A"/>
    <w:rsid w:val="002660BB"/>
    <w:rsid w:val="002720E8"/>
    <w:rsid w:val="00275293"/>
    <w:rsid w:val="002776B0"/>
    <w:rsid w:val="00282EBB"/>
    <w:rsid w:val="00286C7E"/>
    <w:rsid w:val="002A1029"/>
    <w:rsid w:val="002A3A1A"/>
    <w:rsid w:val="002A4692"/>
    <w:rsid w:val="002A51BA"/>
    <w:rsid w:val="002B2E26"/>
    <w:rsid w:val="002B3FE6"/>
    <w:rsid w:val="002C055E"/>
    <w:rsid w:val="002C2D81"/>
    <w:rsid w:val="002C461E"/>
    <w:rsid w:val="002C6CEC"/>
    <w:rsid w:val="002D3CD2"/>
    <w:rsid w:val="002E09CE"/>
    <w:rsid w:val="002E3CEC"/>
    <w:rsid w:val="002E69D1"/>
    <w:rsid w:val="002F3BA6"/>
    <w:rsid w:val="003131CE"/>
    <w:rsid w:val="00313F6A"/>
    <w:rsid w:val="00315320"/>
    <w:rsid w:val="00325776"/>
    <w:rsid w:val="00325E27"/>
    <w:rsid w:val="00330395"/>
    <w:rsid w:val="00333704"/>
    <w:rsid w:val="00335029"/>
    <w:rsid w:val="00336624"/>
    <w:rsid w:val="0034025F"/>
    <w:rsid w:val="00340458"/>
    <w:rsid w:val="0034200F"/>
    <w:rsid w:val="003446A0"/>
    <w:rsid w:val="0034481B"/>
    <w:rsid w:val="00346915"/>
    <w:rsid w:val="00346A1B"/>
    <w:rsid w:val="00350130"/>
    <w:rsid w:val="00354334"/>
    <w:rsid w:val="0036180C"/>
    <w:rsid w:val="00363CF5"/>
    <w:rsid w:val="00364344"/>
    <w:rsid w:val="003651A9"/>
    <w:rsid w:val="003702CA"/>
    <w:rsid w:val="00370617"/>
    <w:rsid w:val="00372401"/>
    <w:rsid w:val="00382F1F"/>
    <w:rsid w:val="00383025"/>
    <w:rsid w:val="003840E5"/>
    <w:rsid w:val="00391DA4"/>
    <w:rsid w:val="003A0E14"/>
    <w:rsid w:val="003A3C64"/>
    <w:rsid w:val="003A3F83"/>
    <w:rsid w:val="003B2302"/>
    <w:rsid w:val="003C39CB"/>
    <w:rsid w:val="003C43EF"/>
    <w:rsid w:val="003C57D8"/>
    <w:rsid w:val="003C5A6B"/>
    <w:rsid w:val="003C7FB2"/>
    <w:rsid w:val="003D1380"/>
    <w:rsid w:val="003D24DE"/>
    <w:rsid w:val="003E26D4"/>
    <w:rsid w:val="003E47BA"/>
    <w:rsid w:val="003F3B37"/>
    <w:rsid w:val="0040195A"/>
    <w:rsid w:val="00401A4F"/>
    <w:rsid w:val="00402DC0"/>
    <w:rsid w:val="0041193F"/>
    <w:rsid w:val="00416C4B"/>
    <w:rsid w:val="0041751E"/>
    <w:rsid w:val="004211E5"/>
    <w:rsid w:val="00422091"/>
    <w:rsid w:val="00422A82"/>
    <w:rsid w:val="0043386C"/>
    <w:rsid w:val="00436A52"/>
    <w:rsid w:val="00436F2D"/>
    <w:rsid w:val="00436F5D"/>
    <w:rsid w:val="00441B42"/>
    <w:rsid w:val="00450598"/>
    <w:rsid w:val="0045118A"/>
    <w:rsid w:val="0045237A"/>
    <w:rsid w:val="00455D51"/>
    <w:rsid w:val="00456BF9"/>
    <w:rsid w:val="00461057"/>
    <w:rsid w:val="004671A3"/>
    <w:rsid w:val="004704A8"/>
    <w:rsid w:val="00471102"/>
    <w:rsid w:val="00471F18"/>
    <w:rsid w:val="00480557"/>
    <w:rsid w:val="00484144"/>
    <w:rsid w:val="00484C19"/>
    <w:rsid w:val="00485866"/>
    <w:rsid w:val="00492076"/>
    <w:rsid w:val="00493B1D"/>
    <w:rsid w:val="00494F65"/>
    <w:rsid w:val="00497037"/>
    <w:rsid w:val="004A2105"/>
    <w:rsid w:val="004A3009"/>
    <w:rsid w:val="004A6940"/>
    <w:rsid w:val="004A7733"/>
    <w:rsid w:val="004A77A4"/>
    <w:rsid w:val="004C4326"/>
    <w:rsid w:val="004C742C"/>
    <w:rsid w:val="004D1E39"/>
    <w:rsid w:val="004E1F3E"/>
    <w:rsid w:val="004F21BD"/>
    <w:rsid w:val="004F4BDE"/>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66045"/>
    <w:rsid w:val="00572184"/>
    <w:rsid w:val="00577A15"/>
    <w:rsid w:val="00580533"/>
    <w:rsid w:val="0059131D"/>
    <w:rsid w:val="005B182B"/>
    <w:rsid w:val="005B211C"/>
    <w:rsid w:val="005B3F92"/>
    <w:rsid w:val="005B479C"/>
    <w:rsid w:val="005B561E"/>
    <w:rsid w:val="005C07E4"/>
    <w:rsid w:val="005C2124"/>
    <w:rsid w:val="005C336F"/>
    <w:rsid w:val="005C6917"/>
    <w:rsid w:val="005C7F3C"/>
    <w:rsid w:val="005D20F7"/>
    <w:rsid w:val="005E017C"/>
    <w:rsid w:val="005E2C98"/>
    <w:rsid w:val="005E397E"/>
    <w:rsid w:val="005E50C6"/>
    <w:rsid w:val="005E72B2"/>
    <w:rsid w:val="005F21DA"/>
    <w:rsid w:val="005F2A97"/>
    <w:rsid w:val="005F399B"/>
    <w:rsid w:val="006019F8"/>
    <w:rsid w:val="00602754"/>
    <w:rsid w:val="00605B20"/>
    <w:rsid w:val="006101FF"/>
    <w:rsid w:val="00611367"/>
    <w:rsid w:val="0061156F"/>
    <w:rsid w:val="00613FF5"/>
    <w:rsid w:val="006155A8"/>
    <w:rsid w:val="00621076"/>
    <w:rsid w:val="006212F4"/>
    <w:rsid w:val="00621B94"/>
    <w:rsid w:val="006226CF"/>
    <w:rsid w:val="00625915"/>
    <w:rsid w:val="00626239"/>
    <w:rsid w:val="00635316"/>
    <w:rsid w:val="00635449"/>
    <w:rsid w:val="006378C5"/>
    <w:rsid w:val="00645E6A"/>
    <w:rsid w:val="0065037C"/>
    <w:rsid w:val="00653807"/>
    <w:rsid w:val="00665CBC"/>
    <w:rsid w:val="00667A5C"/>
    <w:rsid w:val="00677316"/>
    <w:rsid w:val="00686AEB"/>
    <w:rsid w:val="00690690"/>
    <w:rsid w:val="0069229E"/>
    <w:rsid w:val="006B19A1"/>
    <w:rsid w:val="006B7897"/>
    <w:rsid w:val="006B7FA7"/>
    <w:rsid w:val="006C086A"/>
    <w:rsid w:val="006C21C1"/>
    <w:rsid w:val="006C6F23"/>
    <w:rsid w:val="006C7327"/>
    <w:rsid w:val="006C7A73"/>
    <w:rsid w:val="006D00E5"/>
    <w:rsid w:val="006D791B"/>
    <w:rsid w:val="006E0DA5"/>
    <w:rsid w:val="006E2895"/>
    <w:rsid w:val="006F180D"/>
    <w:rsid w:val="006F4334"/>
    <w:rsid w:val="006F47AF"/>
    <w:rsid w:val="006F56CA"/>
    <w:rsid w:val="006F6B8A"/>
    <w:rsid w:val="006F79D6"/>
    <w:rsid w:val="00707CD3"/>
    <w:rsid w:val="00716B98"/>
    <w:rsid w:val="00716BB9"/>
    <w:rsid w:val="007256D1"/>
    <w:rsid w:val="007279FD"/>
    <w:rsid w:val="007502CB"/>
    <w:rsid w:val="00752D79"/>
    <w:rsid w:val="00752E20"/>
    <w:rsid w:val="00756EDE"/>
    <w:rsid w:val="00764456"/>
    <w:rsid w:val="00765D40"/>
    <w:rsid w:val="00780216"/>
    <w:rsid w:val="007809CD"/>
    <w:rsid w:val="00781A24"/>
    <w:rsid w:val="00781B4D"/>
    <w:rsid w:val="007824BF"/>
    <w:rsid w:val="00783B8D"/>
    <w:rsid w:val="00794B94"/>
    <w:rsid w:val="00794BD4"/>
    <w:rsid w:val="007A2F73"/>
    <w:rsid w:val="007A3061"/>
    <w:rsid w:val="007A5A0B"/>
    <w:rsid w:val="007A6F93"/>
    <w:rsid w:val="007B478D"/>
    <w:rsid w:val="007C0E14"/>
    <w:rsid w:val="007C659F"/>
    <w:rsid w:val="007C7DE4"/>
    <w:rsid w:val="007D40CB"/>
    <w:rsid w:val="007D5796"/>
    <w:rsid w:val="007D59C0"/>
    <w:rsid w:val="007D7D9C"/>
    <w:rsid w:val="007F485D"/>
    <w:rsid w:val="007F6050"/>
    <w:rsid w:val="0080404C"/>
    <w:rsid w:val="00813627"/>
    <w:rsid w:val="0082720C"/>
    <w:rsid w:val="00831D35"/>
    <w:rsid w:val="00832816"/>
    <w:rsid w:val="0083343E"/>
    <w:rsid w:val="00837109"/>
    <w:rsid w:val="00840365"/>
    <w:rsid w:val="008406A3"/>
    <w:rsid w:val="00841D2C"/>
    <w:rsid w:val="008438BB"/>
    <w:rsid w:val="00845F3C"/>
    <w:rsid w:val="008461B8"/>
    <w:rsid w:val="008462F1"/>
    <w:rsid w:val="00847EF1"/>
    <w:rsid w:val="008538FA"/>
    <w:rsid w:val="008540E9"/>
    <w:rsid w:val="008569CC"/>
    <w:rsid w:val="008573B0"/>
    <w:rsid w:val="00866563"/>
    <w:rsid w:val="00867AC2"/>
    <w:rsid w:val="00867F18"/>
    <w:rsid w:val="0087056E"/>
    <w:rsid w:val="00875402"/>
    <w:rsid w:val="00875B08"/>
    <w:rsid w:val="00882D53"/>
    <w:rsid w:val="00884D51"/>
    <w:rsid w:val="008916EC"/>
    <w:rsid w:val="00891B3D"/>
    <w:rsid w:val="00891E4F"/>
    <w:rsid w:val="008A31C5"/>
    <w:rsid w:val="008A4F9A"/>
    <w:rsid w:val="008B2850"/>
    <w:rsid w:val="008C79B3"/>
    <w:rsid w:val="008D77BD"/>
    <w:rsid w:val="008E34CC"/>
    <w:rsid w:val="008E454C"/>
    <w:rsid w:val="008F1E5A"/>
    <w:rsid w:val="008F55FE"/>
    <w:rsid w:val="00901BDA"/>
    <w:rsid w:val="009121D8"/>
    <w:rsid w:val="00912D9C"/>
    <w:rsid w:val="00914B45"/>
    <w:rsid w:val="00914D39"/>
    <w:rsid w:val="00916F7A"/>
    <w:rsid w:val="00917FE3"/>
    <w:rsid w:val="009318C7"/>
    <w:rsid w:val="00931C09"/>
    <w:rsid w:val="009348C2"/>
    <w:rsid w:val="009429C8"/>
    <w:rsid w:val="009440D0"/>
    <w:rsid w:val="009523A3"/>
    <w:rsid w:val="00960958"/>
    <w:rsid w:val="00963A46"/>
    <w:rsid w:val="00966A3E"/>
    <w:rsid w:val="00971493"/>
    <w:rsid w:val="00971AD9"/>
    <w:rsid w:val="00972F66"/>
    <w:rsid w:val="00973069"/>
    <w:rsid w:val="00973523"/>
    <w:rsid w:val="00980766"/>
    <w:rsid w:val="00982F2E"/>
    <w:rsid w:val="009835D4"/>
    <w:rsid w:val="009865D4"/>
    <w:rsid w:val="009929A9"/>
    <w:rsid w:val="00997152"/>
    <w:rsid w:val="009972CD"/>
    <w:rsid w:val="009A0E9C"/>
    <w:rsid w:val="009A45DA"/>
    <w:rsid w:val="009B06D2"/>
    <w:rsid w:val="009B33E3"/>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373F"/>
    <w:rsid w:val="00A11228"/>
    <w:rsid w:val="00A222C2"/>
    <w:rsid w:val="00A305D6"/>
    <w:rsid w:val="00A342C4"/>
    <w:rsid w:val="00A50F6B"/>
    <w:rsid w:val="00A52237"/>
    <w:rsid w:val="00A551D6"/>
    <w:rsid w:val="00A6251B"/>
    <w:rsid w:val="00A62D41"/>
    <w:rsid w:val="00A6754E"/>
    <w:rsid w:val="00A70974"/>
    <w:rsid w:val="00A70F58"/>
    <w:rsid w:val="00A72987"/>
    <w:rsid w:val="00A7346B"/>
    <w:rsid w:val="00A84C4F"/>
    <w:rsid w:val="00A932A1"/>
    <w:rsid w:val="00A96E06"/>
    <w:rsid w:val="00AA6197"/>
    <w:rsid w:val="00AA6C70"/>
    <w:rsid w:val="00AB16FD"/>
    <w:rsid w:val="00AB4813"/>
    <w:rsid w:val="00AB6CC7"/>
    <w:rsid w:val="00AC4BBE"/>
    <w:rsid w:val="00AC6466"/>
    <w:rsid w:val="00AC7639"/>
    <w:rsid w:val="00AD08BB"/>
    <w:rsid w:val="00AD0EC0"/>
    <w:rsid w:val="00AD70D6"/>
    <w:rsid w:val="00AD75BC"/>
    <w:rsid w:val="00AD7BB0"/>
    <w:rsid w:val="00AD7BC9"/>
    <w:rsid w:val="00AE1871"/>
    <w:rsid w:val="00AE226C"/>
    <w:rsid w:val="00AF0DB9"/>
    <w:rsid w:val="00AF1A8C"/>
    <w:rsid w:val="00B0116D"/>
    <w:rsid w:val="00B01173"/>
    <w:rsid w:val="00B02F35"/>
    <w:rsid w:val="00B04845"/>
    <w:rsid w:val="00B05A3C"/>
    <w:rsid w:val="00B07100"/>
    <w:rsid w:val="00B1138C"/>
    <w:rsid w:val="00B2574A"/>
    <w:rsid w:val="00B35D8A"/>
    <w:rsid w:val="00B45B34"/>
    <w:rsid w:val="00B47F9B"/>
    <w:rsid w:val="00B57047"/>
    <w:rsid w:val="00B61D86"/>
    <w:rsid w:val="00B6342D"/>
    <w:rsid w:val="00B726BD"/>
    <w:rsid w:val="00B732BC"/>
    <w:rsid w:val="00B852F9"/>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180F"/>
    <w:rsid w:val="00BF2C67"/>
    <w:rsid w:val="00C00DB7"/>
    <w:rsid w:val="00C02CB9"/>
    <w:rsid w:val="00C03FF9"/>
    <w:rsid w:val="00C04F4D"/>
    <w:rsid w:val="00C12E48"/>
    <w:rsid w:val="00C13D14"/>
    <w:rsid w:val="00C15F53"/>
    <w:rsid w:val="00C16D62"/>
    <w:rsid w:val="00C20BAF"/>
    <w:rsid w:val="00C23F09"/>
    <w:rsid w:val="00C25356"/>
    <w:rsid w:val="00C328D0"/>
    <w:rsid w:val="00C46657"/>
    <w:rsid w:val="00C46BC1"/>
    <w:rsid w:val="00C5235F"/>
    <w:rsid w:val="00C54CE2"/>
    <w:rsid w:val="00C55640"/>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A4B3C"/>
    <w:rsid w:val="00CB6246"/>
    <w:rsid w:val="00CC0A17"/>
    <w:rsid w:val="00CC4567"/>
    <w:rsid w:val="00CD0F93"/>
    <w:rsid w:val="00CD1BD1"/>
    <w:rsid w:val="00CD528D"/>
    <w:rsid w:val="00CE78BF"/>
    <w:rsid w:val="00CF65EB"/>
    <w:rsid w:val="00CF72AD"/>
    <w:rsid w:val="00D02441"/>
    <w:rsid w:val="00D039F4"/>
    <w:rsid w:val="00D0403B"/>
    <w:rsid w:val="00D10496"/>
    <w:rsid w:val="00D11173"/>
    <w:rsid w:val="00D1215F"/>
    <w:rsid w:val="00D16561"/>
    <w:rsid w:val="00D17FF8"/>
    <w:rsid w:val="00D268AC"/>
    <w:rsid w:val="00D27FF3"/>
    <w:rsid w:val="00D343D0"/>
    <w:rsid w:val="00D3664D"/>
    <w:rsid w:val="00D500E9"/>
    <w:rsid w:val="00D507BC"/>
    <w:rsid w:val="00D54C7D"/>
    <w:rsid w:val="00D6090A"/>
    <w:rsid w:val="00D62388"/>
    <w:rsid w:val="00D62FA3"/>
    <w:rsid w:val="00D63B6F"/>
    <w:rsid w:val="00D64A90"/>
    <w:rsid w:val="00D670E2"/>
    <w:rsid w:val="00D86DCA"/>
    <w:rsid w:val="00D9410B"/>
    <w:rsid w:val="00D94F46"/>
    <w:rsid w:val="00D9695B"/>
    <w:rsid w:val="00D96AF8"/>
    <w:rsid w:val="00DA2417"/>
    <w:rsid w:val="00DA5585"/>
    <w:rsid w:val="00DB02AC"/>
    <w:rsid w:val="00DB6AA2"/>
    <w:rsid w:val="00DD2E3C"/>
    <w:rsid w:val="00DE10D1"/>
    <w:rsid w:val="00DE2514"/>
    <w:rsid w:val="00DE2521"/>
    <w:rsid w:val="00DE6851"/>
    <w:rsid w:val="00DF03EE"/>
    <w:rsid w:val="00DF0413"/>
    <w:rsid w:val="00E01677"/>
    <w:rsid w:val="00E01B71"/>
    <w:rsid w:val="00E04000"/>
    <w:rsid w:val="00E05CC9"/>
    <w:rsid w:val="00E15573"/>
    <w:rsid w:val="00E25A5B"/>
    <w:rsid w:val="00E373C7"/>
    <w:rsid w:val="00E4267B"/>
    <w:rsid w:val="00E42F13"/>
    <w:rsid w:val="00E452DF"/>
    <w:rsid w:val="00E51CB6"/>
    <w:rsid w:val="00E543CF"/>
    <w:rsid w:val="00E546FD"/>
    <w:rsid w:val="00E608F1"/>
    <w:rsid w:val="00E611B9"/>
    <w:rsid w:val="00E63961"/>
    <w:rsid w:val="00E7144F"/>
    <w:rsid w:val="00E73D74"/>
    <w:rsid w:val="00E76A79"/>
    <w:rsid w:val="00E80692"/>
    <w:rsid w:val="00E80C24"/>
    <w:rsid w:val="00E93836"/>
    <w:rsid w:val="00EA7C16"/>
    <w:rsid w:val="00EB54C3"/>
    <w:rsid w:val="00EC5281"/>
    <w:rsid w:val="00EC791D"/>
    <w:rsid w:val="00EC7CA6"/>
    <w:rsid w:val="00ED27D7"/>
    <w:rsid w:val="00ED3C5D"/>
    <w:rsid w:val="00ED4553"/>
    <w:rsid w:val="00EE1C8D"/>
    <w:rsid w:val="00EE5EF0"/>
    <w:rsid w:val="00EF0B83"/>
    <w:rsid w:val="00F00D08"/>
    <w:rsid w:val="00F1350D"/>
    <w:rsid w:val="00F15583"/>
    <w:rsid w:val="00F17C18"/>
    <w:rsid w:val="00F200EE"/>
    <w:rsid w:val="00F212CE"/>
    <w:rsid w:val="00F22481"/>
    <w:rsid w:val="00F2542E"/>
    <w:rsid w:val="00F27278"/>
    <w:rsid w:val="00F32AD6"/>
    <w:rsid w:val="00F344E3"/>
    <w:rsid w:val="00F34D58"/>
    <w:rsid w:val="00F40FC9"/>
    <w:rsid w:val="00F41A2F"/>
    <w:rsid w:val="00F41A9D"/>
    <w:rsid w:val="00F44314"/>
    <w:rsid w:val="00F54B9C"/>
    <w:rsid w:val="00F56E96"/>
    <w:rsid w:val="00F573DD"/>
    <w:rsid w:val="00F61E59"/>
    <w:rsid w:val="00F63D99"/>
    <w:rsid w:val="00F6426B"/>
    <w:rsid w:val="00F709B3"/>
    <w:rsid w:val="00F71A5E"/>
    <w:rsid w:val="00F80AAC"/>
    <w:rsid w:val="00FA0932"/>
    <w:rsid w:val="00FA0AFC"/>
    <w:rsid w:val="00FA1C82"/>
    <w:rsid w:val="00FA2ED1"/>
    <w:rsid w:val="00FA4A52"/>
    <w:rsid w:val="00FB4045"/>
    <w:rsid w:val="00FB4D8E"/>
    <w:rsid w:val="00FC0D0A"/>
    <w:rsid w:val="00FC1B0B"/>
    <w:rsid w:val="00FD2F97"/>
    <w:rsid w:val="00FE1D8E"/>
    <w:rsid w:val="00FE49E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25A4B46"/>
  <w15:docId w15:val="{0FB6900F-C96C-4A5B-B8BD-B684B4EF8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6538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53807"/>
    <w:rPr>
      <w:rFonts w:ascii="Segoe UI" w:hAnsi="Segoe UI" w:cs="Segoe UI"/>
      <w:spacing w:val="4"/>
      <w:sz w:val="18"/>
      <w:szCs w:val="18"/>
    </w:rPr>
  </w:style>
  <w:style w:type="character" w:styleId="LineNumber">
    <w:name w:val="line number"/>
    <w:basedOn w:val="DefaultParagraphFont"/>
    <w:semiHidden/>
    <w:unhideWhenUsed/>
    <w:rsid w:val="005E39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E751E5-6D61-4DD1-9EC3-6C0C302CD4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1735</Words>
  <Characters>9798</Characters>
  <Application>Microsoft Office Word</Application>
  <DocSecurity>0</DocSecurity>
  <Lines>225</Lines>
  <Paragraphs>48</Paragraphs>
  <ScaleCrop>false</ScaleCrop>
  <HeadingPairs>
    <vt:vector size="2" baseType="variant">
      <vt:variant>
        <vt:lpstr>Title</vt:lpstr>
      </vt:variant>
      <vt:variant>
        <vt:i4>1</vt:i4>
      </vt:variant>
    </vt:vector>
  </HeadingPairs>
  <TitlesOfParts>
    <vt:vector size="1" baseType="lpstr">
      <vt:lpstr>A5884</vt:lpstr>
    </vt:vector>
  </TitlesOfParts>
  <Manager>R225</Manager>
  <Company>NJ Office of Legislative Services</Company>
  <LinksUpToDate>false</LinksUpToDate>
  <CharactersWithSpaces>11565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A5884</dc:title>
  <dc:subject>21-3092</dc:subject>
  <dc:creator>Assemblyman  COUGHLIN</dc:creator>
  <cp:keywords>A5884|6|HS |321|219|263|F|0|</cp:keywords>
  <dc:description>INTRODUCED JUNE 9, 2021</dc:description>
  <cp:lastModifiedBy>Todaro, Vivian</cp:lastModifiedBy>
  <cp:revision>2</cp:revision>
  <cp:lastPrinted>2021-06-15T16:46:00Z</cp:lastPrinted>
  <dcterms:created xsi:type="dcterms:W3CDTF">2021-06-15T16:47:00Z</dcterms:created>
  <dcterms:modified xsi:type="dcterms:W3CDTF">2021-06-15T16:47:00Z</dcterms:modified>
  <cp:category>ss.1-5:  C.52:27J-1 et seq. to 2021/74_x000d_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