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FE2" w:rsidRDefault="00B66FE2" w:rsidP="00B66FE2">
      <w:pPr>
        <w:pStyle w:val="bpuBill"/>
      </w:pPr>
      <w:bookmarkStart w:id="0" w:name="bpuFrontPg"/>
      <w:bookmarkStart w:id="1" w:name="_GoBack"/>
      <w:bookmarkEnd w:id="0"/>
      <w:bookmarkEnd w:id="1"/>
      <w:r>
        <w:t xml:space="preserve">ASSEMBLY, No. 5886 </w:t>
      </w:r>
    </w:p>
    <w:p w:rsidR="00B66FE2" w:rsidRPr="009D38FF" w:rsidRDefault="00B66FE2" w:rsidP="00B66F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9729" r:id="rId8"/>
        </w:object>
      </w:r>
    </w:p>
    <w:p w:rsidR="00B66FE2" w:rsidRDefault="00B66FE2" w:rsidP="00B66FE2">
      <w:pPr>
        <w:pStyle w:val="bpuState"/>
      </w:pPr>
      <w:r>
        <w:t>STATE OF NEW JERSEY</w:t>
      </w:r>
    </w:p>
    <w:p w:rsidR="00B66FE2" w:rsidRDefault="00B66FE2" w:rsidP="00B66FE2">
      <w:pPr>
        <w:pStyle w:val="bpuLegislature"/>
      </w:pPr>
      <w:r>
        <w:t>219th LEGISLATURE</w:t>
      </w:r>
    </w:p>
    <w:p w:rsidR="00B66FE2" w:rsidRDefault="00B66FE2" w:rsidP="00B66FE2">
      <w:pPr>
        <w:pStyle w:val="bpuWpGraphic"/>
      </w:pPr>
      <w:r>
        <w:object w:dxaOrig="8985" w:dyaOrig="255">
          <v:shape id="_x0000_i1026" type="#_x0000_t75" style="width:6in;height:12pt" o:ole="">
            <v:imagedata r:id="rId7" o:title=""/>
          </v:shape>
          <o:OLEObject Type="Embed" ProgID="WPWin6.1" ShapeID="_x0000_i1026" DrawAspect="Content" ObjectID="_1686379730" r:id="rId9"/>
        </w:object>
      </w:r>
      <w:r>
        <w:t xml:space="preserve">  </w:t>
      </w:r>
    </w:p>
    <w:p w:rsidR="00B66FE2" w:rsidRDefault="00B66FE2" w:rsidP="00B66FE2">
      <w:pPr>
        <w:pStyle w:val="bpuIntro"/>
      </w:pPr>
      <w:r>
        <w:t>INTRODUCED JUNE 14, 2021</w:t>
      </w:r>
    </w:p>
    <w:p w:rsidR="00B66FE2" w:rsidRDefault="00B66FE2" w:rsidP="00B66FE2">
      <w:pPr>
        <w:pStyle w:val="bpuIntro"/>
      </w:pPr>
    </w:p>
    <w:p w:rsidR="00B66FE2" w:rsidRDefault="00B66FE2" w:rsidP="00B66FE2">
      <w:pPr>
        <w:pStyle w:val="bpuIntro"/>
        <w:sectPr w:rsidR="00B66FE2" w:rsidSect="00CB4D9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66FE2" w:rsidRDefault="00B66FE2" w:rsidP="00B66FE2">
      <w:pPr>
        <w:pStyle w:val="bpuIntro"/>
      </w:pPr>
    </w:p>
    <w:p w:rsidR="00B66FE2" w:rsidRDefault="00B66FE2" w:rsidP="00B66FE2">
      <w:pPr>
        <w:pStyle w:val="bpuSponsor"/>
      </w:pPr>
      <w:r>
        <w:t>Sponsored by:</w:t>
      </w:r>
    </w:p>
    <w:p w:rsidR="00B66FE2" w:rsidRDefault="00B66FE2" w:rsidP="00B66FE2">
      <w:pPr>
        <w:pStyle w:val="bpuSponsor"/>
      </w:pPr>
      <w:r>
        <w:t>Assemblyman  RALPH R. CAPUTO</w:t>
      </w:r>
    </w:p>
    <w:p w:rsidR="00B66FE2" w:rsidRDefault="00B66FE2" w:rsidP="00B66FE2">
      <w:pPr>
        <w:pStyle w:val="bpuSponsor"/>
      </w:pPr>
      <w:r>
        <w:t>District 28 (Essex)</w:t>
      </w:r>
    </w:p>
    <w:p w:rsidR="00B66FE2" w:rsidRDefault="00B66FE2" w:rsidP="00B66FE2">
      <w:pPr>
        <w:pStyle w:val="bpuSponsor"/>
      </w:pPr>
      <w:r>
        <w:t>Assemblyman  STERLEY S. STANLEY</w:t>
      </w:r>
    </w:p>
    <w:p w:rsidR="00B66FE2" w:rsidRDefault="00B66FE2" w:rsidP="00B66FE2">
      <w:pPr>
        <w:pStyle w:val="bpuSponsor"/>
      </w:pPr>
      <w:r>
        <w:t>District 18 (Middlesex)</w:t>
      </w:r>
    </w:p>
    <w:p w:rsidR="00B66FE2" w:rsidRDefault="00B66FE2" w:rsidP="00B66FE2">
      <w:pPr>
        <w:pStyle w:val="bpuSponsor"/>
      </w:pPr>
      <w:r>
        <w:t>Assemblywoman  VERLINA REYNOLDS-JACKSON</w:t>
      </w:r>
    </w:p>
    <w:p w:rsidR="00B66FE2" w:rsidRDefault="00B66FE2" w:rsidP="00B66FE2">
      <w:pPr>
        <w:pStyle w:val="bpuSponsor"/>
      </w:pPr>
      <w:r>
        <w:t>District 15 (Hunterdon and Mercer)</w:t>
      </w:r>
    </w:p>
    <w:p w:rsidR="00B66FE2" w:rsidRDefault="00B66FE2" w:rsidP="00B66FE2">
      <w:pPr>
        <w:pStyle w:val="bpuSponsor"/>
      </w:pPr>
      <w:r>
        <w:t>Assemblyman  WILLIAM F. MOEN, JR.</w:t>
      </w:r>
    </w:p>
    <w:p w:rsidR="00B66FE2" w:rsidRDefault="00B66FE2" w:rsidP="00B66FE2">
      <w:pPr>
        <w:pStyle w:val="bpuSponsor"/>
      </w:pPr>
      <w:r>
        <w:t>District 5 (Camden and Gloucester)</w:t>
      </w:r>
    </w:p>
    <w:p w:rsidR="00B66FE2" w:rsidRDefault="00CB4D94" w:rsidP="00CB4D94">
      <w:pPr>
        <w:pStyle w:val="bpuSponsor"/>
      </w:pPr>
      <w:r>
        <w:t>Senator  DAWN MARIE ADDIEGO</w:t>
      </w:r>
    </w:p>
    <w:p w:rsidR="00CB4D94" w:rsidRDefault="00CB4D94" w:rsidP="00CB4D94">
      <w:pPr>
        <w:pStyle w:val="bpuSponsor"/>
      </w:pPr>
      <w:r>
        <w:t>District 8 (Atlantic, Burlington and Camden)</w:t>
      </w:r>
    </w:p>
    <w:p w:rsidR="00CB4D94" w:rsidRDefault="00CB4D94" w:rsidP="00CB4D94">
      <w:pPr>
        <w:pStyle w:val="bpuSponsor"/>
      </w:pPr>
      <w:r>
        <w:t>Senator  SHIRLEY K. TURNER</w:t>
      </w:r>
    </w:p>
    <w:p w:rsidR="00CB4D94" w:rsidRDefault="00CB4D94" w:rsidP="00CB4D94">
      <w:pPr>
        <w:pStyle w:val="bpuSponsor"/>
      </w:pPr>
      <w:r>
        <w:t>District 15 (Hunterdon and Mercer)</w:t>
      </w:r>
    </w:p>
    <w:p w:rsidR="00CB4D94" w:rsidRPr="00CB4D94" w:rsidRDefault="00CB4D94" w:rsidP="00CB4D94"/>
    <w:p w:rsidR="007570BE" w:rsidRDefault="00CB4D94" w:rsidP="00CB4D94">
      <w:pPr>
        <w:pStyle w:val="bpuSponsor"/>
      </w:pPr>
      <w:r>
        <w:t>Co-Sponsored by:</w:t>
      </w:r>
    </w:p>
    <w:p w:rsidR="00CB4D94" w:rsidRPr="00CB4D94" w:rsidRDefault="00CB4D94" w:rsidP="00CB4D94">
      <w:pPr>
        <w:pStyle w:val="bpuSponsor"/>
      </w:pPr>
      <w:r w:rsidRPr="00CB4D94">
        <w:t xml:space="preserve">Assemblywoman </w:t>
      </w:r>
      <w:proofErr w:type="spellStart"/>
      <w:r w:rsidRPr="00CB4D94">
        <w:t>Vainieri</w:t>
      </w:r>
      <w:proofErr w:type="spellEnd"/>
      <w:r w:rsidRPr="00CB4D94">
        <w:t xml:space="preserve"> </w:t>
      </w:r>
      <w:proofErr w:type="spellStart"/>
      <w:r w:rsidRPr="00CB4D94">
        <w:t>Huttle</w:t>
      </w:r>
      <w:proofErr w:type="spellEnd"/>
      <w:r w:rsidRPr="00CB4D94">
        <w:t xml:space="preserve">, Assemblymen </w:t>
      </w:r>
      <w:proofErr w:type="spellStart"/>
      <w:r w:rsidRPr="00CB4D94">
        <w:t>Wirths</w:t>
      </w:r>
      <w:proofErr w:type="spellEnd"/>
      <w:r w:rsidRPr="00CB4D94">
        <w:t xml:space="preserve">, Space, </w:t>
      </w:r>
      <w:proofErr w:type="spellStart"/>
      <w:r w:rsidRPr="00CB4D94">
        <w:t>Karabinchak</w:t>
      </w:r>
      <w:proofErr w:type="spellEnd"/>
      <w:r w:rsidRPr="00CB4D94">
        <w:t xml:space="preserve">, Assemblywomen </w:t>
      </w:r>
      <w:proofErr w:type="spellStart"/>
      <w:r w:rsidRPr="00CB4D94">
        <w:t>Jasey</w:t>
      </w:r>
      <w:proofErr w:type="spellEnd"/>
      <w:r w:rsidRPr="00CB4D94">
        <w:t xml:space="preserve">, Murphy, </w:t>
      </w:r>
      <w:proofErr w:type="spellStart"/>
      <w:r w:rsidRPr="00CB4D94">
        <w:t>Lampitt</w:t>
      </w:r>
      <w:proofErr w:type="spellEnd"/>
      <w:r w:rsidRPr="00CB4D94">
        <w:t xml:space="preserve">, Senators Singleton, </w:t>
      </w:r>
      <w:proofErr w:type="spellStart"/>
      <w:r w:rsidRPr="00CB4D94">
        <w:t>Oroho</w:t>
      </w:r>
      <w:proofErr w:type="spellEnd"/>
      <w:r w:rsidRPr="00CB4D94">
        <w:t xml:space="preserve">, Ruiz and </w:t>
      </w:r>
      <w:proofErr w:type="spellStart"/>
      <w:r w:rsidRPr="00CB4D94">
        <w:t>Lagana</w:t>
      </w:r>
      <w:proofErr w:type="spellEnd"/>
    </w:p>
    <w:p w:rsidR="00AA3146" w:rsidRPr="00AA3146" w:rsidRDefault="00AA3146" w:rsidP="00AA3146"/>
    <w:p w:rsidR="00B66FE2" w:rsidRDefault="00B66FE2" w:rsidP="00B66FE2">
      <w:pPr>
        <w:pStyle w:val="bpuSponsor"/>
      </w:pPr>
    </w:p>
    <w:p w:rsidR="007570BE" w:rsidRPr="007570BE" w:rsidRDefault="007570BE" w:rsidP="007570BE"/>
    <w:p w:rsidR="00B66FE2" w:rsidRDefault="00B66FE2" w:rsidP="00B66FE2">
      <w:pPr>
        <w:pStyle w:val="bpuSponsor"/>
      </w:pPr>
    </w:p>
    <w:p w:rsidR="00B66FE2" w:rsidRDefault="00B66FE2" w:rsidP="00B66FE2">
      <w:pPr>
        <w:pStyle w:val="bpuSponsor"/>
      </w:pPr>
      <w:r>
        <w:t>SYNOPSIS</w:t>
      </w:r>
    </w:p>
    <w:p w:rsidR="00B66FE2" w:rsidRDefault="00B66FE2" w:rsidP="00B66FE2">
      <w:pPr>
        <w:pStyle w:val="bpuNormText"/>
      </w:pPr>
      <w:r>
        <w:tab/>
        <w:t>Awards project grants under “Securing Our Children’s Future Fund” for school security projects in certain school districts; appropriates $66,173,243.</w:t>
      </w:r>
    </w:p>
    <w:p w:rsidR="00B66FE2" w:rsidRDefault="00B66FE2" w:rsidP="00B66FE2">
      <w:pPr>
        <w:pStyle w:val="bpuNormText"/>
      </w:pPr>
    </w:p>
    <w:p w:rsidR="00B66FE2" w:rsidRDefault="00B66FE2" w:rsidP="00B66FE2">
      <w:pPr>
        <w:pStyle w:val="bpuSponsor"/>
      </w:pPr>
      <w:r>
        <w:t xml:space="preserve">CURRENT VERSION OF TEXT </w:t>
      </w:r>
    </w:p>
    <w:p w:rsidR="00B66FE2" w:rsidRDefault="00B66FE2" w:rsidP="00B66FE2">
      <w:pPr>
        <w:pStyle w:val="bpuNormText"/>
      </w:pPr>
      <w:r>
        <w:tab/>
        <w:t>As introduced.</w:t>
      </w:r>
    </w:p>
    <w:p w:rsidR="00B66FE2" w:rsidRDefault="00B66FE2" w:rsidP="00B66F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6FE2" w:rsidRDefault="00B66FE2" w:rsidP="008916EC">
      <w:pPr>
        <w:pStyle w:val="FronterPage"/>
        <w:tabs>
          <w:tab w:val="clear" w:pos="720"/>
          <w:tab w:val="clear" w:pos="1440"/>
          <w:tab w:val="clear" w:pos="2160"/>
          <w:tab w:val="clear" w:pos="2880"/>
          <w:tab w:val="clear" w:pos="3600"/>
          <w:tab w:val="clear" w:pos="4320"/>
          <w:tab w:val="clear" w:pos="5040"/>
        </w:tabs>
        <w:sectPr w:rsidR="00B66FE2" w:rsidSect="00B66FE2">
          <w:type w:val="continuous"/>
          <w:pgSz w:w="12240" w:h="20160" w:code="5"/>
          <w:pgMar w:top="1440" w:right="2275" w:bottom="1440" w:left="2275" w:header="72" w:footer="720" w:gutter="0"/>
          <w:pgNumType w:start="1"/>
          <w:cols w:space="720"/>
          <w:docGrid w:linePitch="360"/>
        </w:sectPr>
      </w:pPr>
    </w:p>
    <w:p w:rsidR="00686AEB" w:rsidRPr="00677316" w:rsidRDefault="009F5110" w:rsidP="003E47BA">
      <w:pPr>
        <w:pStyle w:val="HangingAnAct"/>
        <w:rPr>
          <w:rStyle w:val="HangingAnActChar"/>
        </w:rPr>
      </w:pPr>
      <w:r>
        <w:rPr>
          <w:rStyle w:val="BillHead"/>
        </w:rPr>
        <w:lastRenderedPageBreak/>
        <w:t>An Act</w:t>
      </w:r>
      <w:r w:rsidR="00686AEB" w:rsidRPr="006B7FA7">
        <w:rPr>
          <w:rStyle w:val="HangingAnActChar"/>
        </w:rPr>
        <w:t xml:space="preserve"> </w:t>
      </w:r>
      <w:r w:rsidR="002560AA" w:rsidRPr="002560AA">
        <w:rPr>
          <w:rStyle w:val="HangingAnActChar"/>
        </w:rPr>
        <w:t xml:space="preserve">concerning project grants under the “Securing Our Children’s Future Fund” for school security projects in certain school districts and making an appropriation.  </w:t>
      </w:r>
    </w:p>
    <w:p w:rsidR="000B1054" w:rsidRPr="00D71D68" w:rsidRDefault="000B1054" w:rsidP="000B1054"/>
    <w:p w:rsidR="00686AEB" w:rsidRPr="00AA7880" w:rsidRDefault="00686AEB" w:rsidP="00686AEB">
      <w:r>
        <w:tab/>
      </w:r>
      <w:r w:rsidR="009F5110">
        <w:rPr>
          <w:rStyle w:val="BillHeading2"/>
        </w:rPr>
        <w:t>Be It Enacted</w:t>
      </w:r>
      <w:r>
        <w:rPr>
          <w:rStyle w:val="BillHeading2"/>
        </w:rPr>
        <w:t xml:space="preserve"> </w:t>
      </w:r>
      <w:r w:rsidR="009F5110">
        <w:rPr>
          <w:rStyle w:val="BillLanguage"/>
        </w:rPr>
        <w:t>by the Senate and General Assembly of the State of New Jersey:</w:t>
      </w:r>
    </w:p>
    <w:p w:rsidR="00686AEB" w:rsidRPr="00D71D68" w:rsidRDefault="00686AEB" w:rsidP="00686AEB"/>
    <w:p w:rsidR="002560AA" w:rsidRDefault="002560AA" w:rsidP="002560AA">
      <w:r>
        <w:tab/>
        <w:t xml:space="preserve">1.  a. </w:t>
      </w:r>
      <w:r w:rsidR="00694929">
        <w:t xml:space="preserve"> </w:t>
      </w:r>
      <w:r>
        <w:t>There is appropriated from the “Securing Our Children’s Future Fund,” established pursuant to section 13 of P.L.2018, c.119, to the Department of Education the sum of $65,423,243 to provide grants for school security projects in New Jersey’s school districts. Project grants shall be approved in the amounts set forth in subsection b. of this section.</w:t>
      </w:r>
    </w:p>
    <w:p w:rsidR="002560AA" w:rsidRDefault="00694929" w:rsidP="002560AA">
      <w:r>
        <w:tab/>
        <w:t xml:space="preserve">b.  </w:t>
      </w:r>
      <w:r w:rsidR="002560AA">
        <w:t>Project grants shall be awarded in the amounts as follows:</w:t>
      </w:r>
    </w:p>
    <w:p w:rsidR="002560AA" w:rsidRDefault="002560AA" w:rsidP="002560AA">
      <w:r>
        <w:tab/>
        <w:t>(1)</w:t>
      </w:r>
      <w:r>
        <w:tab/>
        <w:t>$43,727 to the Absecon Public School District in Atlantic County;</w:t>
      </w:r>
    </w:p>
    <w:p w:rsidR="002560AA" w:rsidRDefault="002560AA" w:rsidP="002560AA">
      <w:r>
        <w:tab/>
        <w:t>(2)</w:t>
      </w:r>
      <w:r>
        <w:tab/>
        <w:t>$105,956 to the Atlantic County Vocational School District in Atlantic County;</w:t>
      </w:r>
    </w:p>
    <w:p w:rsidR="002560AA" w:rsidRDefault="002560AA" w:rsidP="002560AA">
      <w:r>
        <w:tab/>
        <w:t>(3)</w:t>
      </w:r>
      <w:r>
        <w:tab/>
        <w:t>$20,000 to the Atlantic County Special Services School District in Atlantic County;</w:t>
      </w:r>
    </w:p>
    <w:p w:rsidR="002560AA" w:rsidRDefault="002560AA" w:rsidP="002560AA">
      <w:r>
        <w:tab/>
        <w:t>(4)</w:t>
      </w:r>
      <w:r>
        <w:tab/>
        <w:t>$27,388 to the Brigantine Public School District in Atlantic County;</w:t>
      </w:r>
    </w:p>
    <w:p w:rsidR="002560AA" w:rsidRDefault="002560AA" w:rsidP="002560AA">
      <w:r>
        <w:tab/>
        <w:t>(5)</w:t>
      </w:r>
      <w:r>
        <w:tab/>
        <w:t>$91,392 to the Buena Regional School District in Atlantic County;</w:t>
      </w:r>
    </w:p>
    <w:p w:rsidR="002560AA" w:rsidRDefault="002560AA" w:rsidP="002560AA">
      <w:r>
        <w:tab/>
        <w:t>(6)</w:t>
      </w:r>
      <w:r>
        <w:tab/>
        <w:t>$26,046 to the Egg Harbor City School District in Atlantic County;</w:t>
      </w:r>
    </w:p>
    <w:p w:rsidR="002560AA" w:rsidRDefault="002560AA" w:rsidP="002560AA">
      <w:r>
        <w:tab/>
        <w:t>(7)</w:t>
      </w:r>
      <w:r>
        <w:tab/>
        <w:t>$413,515 to the Egg Harbor Township School District in Atlantic County;</w:t>
      </w:r>
    </w:p>
    <w:p w:rsidR="002560AA" w:rsidRDefault="002560AA" w:rsidP="002560AA">
      <w:r>
        <w:tab/>
        <w:t>(8)</w:t>
      </w:r>
      <w:r>
        <w:tab/>
        <w:t>$21,004 to the Folsom Borough School District in Atlantic County;</w:t>
      </w:r>
    </w:p>
    <w:p w:rsidR="002560AA" w:rsidRDefault="002560AA" w:rsidP="002560AA">
      <w:r>
        <w:tab/>
        <w:t>(9)</w:t>
      </w:r>
      <w:r>
        <w:tab/>
        <w:t>$170,923 to the Galloway Township Public School District in Atlantic County;</w:t>
      </w:r>
    </w:p>
    <w:p w:rsidR="002560AA" w:rsidRDefault="002560AA" w:rsidP="002560AA">
      <w:r>
        <w:tab/>
        <w:t>(10)</w:t>
      </w:r>
      <w:r>
        <w:tab/>
        <w:t>$198,925 to the Greater Egg Harbor Regional High School District in Atlantic County;</w:t>
      </w:r>
    </w:p>
    <w:p w:rsidR="002560AA" w:rsidRDefault="002560AA" w:rsidP="002560AA">
      <w:r>
        <w:tab/>
        <w:t>(11)</w:t>
      </w:r>
      <w:r>
        <w:tab/>
        <w:t>$145,633 to the Hamilton Township School District in Atlantic County;</w:t>
      </w:r>
    </w:p>
    <w:p w:rsidR="002560AA" w:rsidRDefault="002560AA" w:rsidP="002560AA">
      <w:r>
        <w:tab/>
        <w:t>(12)</w:t>
      </w:r>
      <w:r>
        <w:tab/>
        <w:t>$196,901 to the Hammonton School District in Atlantic County;</w:t>
      </w:r>
    </w:p>
    <w:p w:rsidR="002560AA" w:rsidRDefault="002560AA" w:rsidP="002560AA">
      <w:r>
        <w:tab/>
        <w:t>(13)</w:t>
      </w:r>
      <w:r>
        <w:tab/>
        <w:t>$44,013 to the Linwood City School District in Atlantic County;</w:t>
      </w:r>
    </w:p>
    <w:p w:rsidR="002560AA" w:rsidRDefault="002560AA" w:rsidP="002560AA">
      <w:r>
        <w:tab/>
        <w:t>(14)</w:t>
      </w:r>
      <w:r>
        <w:tab/>
        <w:t>$78,824 to the Mainland Regional High School District in Atlantic County;</w:t>
      </w:r>
    </w:p>
    <w:p w:rsidR="002560AA" w:rsidRDefault="002560AA" w:rsidP="002560AA">
      <w:r>
        <w:tab/>
        <w:t>(15)</w:t>
      </w:r>
      <w:r>
        <w:tab/>
        <w:t>$20,000 to the Margate City School District in Atlantic County;</w:t>
      </w:r>
    </w:p>
    <w:p w:rsidR="002560AA" w:rsidRDefault="002560AA" w:rsidP="002560AA">
      <w:r>
        <w:tab/>
        <w:t>(16)</w:t>
      </w:r>
      <w:r>
        <w:tab/>
        <w:t>$34,853 to the Mullica Township School District in Atlantic County;</w:t>
      </w:r>
    </w:p>
    <w:p w:rsidR="002560AA" w:rsidRDefault="002560AA" w:rsidP="002560AA">
      <w:r>
        <w:tab/>
        <w:t>(17)</w:t>
      </w:r>
      <w:r>
        <w:tab/>
        <w:t>$49,108 to the Northfield City School District in Atlantic County;</w:t>
      </w:r>
    </w:p>
    <w:p w:rsidR="002560AA" w:rsidRDefault="002560AA" w:rsidP="002560AA">
      <w:r>
        <w:tab/>
        <w:t>(18)</w:t>
      </w:r>
      <w:r>
        <w:tab/>
        <w:t>$182,739 to the Pleasantville Public School District in Atlantic County;</w:t>
      </w:r>
    </w:p>
    <w:p w:rsidR="002560AA" w:rsidRDefault="002560AA" w:rsidP="002560AA">
      <w:r>
        <w:tab/>
        <w:t>(19)</w:t>
      </w:r>
      <w:r>
        <w:tab/>
        <w:t>$20,000 to the Port Republic School District in Atlantic County;</w:t>
      </w:r>
    </w:p>
    <w:p w:rsidR="002560AA" w:rsidRDefault="002560AA" w:rsidP="002560AA">
      <w:r>
        <w:tab/>
        <w:t>(20)</w:t>
      </w:r>
      <w:r>
        <w:tab/>
        <w:t>$43,685 to the Somers Point School District in Atlantic County;</w:t>
      </w:r>
    </w:p>
    <w:p w:rsidR="002560AA" w:rsidRDefault="002560AA" w:rsidP="002560AA">
      <w:r>
        <w:tab/>
        <w:t>(21)</w:t>
      </w:r>
      <w:r>
        <w:tab/>
        <w:t>$32,868 to the Ventnor City School District in Atlantic County;</w:t>
      </w:r>
    </w:p>
    <w:p w:rsidR="002560AA" w:rsidRDefault="002560AA" w:rsidP="002560AA">
      <w:r>
        <w:tab/>
        <w:t>(22)</w:t>
      </w:r>
      <w:r>
        <w:tab/>
        <w:t>$19,870 to the Weymouth Township School District in Atlantic County;</w:t>
      </w:r>
    </w:p>
    <w:p w:rsidR="002560AA" w:rsidRDefault="002560AA" w:rsidP="002560AA">
      <w:r>
        <w:tab/>
        <w:t>(23)</w:t>
      </w:r>
      <w:r>
        <w:tab/>
        <w:t>$45,188 to the Allendale Public School District in Bergen County;</w:t>
      </w:r>
    </w:p>
    <w:p w:rsidR="002560AA" w:rsidRDefault="002560AA" w:rsidP="002560AA">
      <w:r>
        <w:tab/>
        <w:t>(24)</w:t>
      </w:r>
      <w:r>
        <w:tab/>
        <w:t>$20,000 to the Alpine School District in Bergen County;</w:t>
      </w:r>
    </w:p>
    <w:p w:rsidR="002560AA" w:rsidRDefault="002560AA" w:rsidP="002560AA">
      <w:r>
        <w:tab/>
        <w:t>(25)</w:t>
      </w:r>
      <w:r>
        <w:tab/>
        <w:t>$32,000 to the Bergen County Vocational Technical School District in Bergen County;</w:t>
      </w:r>
    </w:p>
    <w:p w:rsidR="002560AA" w:rsidRDefault="002560AA" w:rsidP="002560AA">
      <w:r>
        <w:tab/>
        <w:t>(26)</w:t>
      </w:r>
      <w:r>
        <w:tab/>
        <w:t>$199,159 to the Bergenfield Borough School District in Bergen County;</w:t>
      </w:r>
    </w:p>
    <w:p w:rsidR="002560AA" w:rsidRDefault="002560AA" w:rsidP="002560AA">
      <w:r>
        <w:tab/>
        <w:t>(27)</w:t>
      </w:r>
      <w:r>
        <w:tab/>
        <w:t>$62,152 to the Bogota Public School District in Bergen County;</w:t>
      </w:r>
    </w:p>
    <w:p w:rsidR="002560AA" w:rsidRDefault="002560AA" w:rsidP="002560AA">
      <w:r>
        <w:tab/>
        <w:t>(28)</w:t>
      </w:r>
      <w:r>
        <w:tab/>
        <w:t>$13,214 to the Carlstadt Public School District in Bergen County;</w:t>
      </w:r>
    </w:p>
    <w:p w:rsidR="002560AA" w:rsidRDefault="002560AA" w:rsidP="002560AA">
      <w:r>
        <w:tab/>
        <w:t>(29)</w:t>
      </w:r>
      <w:r>
        <w:tab/>
        <w:t>$173,129 to the Cliffside Park School District in Bergen County;</w:t>
      </w:r>
    </w:p>
    <w:p w:rsidR="002560AA" w:rsidRDefault="002560AA" w:rsidP="002560AA">
      <w:r>
        <w:tab/>
        <w:t>(30)</w:t>
      </w:r>
      <w:r>
        <w:tab/>
        <w:t>$47,214 to the Closter Public School District in Bergen County;</w:t>
      </w:r>
    </w:p>
    <w:p w:rsidR="002560AA" w:rsidRDefault="002560AA" w:rsidP="002560AA">
      <w:r>
        <w:tab/>
        <w:t>(31)</w:t>
      </w:r>
      <w:r>
        <w:tab/>
        <w:t>$102,205 to the Cresskill Public School District in Bergen County;</w:t>
      </w:r>
    </w:p>
    <w:p w:rsidR="002560AA" w:rsidRDefault="002560AA" w:rsidP="002560AA">
      <w:r>
        <w:tab/>
        <w:t>(32)</w:t>
      </w:r>
      <w:r>
        <w:tab/>
        <w:t>$34,751 to the Demarest School District in Bergen County;</w:t>
      </w:r>
    </w:p>
    <w:p w:rsidR="002560AA" w:rsidRDefault="002560AA" w:rsidP="002560AA">
      <w:r>
        <w:tab/>
        <w:t>(33)</w:t>
      </w:r>
      <w:r>
        <w:tab/>
        <w:t>$140, 208 to the Dumont Public School District in Bergen County;</w:t>
      </w:r>
    </w:p>
    <w:p w:rsidR="002560AA" w:rsidRDefault="002560AA" w:rsidP="002560AA">
      <w:r>
        <w:tab/>
        <w:t>(34)</w:t>
      </w:r>
      <w:r>
        <w:tab/>
        <w:t>$49,227 to the Edgewater School District in Bergen County;</w:t>
      </w:r>
    </w:p>
    <w:p w:rsidR="002560AA" w:rsidRDefault="002560AA" w:rsidP="002560AA">
      <w:r>
        <w:tab/>
        <w:t>(35)</w:t>
      </w:r>
      <w:r>
        <w:tab/>
        <w:t>$60,236 to the Emerson Public School District in Bergen County;</w:t>
      </w:r>
    </w:p>
    <w:p w:rsidR="002560AA" w:rsidRDefault="002560AA" w:rsidP="002560AA">
      <w:r>
        <w:tab/>
        <w:t>(36)</w:t>
      </w:r>
      <w:r>
        <w:tab/>
        <w:t>$25,434 to the Englewood Cliffs School District in Bergen County;</w:t>
      </w:r>
    </w:p>
    <w:p w:rsidR="002560AA" w:rsidRDefault="002560AA" w:rsidP="002560AA">
      <w:r>
        <w:tab/>
        <w:t>(37)</w:t>
      </w:r>
      <w:r>
        <w:tab/>
        <w:t>$281,979 to the Fair Lawn Public School District in Bergen County;</w:t>
      </w:r>
    </w:p>
    <w:p w:rsidR="002560AA" w:rsidRDefault="002560AA" w:rsidP="002560AA">
      <w:r>
        <w:tab/>
        <w:t>(38)</w:t>
      </w:r>
      <w:r>
        <w:tab/>
        <w:t>$72,308 to the Fairview Public School District in Bergen County;</w:t>
      </w:r>
    </w:p>
    <w:p w:rsidR="002560AA" w:rsidRDefault="002560AA" w:rsidP="002560AA">
      <w:r>
        <w:tab/>
        <w:t>(39)</w:t>
      </w:r>
      <w:r>
        <w:tab/>
        <w:t>$239,077 to the Garfield Public School District in Bergen County;</w:t>
      </w:r>
    </w:p>
    <w:p w:rsidR="002560AA" w:rsidRDefault="002560AA" w:rsidP="002560AA">
      <w:r>
        <w:tab/>
        <w:t>(40)</w:t>
      </w:r>
      <w:r>
        <w:tab/>
        <w:t>$142,792 to the Glen Rock Public School District in Bergen County;</w:t>
      </w:r>
    </w:p>
    <w:p w:rsidR="002560AA" w:rsidRDefault="002560AA" w:rsidP="002560AA">
      <w:r>
        <w:tab/>
        <w:t>(41)</w:t>
      </w:r>
      <w:r>
        <w:tab/>
        <w:t>$313,241 to the Hackensack School District in Bergen County;</w:t>
      </w:r>
    </w:p>
    <w:p w:rsidR="002560AA" w:rsidRDefault="002560AA" w:rsidP="002560AA">
      <w:r>
        <w:tab/>
        <w:t>(42)</w:t>
      </w:r>
      <w:r>
        <w:tab/>
        <w:t>$31,883 to the Harrington Park School District in Bergen County;</w:t>
      </w:r>
    </w:p>
    <w:p w:rsidR="002560AA" w:rsidRDefault="002560AA" w:rsidP="002560AA">
      <w:r>
        <w:tab/>
        <w:t>(43)</w:t>
      </w:r>
      <w:r>
        <w:tab/>
        <w:t>$101,796 to the Hasbrouck Heights School District in Bergen County;</w:t>
      </w:r>
    </w:p>
    <w:p w:rsidR="002560AA" w:rsidRDefault="002560AA" w:rsidP="002560AA">
      <w:r>
        <w:tab/>
        <w:t>(44)</w:t>
      </w:r>
      <w:r>
        <w:tab/>
        <w:t>$59,934 to the Hillsdale School District in Bergen County;</w:t>
      </w:r>
    </w:p>
    <w:p w:rsidR="002560AA" w:rsidRDefault="002560AA" w:rsidP="002560AA">
      <w:r>
        <w:tab/>
        <w:t>(45)</w:t>
      </w:r>
      <w:r>
        <w:tab/>
        <w:t>$31,606 to the Ho-Ho-</w:t>
      </w:r>
      <w:proofErr w:type="spellStart"/>
      <w:r>
        <w:t>Kus</w:t>
      </w:r>
      <w:proofErr w:type="spellEnd"/>
      <w:r>
        <w:t xml:space="preserve"> School District in Bergen County;</w:t>
      </w:r>
    </w:p>
    <w:p w:rsidR="002560AA" w:rsidRDefault="002560AA" w:rsidP="002560AA">
      <w:r>
        <w:tab/>
        <w:t>(46)</w:t>
      </w:r>
      <w:r>
        <w:tab/>
        <w:t>$111,838 to the Leonia Public School District in Bergen County;</w:t>
      </w:r>
    </w:p>
    <w:p w:rsidR="002560AA" w:rsidRDefault="002560AA" w:rsidP="002560AA">
      <w:r>
        <w:tab/>
        <w:t>(47)</w:t>
      </w:r>
      <w:r>
        <w:tab/>
        <w:t>$45,218 to the Little Ferry Public School District in Bergen County;</w:t>
      </w:r>
    </w:p>
    <w:p w:rsidR="002560AA" w:rsidRDefault="002560AA" w:rsidP="002560AA">
      <w:r>
        <w:tab/>
        <w:t>(48)</w:t>
      </w:r>
      <w:r>
        <w:tab/>
        <w:t>$166,345 to the Lodi School District in Bergen County;</w:t>
      </w:r>
    </w:p>
    <w:p w:rsidR="002560AA" w:rsidRDefault="002560AA" w:rsidP="002560AA">
      <w:r>
        <w:tab/>
        <w:t>(49)</w:t>
      </w:r>
      <w:r>
        <w:tab/>
        <w:t>$138,363 to the Lyndhurst School District in Bergen County;</w:t>
      </w:r>
    </w:p>
    <w:p w:rsidR="002560AA" w:rsidRDefault="002560AA" w:rsidP="002560AA">
      <w:r>
        <w:tab/>
        <w:t>(50)</w:t>
      </w:r>
      <w:r>
        <w:tab/>
        <w:t>$160,647 to the Mahwah Township Public School District in Bergen County;</w:t>
      </w:r>
    </w:p>
    <w:p w:rsidR="002560AA" w:rsidRDefault="002560AA" w:rsidP="002560AA">
      <w:r>
        <w:tab/>
        <w:t>(51)</w:t>
      </w:r>
      <w:r>
        <w:tab/>
        <w:t>$52,549 to the Maywood School District in Bergen County;</w:t>
      </w:r>
    </w:p>
    <w:p w:rsidR="002560AA" w:rsidRDefault="002560AA" w:rsidP="002560AA">
      <w:r>
        <w:tab/>
        <w:t>(52)</w:t>
      </w:r>
      <w:r>
        <w:tab/>
        <w:t>$50,392 to the Midland Park School District in Bergen County;</w:t>
      </w:r>
    </w:p>
    <w:p w:rsidR="002560AA" w:rsidRDefault="002560AA" w:rsidP="002560AA">
      <w:r>
        <w:tab/>
        <w:t>(53)</w:t>
      </w:r>
      <w:r>
        <w:tab/>
        <w:t>$51,420 to the Montvale Board of Education School District in Bergen County;</w:t>
      </w:r>
    </w:p>
    <w:p w:rsidR="002560AA" w:rsidRDefault="002560AA" w:rsidP="002560AA">
      <w:r>
        <w:tab/>
        <w:t>(54)</w:t>
      </w:r>
      <w:r>
        <w:tab/>
        <w:t>$20,000 to the Moonachie School District in Bergen County;</w:t>
      </w:r>
    </w:p>
    <w:p w:rsidR="002560AA" w:rsidRDefault="002560AA" w:rsidP="002560AA">
      <w:r>
        <w:tab/>
        <w:t>(55)</w:t>
      </w:r>
      <w:r>
        <w:tab/>
        <w:t>$113,855 to the New Milford Public School District in Bergen County;</w:t>
      </w:r>
    </w:p>
    <w:p w:rsidR="002560AA" w:rsidRDefault="002560AA" w:rsidP="002560AA">
      <w:r>
        <w:tab/>
        <w:t>(56)</w:t>
      </w:r>
      <w:r>
        <w:tab/>
        <w:t>$64,491 to the North Arlington School District in Bergen County;</w:t>
      </w:r>
    </w:p>
    <w:p w:rsidR="002560AA" w:rsidRDefault="002560AA" w:rsidP="002560AA">
      <w:r>
        <w:tab/>
        <w:t>(57)</w:t>
      </w:r>
      <w:r>
        <w:tab/>
        <w:t>$88,661 to the Northern Highlands Regional High School District in Bergen County;</w:t>
      </w:r>
    </w:p>
    <w:p w:rsidR="002560AA" w:rsidRDefault="002560AA" w:rsidP="002560AA">
      <w:r>
        <w:tab/>
        <w:t>(58)</w:t>
      </w:r>
      <w:r>
        <w:tab/>
        <w:t>$150,513 to the Northern Valley Regional High School District in Bergen County;</w:t>
      </w:r>
    </w:p>
    <w:p w:rsidR="002560AA" w:rsidRDefault="002560AA" w:rsidP="002560AA">
      <w:r>
        <w:tab/>
        <w:t>(59)</w:t>
      </w:r>
      <w:r>
        <w:tab/>
        <w:t>$19,980 to the Northvale Public School District in Bergen County;</w:t>
      </w:r>
    </w:p>
    <w:p w:rsidR="002560AA" w:rsidRDefault="002560AA" w:rsidP="002560AA">
      <w:r>
        <w:tab/>
        <w:t>(60)</w:t>
      </w:r>
      <w:r>
        <w:tab/>
        <w:t>$32,279 to the Norwood Public School District in Bergen County;</w:t>
      </w:r>
    </w:p>
    <w:p w:rsidR="002560AA" w:rsidRDefault="002560AA" w:rsidP="002560AA">
      <w:r>
        <w:tab/>
        <w:t>(61)</w:t>
      </w:r>
      <w:r>
        <w:tab/>
        <w:t>$71,109 to the Oakland Public School District in Bergen County;</w:t>
      </w:r>
    </w:p>
    <w:p w:rsidR="002560AA" w:rsidRDefault="002560AA" w:rsidP="002560AA">
      <w:r>
        <w:tab/>
        <w:t>(62)</w:t>
      </w:r>
      <w:r>
        <w:tab/>
        <w:t>$34,705 to the Old Tappan School District in Bergen County;</w:t>
      </w:r>
    </w:p>
    <w:p w:rsidR="002560AA" w:rsidRDefault="002560AA" w:rsidP="002560AA">
      <w:r>
        <w:tab/>
        <w:t>(63)</w:t>
      </w:r>
      <w:r>
        <w:tab/>
        <w:t>$39,735 to the Oradell Public School District in Bergen County;</w:t>
      </w:r>
    </w:p>
    <w:p w:rsidR="002560AA" w:rsidRDefault="002560AA" w:rsidP="002560AA">
      <w:r>
        <w:tab/>
        <w:t>(64)</w:t>
      </w:r>
      <w:r>
        <w:tab/>
        <w:t>$94,585 to the Palisades Park School District in Bergen County;</w:t>
      </w:r>
    </w:p>
    <w:p w:rsidR="002560AA" w:rsidRDefault="002560AA" w:rsidP="002560AA">
      <w:r>
        <w:tab/>
        <w:t>(65)</w:t>
      </w:r>
      <w:r>
        <w:tab/>
        <w:t>$210,495 to the Paramus Public School District in Bergen County;</w:t>
      </w:r>
    </w:p>
    <w:p w:rsidR="002560AA" w:rsidRDefault="002560AA" w:rsidP="002560AA">
      <w:r>
        <w:tab/>
        <w:t>(66)</w:t>
      </w:r>
      <w:r>
        <w:tab/>
        <w:t xml:space="preserve">$131,797 to the </w:t>
      </w:r>
      <w:proofErr w:type="spellStart"/>
      <w:r>
        <w:t>Pascack</w:t>
      </w:r>
      <w:proofErr w:type="spellEnd"/>
      <w:r>
        <w:t xml:space="preserve"> Valley Regional High School District in Bergen County;</w:t>
      </w:r>
    </w:p>
    <w:p w:rsidR="002560AA" w:rsidRDefault="002560AA" w:rsidP="002560AA">
      <w:r>
        <w:tab/>
        <w:t>(67)</w:t>
      </w:r>
      <w:r>
        <w:tab/>
        <w:t>$146,782 to the Ramapo Indian Hills Regional High School District in Bergen County;</w:t>
      </w:r>
    </w:p>
    <w:p w:rsidR="002560AA" w:rsidRDefault="002560AA" w:rsidP="002560AA">
      <w:r>
        <w:tab/>
        <w:t>(68)</w:t>
      </w:r>
      <w:r>
        <w:tab/>
        <w:t>$154,356 to the Ramsey School District in Bergen County;</w:t>
      </w:r>
    </w:p>
    <w:p w:rsidR="002560AA" w:rsidRDefault="002560AA" w:rsidP="002560AA">
      <w:r>
        <w:tab/>
        <w:t>(69)</w:t>
      </w:r>
      <w:r>
        <w:tab/>
        <w:t>$93,311 to the Ridgefield School District in Bergen County;</w:t>
      </w:r>
    </w:p>
    <w:p w:rsidR="002560AA" w:rsidRDefault="002560AA" w:rsidP="002560AA">
      <w:r>
        <w:tab/>
        <w:t>(70)</w:t>
      </w:r>
      <w:r>
        <w:tab/>
        <w:t>$127,952 to the Ridgefield Park Public School District in Bergen County;</w:t>
      </w:r>
    </w:p>
    <w:p w:rsidR="002560AA" w:rsidRDefault="002560AA" w:rsidP="002560AA">
      <w:r>
        <w:tab/>
        <w:t>(71)</w:t>
      </w:r>
      <w:r>
        <w:tab/>
        <w:t>$323,215 to the Ridgewood Public School District in Bergen County;</w:t>
      </w:r>
    </w:p>
    <w:p w:rsidR="002560AA" w:rsidRDefault="002560AA" w:rsidP="002560AA">
      <w:r>
        <w:tab/>
        <w:t>(72)</w:t>
      </w:r>
      <w:r>
        <w:tab/>
        <w:t>$97,740 to the River Dell Regional School District in Bergen County;</w:t>
      </w:r>
    </w:p>
    <w:p w:rsidR="002560AA" w:rsidRDefault="002560AA" w:rsidP="002560AA">
      <w:r>
        <w:tab/>
        <w:t>(73)</w:t>
      </w:r>
      <w:r>
        <w:tab/>
        <w:t>$64,113 to the River Edge School District in Bergen County;</w:t>
      </w:r>
    </w:p>
    <w:p w:rsidR="002560AA" w:rsidRDefault="002560AA" w:rsidP="002560AA">
      <w:r>
        <w:tab/>
        <w:t>(74)</w:t>
      </w:r>
      <w:r>
        <w:tab/>
        <w:t>$59,626 to the River Vale Public School District in Bergen County;</w:t>
      </w:r>
    </w:p>
    <w:p w:rsidR="002560AA" w:rsidRDefault="002560AA" w:rsidP="002560AA">
      <w:r>
        <w:tab/>
        <w:t>(75)</w:t>
      </w:r>
      <w:r>
        <w:tab/>
        <w:t>$145,249 to the Rutherford School District in Bergen County;</w:t>
      </w:r>
    </w:p>
    <w:p w:rsidR="002560AA" w:rsidRDefault="002560AA" w:rsidP="002560AA">
      <w:r>
        <w:tab/>
        <w:t>(76)</w:t>
      </w:r>
      <w:r>
        <w:tab/>
        <w:t>$20,000 to the Saddle River School District in Bergen County;</w:t>
      </w:r>
    </w:p>
    <w:p w:rsidR="002560AA" w:rsidRDefault="002560AA" w:rsidP="002560AA">
      <w:r>
        <w:tab/>
        <w:t>(77)</w:t>
      </w:r>
      <w:r>
        <w:tab/>
        <w:t>$17,338 to the South Bergen Jointure Commission School District in Bergen County;</w:t>
      </w:r>
    </w:p>
    <w:p w:rsidR="002560AA" w:rsidRDefault="002560AA" w:rsidP="002560AA">
      <w:r>
        <w:tab/>
        <w:t>(78)</w:t>
      </w:r>
      <w:r>
        <w:tab/>
        <w:t>$20,000 to the South Hackensack School District in Bergen County;</w:t>
      </w:r>
    </w:p>
    <w:p w:rsidR="002560AA" w:rsidRDefault="002560AA" w:rsidP="002560AA">
      <w:r>
        <w:tab/>
        <w:t>(79)</w:t>
      </w:r>
      <w:r>
        <w:tab/>
        <w:t>$211,375 to the Tenafly Public School District in Bergen County;</w:t>
      </w:r>
    </w:p>
    <w:p w:rsidR="002560AA" w:rsidRDefault="002560AA" w:rsidP="002560AA">
      <w:r>
        <w:tab/>
        <w:t>(80)</w:t>
      </w:r>
      <w:r>
        <w:tab/>
        <w:t>$59,493 to the Upper Saddle River School District in Bergen County;</w:t>
      </w:r>
    </w:p>
    <w:p w:rsidR="002560AA" w:rsidRDefault="002560AA" w:rsidP="002560AA">
      <w:r>
        <w:tab/>
        <w:t>(81)</w:t>
      </w:r>
      <w:r>
        <w:tab/>
        <w:t>$89,252 to the Waldwick School District in Bergen County;</w:t>
      </w:r>
    </w:p>
    <w:p w:rsidR="002560AA" w:rsidRDefault="002560AA" w:rsidP="002560AA">
      <w:r>
        <w:tab/>
        <w:t>(82)</w:t>
      </w:r>
      <w:r>
        <w:tab/>
        <w:t xml:space="preserve">$70,558 to the Wallington </w:t>
      </w:r>
      <w:proofErr w:type="spellStart"/>
      <w:r>
        <w:t>Boro</w:t>
      </w:r>
      <w:proofErr w:type="spellEnd"/>
      <w:r>
        <w:t xml:space="preserve"> School District in Bergen County;</w:t>
      </w:r>
    </w:p>
    <w:p w:rsidR="002560AA" w:rsidRDefault="002560AA" w:rsidP="002560AA">
      <w:r>
        <w:tab/>
        <w:t>(83)</w:t>
      </w:r>
      <w:r>
        <w:tab/>
        <w:t>$155,581 to the Westwood Regional School District in Bergen County;</w:t>
      </w:r>
    </w:p>
    <w:p w:rsidR="002560AA" w:rsidRDefault="002560AA" w:rsidP="002560AA">
      <w:r>
        <w:tab/>
        <w:t>(84)</w:t>
      </w:r>
      <w:r>
        <w:tab/>
        <w:t>$66,888 to the Wood-Ridge School District in Bergen County;</w:t>
      </w:r>
    </w:p>
    <w:p w:rsidR="002560AA" w:rsidRDefault="002560AA" w:rsidP="002560AA">
      <w:r>
        <w:tab/>
        <w:t>(85)</w:t>
      </w:r>
      <w:r>
        <w:tab/>
        <w:t>$38,914 to the Woodcliff Lake School District in Bergen County;</w:t>
      </w:r>
    </w:p>
    <w:p w:rsidR="002560AA" w:rsidRDefault="002560AA" w:rsidP="002560AA">
      <w:r>
        <w:tab/>
        <w:t>(86)</w:t>
      </w:r>
      <w:r>
        <w:tab/>
        <w:t>$102,401 to the Wyckoff Township Public School District in Bergen County;</w:t>
      </w:r>
    </w:p>
    <w:p w:rsidR="002560AA" w:rsidRDefault="002560AA" w:rsidP="002560AA">
      <w:r>
        <w:tab/>
        <w:t>(87)</w:t>
      </w:r>
      <w:r>
        <w:tab/>
        <w:t>$140,402 to the Bordentown Regional School District in Burlington County;</w:t>
      </w:r>
    </w:p>
    <w:p w:rsidR="002560AA" w:rsidRDefault="002560AA" w:rsidP="002560AA">
      <w:r>
        <w:tab/>
        <w:t>(88)</w:t>
      </w:r>
      <w:r>
        <w:tab/>
        <w:t>$81,672 to the Burlington City Public School District in Burlington County;</w:t>
      </w:r>
    </w:p>
    <w:p w:rsidR="002560AA" w:rsidRDefault="002560AA" w:rsidP="002560AA">
      <w:r>
        <w:tab/>
        <w:t>(89)</w:t>
      </w:r>
      <w:r>
        <w:tab/>
        <w:t>$34,187 to the Burlington County Special Services School District in Burlington County;</w:t>
      </w:r>
    </w:p>
    <w:p w:rsidR="002560AA" w:rsidRDefault="002560AA" w:rsidP="002560AA">
      <w:r>
        <w:tab/>
        <w:t>(90)</w:t>
      </w:r>
      <w:r>
        <w:tab/>
        <w:t>$134,502 to the Burlington County Institute of Technology School District in Burlington County;</w:t>
      </w:r>
    </w:p>
    <w:p w:rsidR="002560AA" w:rsidRDefault="002560AA" w:rsidP="002560AA">
      <w:r>
        <w:tab/>
        <w:t>(91)</w:t>
      </w:r>
      <w:r>
        <w:tab/>
        <w:t>$208,877 to the Burlington Township School District in Burlington County;</w:t>
      </w:r>
    </w:p>
    <w:p w:rsidR="002560AA" w:rsidRDefault="002560AA" w:rsidP="002560AA">
      <w:r>
        <w:tab/>
        <w:t>(92)</w:t>
      </w:r>
      <w:r>
        <w:tab/>
        <w:t>$3,095 to the Chesterfield Township School District in Burlington County;</w:t>
      </w:r>
    </w:p>
    <w:p w:rsidR="002560AA" w:rsidRDefault="002560AA" w:rsidP="002560AA">
      <w:r>
        <w:tab/>
        <w:t>(93)</w:t>
      </w:r>
      <w:r>
        <w:tab/>
        <w:t>$145,514 to the Cinnaminson Township School District in Burlington County;</w:t>
      </w:r>
    </w:p>
    <w:p w:rsidR="002560AA" w:rsidRDefault="002560AA" w:rsidP="002560AA">
      <w:r>
        <w:tab/>
        <w:t>(94)</w:t>
      </w:r>
      <w:r>
        <w:tab/>
        <w:t>$22,080 to the Delanco Township School District in Burlington County;</w:t>
      </w:r>
    </w:p>
    <w:p w:rsidR="002560AA" w:rsidRDefault="002560AA" w:rsidP="002560AA">
      <w:r>
        <w:tab/>
        <w:t>(95)</w:t>
      </w:r>
      <w:r>
        <w:tab/>
        <w:t>$167,493 to the Delran Township School District in Burlington County;</w:t>
      </w:r>
    </w:p>
    <w:p w:rsidR="002560AA" w:rsidRDefault="002560AA" w:rsidP="002560AA">
      <w:r>
        <w:tab/>
        <w:t>(96)</w:t>
      </w:r>
      <w:r>
        <w:tab/>
        <w:t xml:space="preserve">$31,708 to the </w:t>
      </w:r>
      <w:proofErr w:type="spellStart"/>
      <w:r>
        <w:t>Eastampton</w:t>
      </w:r>
      <w:proofErr w:type="spellEnd"/>
      <w:r>
        <w:t xml:space="preserve"> Township School District in Burlington County;</w:t>
      </w:r>
    </w:p>
    <w:p w:rsidR="002560AA" w:rsidRDefault="002560AA" w:rsidP="002560AA">
      <w:r>
        <w:tab/>
        <w:t>(97)</w:t>
      </w:r>
      <w:r>
        <w:tab/>
        <w:t>$46,891 to the Edgewater Park Township School District in Burlington County;</w:t>
      </w:r>
    </w:p>
    <w:p w:rsidR="002560AA" w:rsidRDefault="002560AA" w:rsidP="002560AA">
      <w:r>
        <w:tab/>
        <w:t>(98)</w:t>
      </w:r>
      <w:r>
        <w:tab/>
        <w:t xml:space="preserve">$240,946 to the </w:t>
      </w:r>
      <w:proofErr w:type="spellStart"/>
      <w:r>
        <w:t>Evesham</w:t>
      </w:r>
      <w:proofErr w:type="spellEnd"/>
      <w:r>
        <w:t xml:space="preserve"> Township School District in Burlington County;</w:t>
      </w:r>
    </w:p>
    <w:p w:rsidR="002560AA" w:rsidRDefault="002560AA" w:rsidP="002560AA">
      <w:r>
        <w:tab/>
        <w:t>(99)</w:t>
      </w:r>
      <w:r>
        <w:tab/>
        <w:t>$87,088 to the Florence Township School District in Burlington County;</w:t>
      </w:r>
    </w:p>
    <w:p w:rsidR="002560AA" w:rsidRDefault="002560AA" w:rsidP="002560AA">
      <w:r>
        <w:tab/>
        <w:t>(100)</w:t>
      </w:r>
      <w:r>
        <w:tab/>
        <w:t>$30,347 to the Hainesport Township School District in Burlington County;</w:t>
      </w:r>
    </w:p>
    <w:p w:rsidR="002560AA" w:rsidRDefault="002560AA" w:rsidP="002560AA">
      <w:r>
        <w:tab/>
        <w:t>(101)</w:t>
      </w:r>
      <w:r>
        <w:tab/>
        <w:t>$435,075 to the Lenape Regional High School District in Burlington County;</w:t>
      </w:r>
    </w:p>
    <w:p w:rsidR="002560AA" w:rsidRDefault="002560AA" w:rsidP="002560AA">
      <w:r>
        <w:tab/>
        <w:t>(102)</w:t>
      </w:r>
      <w:r>
        <w:tab/>
        <w:t>$65,503 to the Lumberton Township Board of Education in Burlington County;</w:t>
      </w:r>
    </w:p>
    <w:p w:rsidR="002560AA" w:rsidRDefault="002560AA" w:rsidP="002560AA">
      <w:r>
        <w:tab/>
        <w:t>(103)</w:t>
      </w:r>
      <w:r>
        <w:tab/>
        <w:t>$141,021 to the Medford Township School District in Burlington County;</w:t>
      </w:r>
    </w:p>
    <w:p w:rsidR="002560AA" w:rsidRDefault="002560AA" w:rsidP="002560AA">
      <w:r>
        <w:tab/>
        <w:t>(104)</w:t>
      </w:r>
      <w:r>
        <w:tab/>
        <w:t>$233,908 to the Moorestown Township Public School District in Burlington County;</w:t>
      </w:r>
    </w:p>
    <w:p w:rsidR="002560AA" w:rsidRDefault="002560AA" w:rsidP="002560AA">
      <w:r>
        <w:tab/>
        <w:t>(105)</w:t>
      </w:r>
      <w:r>
        <w:tab/>
        <w:t>$52,766 to the Mount Holly Township Public School District in Burlington County;</w:t>
      </w:r>
    </w:p>
    <w:p w:rsidR="002560AA" w:rsidRDefault="002560AA" w:rsidP="002560AA">
      <w:r>
        <w:tab/>
        <w:t>(106)</w:t>
      </w:r>
      <w:r>
        <w:tab/>
        <w:t>$214,906 to the Mount Laurel Township School District in Burlington County;</w:t>
      </w:r>
    </w:p>
    <w:p w:rsidR="002560AA" w:rsidRDefault="002560AA" w:rsidP="002560AA">
      <w:r>
        <w:tab/>
        <w:t>(107)</w:t>
      </w:r>
      <w:r>
        <w:tab/>
        <w:t>$49,270 to the North Hanover Township School District in Burlington County;</w:t>
      </w:r>
    </w:p>
    <w:p w:rsidR="002560AA" w:rsidRDefault="002560AA" w:rsidP="002560AA">
      <w:r>
        <w:tab/>
        <w:t>(108)</w:t>
      </w:r>
      <w:r>
        <w:tab/>
        <w:t>$132,897 to the Northern Burlington County Regional School District in Burlington County;</w:t>
      </w:r>
    </w:p>
    <w:p w:rsidR="002560AA" w:rsidRDefault="002560AA" w:rsidP="002560AA">
      <w:r>
        <w:tab/>
        <w:t>(109)</w:t>
      </w:r>
      <w:r>
        <w:tab/>
        <w:t>$49,746 to the Palmyra Public School District in Burlington County;</w:t>
      </w:r>
    </w:p>
    <w:p w:rsidR="002560AA" w:rsidRDefault="002560AA" w:rsidP="002560AA">
      <w:r>
        <w:tab/>
        <w:t>(110)</w:t>
      </w:r>
      <w:r>
        <w:tab/>
        <w:t>$235,975 to the Pemberton Township School District in Burlington County;</w:t>
      </w:r>
    </w:p>
    <w:p w:rsidR="002560AA" w:rsidRDefault="002560AA" w:rsidP="002560AA">
      <w:r>
        <w:tab/>
        <w:t>(111)</w:t>
      </w:r>
      <w:r>
        <w:tab/>
        <w:t>$131,609 to the Rancocas Valley Regional High School District in Burlington County;</w:t>
      </w:r>
    </w:p>
    <w:p w:rsidR="002560AA" w:rsidRDefault="002560AA" w:rsidP="002560AA">
      <w:r>
        <w:tab/>
        <w:t>(112)</w:t>
      </w:r>
      <w:r>
        <w:tab/>
        <w:t>$73,830 to the Riverside Township School District in Burlington County;</w:t>
      </w:r>
    </w:p>
    <w:p w:rsidR="002560AA" w:rsidRDefault="002560AA" w:rsidP="002560AA">
      <w:r>
        <w:tab/>
        <w:t>(113)</w:t>
      </w:r>
      <w:r>
        <w:tab/>
        <w:t>$20,000 to the Riverton School District in Burlington County;</w:t>
      </w:r>
    </w:p>
    <w:p w:rsidR="002560AA" w:rsidRDefault="002560AA" w:rsidP="002560AA">
      <w:r>
        <w:tab/>
        <w:t>(114)</w:t>
      </w:r>
      <w:r>
        <w:tab/>
        <w:t xml:space="preserve">$38,743 to the </w:t>
      </w:r>
      <w:proofErr w:type="spellStart"/>
      <w:r>
        <w:t>Shamong</w:t>
      </w:r>
      <w:proofErr w:type="spellEnd"/>
      <w:r>
        <w:t xml:space="preserve"> Township School District in Burlington County;</w:t>
      </w:r>
    </w:p>
    <w:p w:rsidR="002560AA" w:rsidRDefault="002560AA" w:rsidP="002560AA">
      <w:r>
        <w:tab/>
        <w:t>(115)</w:t>
      </w:r>
      <w:r>
        <w:tab/>
        <w:t>$19,616 to the Springfield Township School District in Burlington County;</w:t>
      </w:r>
    </w:p>
    <w:p w:rsidR="002560AA" w:rsidRDefault="002560AA" w:rsidP="002560AA">
      <w:r>
        <w:tab/>
        <w:t>(116)</w:t>
      </w:r>
      <w:r>
        <w:tab/>
        <w:t>$37,032 to the Tabernacle Township School District in Burlington County;</w:t>
      </w:r>
    </w:p>
    <w:p w:rsidR="002560AA" w:rsidRDefault="002560AA" w:rsidP="002560AA">
      <w:r>
        <w:tab/>
        <w:t>(117)</w:t>
      </w:r>
      <w:r>
        <w:tab/>
        <w:t xml:space="preserve">$51,564 to the </w:t>
      </w:r>
      <w:proofErr w:type="spellStart"/>
      <w:r>
        <w:t>Westampton</w:t>
      </w:r>
      <w:proofErr w:type="spellEnd"/>
      <w:r>
        <w:t xml:space="preserve"> Township Public School District in Burlington County;</w:t>
      </w:r>
    </w:p>
    <w:p w:rsidR="002560AA" w:rsidRDefault="002560AA" w:rsidP="002560AA">
      <w:r>
        <w:tab/>
        <w:t>(118)</w:t>
      </w:r>
      <w:r>
        <w:tab/>
        <w:t>$175,224 to the Willingboro Public School District in Burlington County;</w:t>
      </w:r>
    </w:p>
    <w:p w:rsidR="002560AA" w:rsidRDefault="002560AA" w:rsidP="002560AA">
      <w:r>
        <w:tab/>
        <w:t>(119)</w:t>
      </w:r>
      <w:r>
        <w:tab/>
        <w:t>$19,414 to the Woodland Township School District in Burlington County;</w:t>
      </w:r>
    </w:p>
    <w:p w:rsidR="002560AA" w:rsidRDefault="002560AA" w:rsidP="002560AA">
      <w:r>
        <w:tab/>
        <w:t>(120)</w:t>
      </w:r>
      <w:r>
        <w:tab/>
        <w:t>$85,952 to the Audubon Public School District in Camden County;</w:t>
      </w:r>
    </w:p>
    <w:p w:rsidR="002560AA" w:rsidRDefault="002560AA" w:rsidP="002560AA">
      <w:r>
        <w:tab/>
        <w:t>(121)</w:t>
      </w:r>
      <w:r>
        <w:tab/>
        <w:t>$31,640 to the Barrington School District in Camden County;</w:t>
      </w:r>
    </w:p>
    <w:p w:rsidR="002560AA" w:rsidRDefault="002560AA" w:rsidP="002560AA">
      <w:r>
        <w:tab/>
        <w:t>(122)</w:t>
      </w:r>
      <w:r>
        <w:tab/>
        <w:t>$57,728 to the Bellmawr Public School District in Camden County;</w:t>
      </w:r>
    </w:p>
    <w:p w:rsidR="002560AA" w:rsidRDefault="002560AA" w:rsidP="002560AA">
      <w:r>
        <w:tab/>
        <w:t>(123)</w:t>
      </w:r>
      <w:r>
        <w:tab/>
        <w:t>$43,455 to the Berlin Borough School District in Camden County;</w:t>
      </w:r>
    </w:p>
    <w:p w:rsidR="002560AA" w:rsidRDefault="002560AA" w:rsidP="002560AA">
      <w:r>
        <w:tab/>
        <w:t>(124)</w:t>
      </w:r>
      <w:r>
        <w:tab/>
        <w:t>$225,735 to the Black Horse Pike Regional School District in Camden County;</w:t>
      </w:r>
    </w:p>
    <w:p w:rsidR="002560AA" w:rsidRDefault="002560AA" w:rsidP="002560AA">
      <w:r>
        <w:tab/>
        <w:t>(125)</w:t>
      </w:r>
      <w:r>
        <w:tab/>
        <w:t xml:space="preserve">$20,000 to </w:t>
      </w:r>
      <w:proofErr w:type="spellStart"/>
      <w:r>
        <w:t>Brooklawn</w:t>
      </w:r>
      <w:proofErr w:type="spellEnd"/>
      <w:r>
        <w:t xml:space="preserve"> Public School District in Camden County;</w:t>
      </w:r>
    </w:p>
    <w:p w:rsidR="002560AA" w:rsidRDefault="002560AA" w:rsidP="002560AA">
      <w:r>
        <w:tab/>
        <w:t>(126)</w:t>
      </w:r>
      <w:r>
        <w:tab/>
        <w:t>$601,521 to the Camden City School District in Camden County;</w:t>
      </w:r>
    </w:p>
    <w:p w:rsidR="002560AA" w:rsidRDefault="002560AA" w:rsidP="002560AA">
      <w:r>
        <w:tab/>
        <w:t>(127)</w:t>
      </w:r>
      <w:r>
        <w:tab/>
        <w:t>$135,145 to the Camden County Technical School District in Camden County;</w:t>
      </w:r>
    </w:p>
    <w:p w:rsidR="002560AA" w:rsidRDefault="002560AA" w:rsidP="002560AA">
      <w:r>
        <w:tab/>
        <w:t>(128)</w:t>
      </w:r>
      <w:r>
        <w:tab/>
        <w:t>$608,190 to the Cherry Hill School District in Camden County;</w:t>
      </w:r>
    </w:p>
    <w:p w:rsidR="002560AA" w:rsidRDefault="002560AA" w:rsidP="002560AA">
      <w:r>
        <w:tab/>
        <w:t>(129)</w:t>
      </w:r>
      <w:r>
        <w:tab/>
        <w:t>$125,951 to the Eastern Camden County Regional School District in Camden County;</w:t>
      </w:r>
    </w:p>
    <w:p w:rsidR="002560AA" w:rsidRDefault="002560AA" w:rsidP="002560AA">
      <w:r>
        <w:tab/>
        <w:t>(130)</w:t>
      </w:r>
      <w:r>
        <w:tab/>
        <w:t xml:space="preserve">$20,000 to the </w:t>
      </w:r>
      <w:proofErr w:type="spellStart"/>
      <w:r>
        <w:t>Gibbsboro</w:t>
      </w:r>
      <w:proofErr w:type="spellEnd"/>
      <w:r>
        <w:t xml:space="preserve"> Elementary School District in Camden County;</w:t>
      </w:r>
    </w:p>
    <w:p w:rsidR="002560AA" w:rsidRDefault="002560AA" w:rsidP="002560AA">
      <w:r>
        <w:tab/>
        <w:t>(131)</w:t>
      </w:r>
      <w:r>
        <w:tab/>
        <w:t>$111,338 to the Gloucester City Public School District in Camden County;</w:t>
      </w:r>
    </w:p>
    <w:p w:rsidR="002560AA" w:rsidRDefault="002560AA" w:rsidP="002560AA">
      <w:r>
        <w:tab/>
        <w:t>(132)</w:t>
      </w:r>
      <w:r>
        <w:tab/>
        <w:t>$330,189 to the Gloucester Township Public Schools in Camden County;</w:t>
      </w:r>
    </w:p>
    <w:p w:rsidR="002560AA" w:rsidRDefault="002560AA" w:rsidP="002560AA">
      <w:r>
        <w:tab/>
        <w:t>(133)</w:t>
      </w:r>
      <w:r>
        <w:tab/>
        <w:t>$85,294 to the Haddon Heights School District in Camden County;</w:t>
      </w:r>
    </w:p>
    <w:p w:rsidR="002560AA" w:rsidRDefault="002560AA" w:rsidP="002560AA">
      <w:r>
        <w:tab/>
        <w:t>(134)</w:t>
      </w:r>
      <w:r>
        <w:tab/>
        <w:t>$113,688 to the Haddon Township School District in Camden County;</w:t>
      </w:r>
    </w:p>
    <w:p w:rsidR="002560AA" w:rsidRDefault="002560AA" w:rsidP="002560AA">
      <w:r>
        <w:tab/>
        <w:t>(135)</w:t>
      </w:r>
      <w:r>
        <w:tab/>
        <w:t>$153,017 to the Haddonfield School District in Camden County;</w:t>
      </w:r>
    </w:p>
    <w:p w:rsidR="002560AA" w:rsidRDefault="002560AA" w:rsidP="002560AA">
      <w:r>
        <w:tab/>
        <w:t>(136)</w:t>
      </w:r>
      <w:r>
        <w:tab/>
        <w:t>$146,144 to the Lindenwold Public School District in Camden County;</w:t>
      </w:r>
    </w:p>
    <w:p w:rsidR="002560AA" w:rsidRDefault="002560AA" w:rsidP="002560AA">
      <w:r>
        <w:tab/>
        <w:t>(137)</w:t>
      </w:r>
      <w:r>
        <w:tab/>
        <w:t>$20,540 to the Magnolia School District in Camden County;</w:t>
      </w:r>
    </w:p>
    <w:p w:rsidR="002560AA" w:rsidRDefault="002560AA" w:rsidP="002560AA">
      <w:r>
        <w:tab/>
        <w:t>(138)</w:t>
      </w:r>
      <w:r>
        <w:tab/>
        <w:t>$21,875 to the Merchantville School District in Camden County;</w:t>
      </w:r>
    </w:p>
    <w:p w:rsidR="002560AA" w:rsidRDefault="002560AA" w:rsidP="002560AA">
      <w:r>
        <w:tab/>
        <w:t>(139)</w:t>
      </w:r>
      <w:r>
        <w:tab/>
        <w:t>$10,881 to the Mt. Ephraim School District in Camden County;</w:t>
      </w:r>
    </w:p>
    <w:p w:rsidR="002560AA" w:rsidRDefault="002560AA" w:rsidP="002560AA">
      <w:r>
        <w:tab/>
        <w:t>(140)</w:t>
      </w:r>
      <w:r>
        <w:tab/>
        <w:t>$256,539 to the Pennsauken Township Board of Education School District in Camden County;</w:t>
      </w:r>
    </w:p>
    <w:p w:rsidR="002560AA" w:rsidRDefault="002560AA" w:rsidP="002560AA">
      <w:r>
        <w:tab/>
        <w:t>(141)</w:t>
      </w:r>
      <w:r>
        <w:tab/>
        <w:t>$103,621 to the Pine Hill School District in Camden County;</w:t>
      </w:r>
    </w:p>
    <w:p w:rsidR="002560AA" w:rsidRDefault="002560AA" w:rsidP="002560AA">
      <w:r>
        <w:tab/>
        <w:t>(142)</w:t>
      </w:r>
      <w:r>
        <w:tab/>
        <w:t>$41,678 to the Runnemede Public School District in Camden County;</w:t>
      </w:r>
    </w:p>
    <w:p w:rsidR="002560AA" w:rsidRDefault="002560AA" w:rsidP="002560AA">
      <w:r>
        <w:tab/>
        <w:t>(143)</w:t>
      </w:r>
      <w:r>
        <w:tab/>
        <w:t>$61,529 to the Sterling Regional School District in Camden County;</w:t>
      </w:r>
    </w:p>
    <w:p w:rsidR="002560AA" w:rsidRDefault="002560AA" w:rsidP="002560AA">
      <w:r>
        <w:tab/>
        <w:t>(144)</w:t>
      </w:r>
      <w:r>
        <w:tab/>
        <w:t>$44,592 to the Stratford School District in Camden County;</w:t>
      </w:r>
    </w:p>
    <w:p w:rsidR="002560AA" w:rsidRDefault="002560AA" w:rsidP="002560AA">
      <w:r>
        <w:tab/>
        <w:t>(145)</w:t>
      </w:r>
      <w:r>
        <w:tab/>
        <w:t>$158,702 to the Voorhees Township School District in Camden County;</w:t>
      </w:r>
    </w:p>
    <w:p w:rsidR="002560AA" w:rsidRDefault="002560AA" w:rsidP="002560AA">
      <w:r>
        <w:tab/>
        <w:t>(146)</w:t>
      </w:r>
      <w:r>
        <w:tab/>
        <w:t>$259,306 to the Winslow Township School District in Camden County;</w:t>
      </w:r>
    </w:p>
    <w:p w:rsidR="002560AA" w:rsidRDefault="002560AA" w:rsidP="002560AA">
      <w:r>
        <w:tab/>
        <w:t>(147)</w:t>
      </w:r>
      <w:r>
        <w:tab/>
        <w:t xml:space="preserve">$10,175 to the </w:t>
      </w:r>
      <w:proofErr w:type="spellStart"/>
      <w:r>
        <w:t>Woodlynne</w:t>
      </w:r>
      <w:proofErr w:type="spellEnd"/>
      <w:r>
        <w:t xml:space="preserve"> School District in Camden County;</w:t>
      </w:r>
    </w:p>
    <w:p w:rsidR="002560AA" w:rsidRDefault="002560AA" w:rsidP="002560AA">
      <w:r>
        <w:tab/>
        <w:t>(148)</w:t>
      </w:r>
      <w:r>
        <w:tab/>
        <w:t>$20,000 to the Avalon School District in Cape May County;</w:t>
      </w:r>
    </w:p>
    <w:p w:rsidR="002560AA" w:rsidRDefault="002560AA" w:rsidP="002560AA">
      <w:r>
        <w:tab/>
        <w:t>(149)</w:t>
      </w:r>
      <w:r>
        <w:tab/>
        <w:t>$20,000 to the Cape May City School District in Cape May County;</w:t>
      </w:r>
    </w:p>
    <w:p w:rsidR="002560AA" w:rsidRDefault="002560AA" w:rsidP="002560AA">
      <w:r>
        <w:tab/>
        <w:t>(150)</w:t>
      </w:r>
      <w:r>
        <w:tab/>
        <w:t>$20,000 to the Cape May County Special Services School District in Cape May County;</w:t>
      </w:r>
    </w:p>
    <w:p w:rsidR="002560AA" w:rsidRDefault="002560AA" w:rsidP="002560AA">
      <w:r>
        <w:tab/>
        <w:t>(151)</w:t>
      </w:r>
      <w:r>
        <w:tab/>
        <w:t>$41,405 to the Cape May County Technical High School District in Cape May County;</w:t>
      </w:r>
    </w:p>
    <w:p w:rsidR="002560AA" w:rsidRDefault="002560AA" w:rsidP="002560AA">
      <w:r>
        <w:tab/>
        <w:t>(152)</w:t>
      </w:r>
      <w:r>
        <w:tab/>
        <w:t>$27,418 to the Dennis Township School District in Cape May County;</w:t>
      </w:r>
    </w:p>
    <w:p w:rsidR="002560AA" w:rsidRDefault="002560AA" w:rsidP="002560AA">
      <w:r>
        <w:tab/>
        <w:t>(153)</w:t>
      </w:r>
      <w:r>
        <w:tab/>
        <w:t>$57,213 to the Lower Township Elementary School District in Cape May County;</w:t>
      </w:r>
    </w:p>
    <w:p w:rsidR="002560AA" w:rsidRDefault="002560AA" w:rsidP="002560AA">
      <w:r>
        <w:tab/>
        <w:t>(154)</w:t>
      </w:r>
      <w:r>
        <w:tab/>
        <w:t>$136,278 to the Middle Township Public School District in Cape May County;</w:t>
      </w:r>
    </w:p>
    <w:p w:rsidR="002560AA" w:rsidRDefault="002560AA" w:rsidP="002560AA">
      <w:r>
        <w:tab/>
        <w:t>(155)</w:t>
      </w:r>
      <w:r>
        <w:tab/>
        <w:t>$20,000 to the North Wildwood City School District in Cape May County;</w:t>
      </w:r>
    </w:p>
    <w:p w:rsidR="002560AA" w:rsidRDefault="002560AA" w:rsidP="002560AA">
      <w:r>
        <w:tab/>
        <w:t>(156)</w:t>
      </w:r>
      <w:r>
        <w:tab/>
        <w:t>$126,266 to the Ocean City School District in Cape May County;</w:t>
      </w:r>
    </w:p>
    <w:p w:rsidR="002560AA" w:rsidRDefault="002560AA" w:rsidP="002560AA">
      <w:r>
        <w:tab/>
        <w:t>(157)</w:t>
      </w:r>
      <w:r>
        <w:tab/>
        <w:t>$20,000 to the Stone Harbor School District in Cape May County;</w:t>
      </w:r>
    </w:p>
    <w:p w:rsidR="002560AA" w:rsidRDefault="002560AA" w:rsidP="002560AA">
      <w:r>
        <w:tab/>
        <w:t>(158)</w:t>
      </w:r>
      <w:r>
        <w:tab/>
        <w:t>$74,234 to the Upper Township School District in Cape May County;</w:t>
      </w:r>
    </w:p>
    <w:p w:rsidR="002560AA" w:rsidRDefault="002560AA" w:rsidP="002560AA">
      <w:r>
        <w:tab/>
        <w:t>(159)</w:t>
      </w:r>
      <w:r>
        <w:tab/>
        <w:t>$20,000 to the West Cape May School District in Cape May County;</w:t>
      </w:r>
    </w:p>
    <w:p w:rsidR="002560AA" w:rsidRDefault="002560AA" w:rsidP="002560AA">
      <w:r>
        <w:tab/>
        <w:t>(160)</w:t>
      </w:r>
      <w:r>
        <w:tab/>
        <w:t>$44,426 to the Wildwood City School District in Cape May County;</w:t>
      </w:r>
    </w:p>
    <w:p w:rsidR="002560AA" w:rsidRDefault="002560AA" w:rsidP="002560AA">
      <w:r>
        <w:tab/>
        <w:t>(161)</w:t>
      </w:r>
      <w:r>
        <w:tab/>
        <w:t>$20,000 to the Wildwood Crest Borough School District in Cape May County;</w:t>
      </w:r>
    </w:p>
    <w:p w:rsidR="002560AA" w:rsidRDefault="002560AA" w:rsidP="002560AA">
      <w:r>
        <w:tab/>
        <w:t>(162)</w:t>
      </w:r>
      <w:r>
        <w:tab/>
        <w:t>$20,000 to the Woodbine School District in Cape May County;</w:t>
      </w:r>
    </w:p>
    <w:p w:rsidR="002560AA" w:rsidRDefault="002560AA" w:rsidP="002560AA">
      <w:r>
        <w:tab/>
        <w:t>(163)</w:t>
      </w:r>
      <w:r>
        <w:tab/>
        <w:t>$318,543 to the Bridgeton City School District in Cumberland County;</w:t>
      </w:r>
    </w:p>
    <w:p w:rsidR="002560AA" w:rsidRDefault="002560AA" w:rsidP="002560AA">
      <w:r>
        <w:tab/>
        <w:t>(164)</w:t>
      </w:r>
      <w:r>
        <w:tab/>
        <w:t>$26,776 to the Commercial Township School District in Cumberland County;</w:t>
      </w:r>
    </w:p>
    <w:p w:rsidR="002560AA" w:rsidRDefault="002560AA" w:rsidP="002560AA">
      <w:r>
        <w:tab/>
        <w:t>(165)</w:t>
      </w:r>
      <w:r>
        <w:tab/>
        <w:t>$45,520 to the Cumberland County Board of Vocational Education in Cumberland County;</w:t>
      </w:r>
    </w:p>
    <w:p w:rsidR="002560AA" w:rsidRDefault="002560AA" w:rsidP="002560AA">
      <w:r>
        <w:tab/>
        <w:t>(166)</w:t>
      </w:r>
      <w:r>
        <w:tab/>
        <w:t>$66,994 to the Cumberland Regional School District in Cumberland County;</w:t>
      </w:r>
    </w:p>
    <w:p w:rsidR="002560AA" w:rsidRDefault="002560AA" w:rsidP="002560AA">
      <w:r>
        <w:tab/>
        <w:t>(167)</w:t>
      </w:r>
      <w:r>
        <w:tab/>
        <w:t>$20,000 to the Deerfield Township School District in Cumberland County;</w:t>
      </w:r>
    </w:p>
    <w:p w:rsidR="002560AA" w:rsidRDefault="002560AA" w:rsidP="002560AA">
      <w:r>
        <w:tab/>
        <w:t>(168)</w:t>
      </w:r>
      <w:r>
        <w:tab/>
        <w:t xml:space="preserve">$20,000 to the </w:t>
      </w:r>
      <w:proofErr w:type="spellStart"/>
      <w:r>
        <w:t>Downe</w:t>
      </w:r>
      <w:proofErr w:type="spellEnd"/>
      <w:r>
        <w:t xml:space="preserve"> Township School District in Cumberland County;</w:t>
      </w:r>
    </w:p>
    <w:p w:rsidR="002560AA" w:rsidRDefault="002560AA" w:rsidP="002560AA">
      <w:r>
        <w:tab/>
        <w:t>(169)</w:t>
      </w:r>
      <w:r>
        <w:tab/>
        <w:t>$25,400 to the Fairfield Township School District in Cumberland County;</w:t>
      </w:r>
    </w:p>
    <w:p w:rsidR="002560AA" w:rsidRDefault="002560AA" w:rsidP="002560AA">
      <w:r>
        <w:tab/>
        <w:t>(170)</w:t>
      </w:r>
      <w:r>
        <w:tab/>
        <w:t>$20,000 to the Greenwich Township School District in Cumberland County;</w:t>
      </w:r>
    </w:p>
    <w:p w:rsidR="002560AA" w:rsidRDefault="002560AA" w:rsidP="002560AA">
      <w:r>
        <w:tab/>
        <w:t>(171)</w:t>
      </w:r>
      <w:r>
        <w:tab/>
        <w:t>$24,149 to the Lawrence Township School District in Cumberland County;</w:t>
      </w:r>
    </w:p>
    <w:p w:rsidR="002560AA" w:rsidRDefault="002560AA" w:rsidP="002560AA">
      <w:r>
        <w:tab/>
        <w:t>(172)</w:t>
      </w:r>
      <w:r>
        <w:tab/>
        <w:t>$20,000 to the Maurice River Township School District in Cumberland County;</w:t>
      </w:r>
    </w:p>
    <w:p w:rsidR="002560AA" w:rsidRDefault="002560AA" w:rsidP="002560AA">
      <w:r>
        <w:tab/>
        <w:t>(173)</w:t>
      </w:r>
      <w:r>
        <w:tab/>
        <w:t>$276,338 to the Millville School District in Cumberland County;</w:t>
      </w:r>
    </w:p>
    <w:p w:rsidR="002560AA" w:rsidRDefault="002560AA" w:rsidP="002560AA">
      <w:r>
        <w:tab/>
        <w:t>(174)</w:t>
      </w:r>
      <w:r>
        <w:tab/>
        <w:t>$20,000 to the Stow Creek Township School District in Cumberland County;</w:t>
      </w:r>
    </w:p>
    <w:p w:rsidR="002560AA" w:rsidRDefault="002560AA" w:rsidP="002560AA">
      <w:r>
        <w:tab/>
        <w:t>(175)</w:t>
      </w:r>
      <w:r>
        <w:tab/>
        <w:t>$41,941 to the Upper Deerfield Township School District in Cumberland County;</w:t>
      </w:r>
    </w:p>
    <w:p w:rsidR="002560AA" w:rsidRDefault="002560AA" w:rsidP="002560AA">
      <w:r>
        <w:tab/>
        <w:t>(176)</w:t>
      </w:r>
      <w:r>
        <w:tab/>
        <w:t>$527,555 to the Vineland Public School District in Cumberland County;</w:t>
      </w:r>
    </w:p>
    <w:p w:rsidR="002560AA" w:rsidRDefault="002560AA" w:rsidP="002560AA">
      <w:r>
        <w:tab/>
        <w:t>(177)</w:t>
      </w:r>
      <w:r>
        <w:tab/>
        <w:t>$250,420 to the Belleville Public School District in Essex County;</w:t>
      </w:r>
    </w:p>
    <w:p w:rsidR="002560AA" w:rsidRDefault="002560AA" w:rsidP="002560AA">
      <w:r>
        <w:tab/>
        <w:t>(178)</w:t>
      </w:r>
      <w:r>
        <w:tab/>
        <w:t>$353,439 to the Bloomfield Township School District in Essex County;</w:t>
      </w:r>
    </w:p>
    <w:p w:rsidR="002560AA" w:rsidRDefault="002560AA" w:rsidP="002560AA">
      <w:r>
        <w:tab/>
        <w:t>(179)</w:t>
      </w:r>
      <w:r>
        <w:tab/>
        <w:t>$148,190 to the Caldwell-West Caldwell School District in Essex County;</w:t>
      </w:r>
    </w:p>
    <w:p w:rsidR="002560AA" w:rsidRDefault="002560AA" w:rsidP="002560AA">
      <w:r>
        <w:tab/>
        <w:t>(180)</w:t>
      </w:r>
      <w:r>
        <w:tab/>
        <w:t>$87,394 to the Cedar Grove Township School District in Essex County;</w:t>
      </w:r>
    </w:p>
    <w:p w:rsidR="002560AA" w:rsidRDefault="002560AA" w:rsidP="002560AA">
      <w:r>
        <w:tab/>
        <w:t>(181)</w:t>
      </w:r>
      <w:r>
        <w:tab/>
        <w:t>$487,759 to the East Orange School District in Essex County;</w:t>
      </w:r>
    </w:p>
    <w:p w:rsidR="002560AA" w:rsidRDefault="002560AA" w:rsidP="002560AA">
      <w:r>
        <w:tab/>
        <w:t>(182)</w:t>
      </w:r>
      <w:r>
        <w:tab/>
        <w:t>$34,062 to the Fairfield Public School District in Essex County;</w:t>
      </w:r>
    </w:p>
    <w:p w:rsidR="002560AA" w:rsidRDefault="002560AA" w:rsidP="002560AA">
      <w:r>
        <w:tab/>
        <w:t>(183)</w:t>
      </w:r>
      <w:r>
        <w:tab/>
        <w:t>$103,299 to the Glen Ridge Public School District in Essex County;</w:t>
      </w:r>
    </w:p>
    <w:p w:rsidR="002560AA" w:rsidRDefault="002560AA" w:rsidP="002560AA">
      <w:r>
        <w:tab/>
        <w:t>(184)</w:t>
      </w:r>
      <w:r>
        <w:tab/>
        <w:t>$269,483 to the Millburn Township School District in Essex County;</w:t>
      </w:r>
    </w:p>
    <w:p w:rsidR="002560AA" w:rsidRDefault="002560AA" w:rsidP="002560AA">
      <w:r>
        <w:tab/>
        <w:t>(185)</w:t>
      </w:r>
      <w:r>
        <w:tab/>
        <w:t>$1,933,389 to the Newark Public School District in Essex County;</w:t>
      </w:r>
    </w:p>
    <w:p w:rsidR="002560AA" w:rsidRDefault="002560AA" w:rsidP="002560AA">
      <w:r>
        <w:tab/>
        <w:t>(186)</w:t>
      </w:r>
      <w:r>
        <w:tab/>
        <w:t>$33,507 to the North Caldwell School District in Essex County;</w:t>
      </w:r>
    </w:p>
    <w:p w:rsidR="002560AA" w:rsidRDefault="002560AA" w:rsidP="002560AA">
      <w:r>
        <w:tab/>
        <w:t>(187)</w:t>
      </w:r>
      <w:r>
        <w:tab/>
        <w:t>$267,471 to the Orange Board of Education School District in Essex County;</w:t>
      </w:r>
    </w:p>
    <w:p w:rsidR="002560AA" w:rsidRDefault="002560AA" w:rsidP="002560AA">
      <w:r>
        <w:tab/>
        <w:t>(188)</w:t>
      </w:r>
      <w:r>
        <w:tab/>
        <w:t>$24,078 to the Roseland School District in Essex County;</w:t>
      </w:r>
    </w:p>
    <w:p w:rsidR="002560AA" w:rsidRDefault="002560AA" w:rsidP="002560AA">
      <w:r>
        <w:tab/>
        <w:t>(189)</w:t>
      </w:r>
      <w:r>
        <w:tab/>
        <w:t>$398,193 to the South Orange-Maplewood School District in Essex County;</w:t>
      </w:r>
    </w:p>
    <w:p w:rsidR="002560AA" w:rsidRDefault="002560AA" w:rsidP="002560AA">
      <w:r>
        <w:tab/>
        <w:t>(190)</w:t>
      </w:r>
      <w:r>
        <w:tab/>
        <w:t>$125,290 to the Verona Public School District in Essex County;</w:t>
      </w:r>
    </w:p>
    <w:p w:rsidR="002560AA" w:rsidRDefault="002560AA" w:rsidP="002560AA">
      <w:r>
        <w:tab/>
        <w:t>(191)</w:t>
      </w:r>
      <w:r>
        <w:tab/>
        <w:t>$104,331 to the West Essex Regional School District in Essex County;</w:t>
      </w:r>
    </w:p>
    <w:p w:rsidR="002560AA" w:rsidRDefault="002560AA" w:rsidP="002560AA">
      <w:r>
        <w:tab/>
        <w:t>(192)</w:t>
      </w:r>
      <w:r>
        <w:tab/>
        <w:t>$375,295 to the West Orange Public Schools in Essex County;</w:t>
      </w:r>
    </w:p>
    <w:p w:rsidR="002560AA" w:rsidRDefault="002560AA" w:rsidP="002560AA">
      <w:r>
        <w:tab/>
        <w:t>(193)</w:t>
      </w:r>
      <w:r>
        <w:tab/>
        <w:t>$77,148 to the Clayton Public School District in Gloucester County;</w:t>
      </w:r>
    </w:p>
    <w:p w:rsidR="002560AA" w:rsidRDefault="002560AA" w:rsidP="002560AA">
      <w:r>
        <w:tab/>
        <w:t>(194)</w:t>
      </w:r>
      <w:r>
        <w:tab/>
        <w:t>$140,832 to the Clearview Regional High School District in Gloucester County;</w:t>
      </w:r>
    </w:p>
    <w:p w:rsidR="002560AA" w:rsidRDefault="002560AA" w:rsidP="002560AA">
      <w:r>
        <w:tab/>
        <w:t>(195)</w:t>
      </w:r>
      <w:r>
        <w:tab/>
        <w:t>$221,268 to the Deptford Township Public School District in Gloucester County;</w:t>
      </w:r>
    </w:p>
    <w:p w:rsidR="002560AA" w:rsidRDefault="002560AA" w:rsidP="002560AA">
      <w:r>
        <w:tab/>
        <w:t>(196)</w:t>
      </w:r>
      <w:r>
        <w:tab/>
        <w:t>$66,486 to the East Greenwich Township School District in Gloucester County;</w:t>
      </w:r>
    </w:p>
    <w:p w:rsidR="002560AA" w:rsidRDefault="002560AA" w:rsidP="002560AA">
      <w:r>
        <w:tab/>
        <w:t>(197)</w:t>
      </w:r>
      <w:r>
        <w:tab/>
        <w:t>$20,000 to the Elk Township School District in Gloucester County;</w:t>
      </w:r>
    </w:p>
    <w:p w:rsidR="002560AA" w:rsidRDefault="002560AA" w:rsidP="002560AA">
      <w:r>
        <w:tab/>
        <w:t>(198)</w:t>
      </w:r>
      <w:r>
        <w:tab/>
        <w:t>$21,200 to the Township of Franklin School District in Gloucester County;</w:t>
      </w:r>
    </w:p>
    <w:p w:rsidR="002560AA" w:rsidRDefault="002560AA" w:rsidP="002560AA">
      <w:r>
        <w:tab/>
        <w:t>(199)</w:t>
      </w:r>
      <w:r>
        <w:tab/>
        <w:t>$54,302 to the Gateway Regional High School District in Gloucester County;</w:t>
      </w:r>
    </w:p>
    <w:p w:rsidR="002560AA" w:rsidRDefault="002560AA" w:rsidP="002560AA">
      <w:r>
        <w:tab/>
        <w:t>(200)</w:t>
      </w:r>
      <w:r>
        <w:tab/>
        <w:t>$104,313 to the Glassboro School District in Gloucester County;</w:t>
      </w:r>
    </w:p>
    <w:p w:rsidR="002560AA" w:rsidRDefault="002560AA" w:rsidP="002560AA">
      <w:r>
        <w:tab/>
        <w:t>(201)</w:t>
      </w:r>
      <w:r>
        <w:tab/>
        <w:t>$33,513 to the Gloucester County Special Services School District in Gloucester County;</w:t>
      </w:r>
    </w:p>
    <w:p w:rsidR="002560AA" w:rsidRDefault="002560AA" w:rsidP="002560AA">
      <w:r>
        <w:tab/>
        <w:t>(202)</w:t>
      </w:r>
      <w:r>
        <w:tab/>
        <w:t>$95,412 to the Gloucester County Vocational-Technical School District in Gloucester County;</w:t>
      </w:r>
    </w:p>
    <w:p w:rsidR="002560AA" w:rsidRDefault="002560AA" w:rsidP="002560AA">
      <w:r>
        <w:tab/>
        <w:t>(203)</w:t>
      </w:r>
      <w:r>
        <w:tab/>
        <w:t>$21,423 to the Greenwich Township School District in Gloucester County;</w:t>
      </w:r>
    </w:p>
    <w:p w:rsidR="002560AA" w:rsidRDefault="002560AA" w:rsidP="002560AA">
      <w:r>
        <w:tab/>
        <w:t>(204)</w:t>
      </w:r>
      <w:r>
        <w:tab/>
        <w:t>$70,808 to the Harrison Township School District in Gloucester County;</w:t>
      </w:r>
    </w:p>
    <w:p w:rsidR="002560AA" w:rsidRDefault="002560AA" w:rsidP="002560AA">
      <w:r>
        <w:tab/>
        <w:t>(205)</w:t>
      </w:r>
      <w:r>
        <w:tab/>
        <w:t xml:space="preserve"> $112,489 to the Kingsway Regional School District in Gloucester County;</w:t>
      </w:r>
    </w:p>
    <w:p w:rsidR="002560AA" w:rsidRDefault="002560AA" w:rsidP="002560AA">
      <w:r>
        <w:tab/>
        <w:t>(206)</w:t>
      </w:r>
      <w:r>
        <w:tab/>
        <w:t>$28,355 to the Logan Township School District in Gloucester County;</w:t>
      </w:r>
    </w:p>
    <w:p w:rsidR="002560AA" w:rsidRDefault="002560AA" w:rsidP="002560AA">
      <w:r>
        <w:tab/>
        <w:t>(207)</w:t>
      </w:r>
      <w:r>
        <w:tab/>
        <w:t>$60,524 to the Mantua Township School District in Gloucester County;</w:t>
      </w:r>
    </w:p>
    <w:p w:rsidR="002560AA" w:rsidRDefault="002560AA" w:rsidP="002560AA">
      <w:r>
        <w:tab/>
        <w:t>(208)</w:t>
      </w:r>
      <w:r>
        <w:tab/>
        <w:t>$327,416 to the Monroe Township School District in Gloucester County;</w:t>
      </w:r>
    </w:p>
    <w:p w:rsidR="002560AA" w:rsidRDefault="002560AA" w:rsidP="002560AA">
      <w:r>
        <w:tab/>
        <w:t>(209)</w:t>
      </w:r>
      <w:r>
        <w:tab/>
        <w:t xml:space="preserve">$20,000 to the National Park </w:t>
      </w:r>
      <w:proofErr w:type="spellStart"/>
      <w:r>
        <w:t>Boro</w:t>
      </w:r>
      <w:proofErr w:type="spellEnd"/>
      <w:r>
        <w:t xml:space="preserve"> School District in Gloucester County;</w:t>
      </w:r>
    </w:p>
    <w:p w:rsidR="002560AA" w:rsidRDefault="002560AA" w:rsidP="002560AA">
      <w:r>
        <w:tab/>
        <w:t>(210)</w:t>
      </w:r>
      <w:r>
        <w:tab/>
        <w:t>$62,581 to the Paulsboro School District in Gloucester County;</w:t>
      </w:r>
    </w:p>
    <w:p w:rsidR="002560AA" w:rsidRDefault="002560AA" w:rsidP="002560AA">
      <w:r>
        <w:tab/>
        <w:t>(211)</w:t>
      </w:r>
      <w:r>
        <w:tab/>
        <w:t xml:space="preserve">$70,277 to the Pitman </w:t>
      </w:r>
      <w:proofErr w:type="spellStart"/>
      <w:r>
        <w:t>Boro</w:t>
      </w:r>
      <w:proofErr w:type="spellEnd"/>
      <w:r>
        <w:t xml:space="preserve"> School District in Gloucester County;</w:t>
      </w:r>
    </w:p>
    <w:p w:rsidR="002560AA" w:rsidRDefault="002560AA" w:rsidP="002560AA">
      <w:r>
        <w:tab/>
        <w:t>(212)</w:t>
      </w:r>
      <w:r>
        <w:tab/>
        <w:t>$20,000 to the South Harrison Township School District in Gloucester County;</w:t>
      </w:r>
    </w:p>
    <w:p w:rsidR="002560AA" w:rsidRDefault="002560AA" w:rsidP="002560AA">
      <w:r>
        <w:tab/>
        <w:t>(213)</w:t>
      </w:r>
      <w:r>
        <w:tab/>
        <w:t xml:space="preserve">$99,252 to the </w:t>
      </w:r>
      <w:proofErr w:type="spellStart"/>
      <w:r>
        <w:t>Delsea</w:t>
      </w:r>
      <w:proofErr w:type="spellEnd"/>
      <w:r>
        <w:t xml:space="preserve"> Regional High School District in Gloucester County;</w:t>
      </w:r>
    </w:p>
    <w:p w:rsidR="002560AA" w:rsidRDefault="002560AA" w:rsidP="002560AA">
      <w:r>
        <w:tab/>
        <w:t>(214)</w:t>
      </w:r>
      <w:r>
        <w:tab/>
        <w:t>$84,253 to the Swedesboro-Woolwich School District in Gloucester County;</w:t>
      </w:r>
    </w:p>
    <w:p w:rsidR="002560AA" w:rsidRDefault="002560AA" w:rsidP="002560AA">
      <w:r>
        <w:tab/>
        <w:t>(215)</w:t>
      </w:r>
      <w:r>
        <w:tab/>
        <w:t>$406,794 to the Washington Township School District in Gloucester County;</w:t>
      </w:r>
    </w:p>
    <w:p w:rsidR="002560AA" w:rsidRDefault="002560AA" w:rsidP="002560AA">
      <w:r>
        <w:tab/>
        <w:t>(216)</w:t>
      </w:r>
      <w:r>
        <w:tab/>
        <w:t xml:space="preserve">$20,000 to the Wenonah </w:t>
      </w:r>
      <w:proofErr w:type="spellStart"/>
      <w:r>
        <w:t>Boro</w:t>
      </w:r>
      <w:proofErr w:type="spellEnd"/>
      <w:r>
        <w:t xml:space="preserve"> School District in Gloucester County;</w:t>
      </w:r>
    </w:p>
    <w:p w:rsidR="002560AA" w:rsidRDefault="002560AA" w:rsidP="002560AA">
      <w:r>
        <w:tab/>
        <w:t>(217)</w:t>
      </w:r>
      <w:r>
        <w:tab/>
        <w:t>$159,602 to the West Deptford Township School District in Gloucester County;</w:t>
      </w:r>
    </w:p>
    <w:p w:rsidR="002560AA" w:rsidRDefault="002560AA" w:rsidP="002560AA">
      <w:r>
        <w:tab/>
        <w:t>(218)</w:t>
      </w:r>
      <w:r>
        <w:tab/>
        <w:t xml:space="preserve">$20,000 to the Westville </w:t>
      </w:r>
      <w:proofErr w:type="spellStart"/>
      <w:r>
        <w:t>Boro</w:t>
      </w:r>
      <w:proofErr w:type="spellEnd"/>
      <w:r>
        <w:t xml:space="preserve"> Public School District in Gloucester County;</w:t>
      </w:r>
    </w:p>
    <w:p w:rsidR="002560AA" w:rsidRDefault="002560AA" w:rsidP="002560AA">
      <w:r>
        <w:tab/>
        <w:t>(219)</w:t>
      </w:r>
      <w:r>
        <w:tab/>
        <w:t>$78,655 to the Woodbury City Public School District in Gloucester County;</w:t>
      </w:r>
    </w:p>
    <w:p w:rsidR="002560AA" w:rsidRDefault="002560AA" w:rsidP="002560AA">
      <w:r>
        <w:tab/>
        <w:t>(220)</w:t>
      </w:r>
      <w:r>
        <w:tab/>
        <w:t>$20,000 to the Woodbury Heights Public School District in Gloucester County;</w:t>
      </w:r>
    </w:p>
    <w:p w:rsidR="002560AA" w:rsidRDefault="002560AA" w:rsidP="002560AA">
      <w:r>
        <w:tab/>
        <w:t>(221)</w:t>
      </w:r>
      <w:r>
        <w:tab/>
        <w:t>$470,826 to the Bayonne School District in Hudson County;</w:t>
      </w:r>
    </w:p>
    <w:p w:rsidR="002560AA" w:rsidRDefault="002560AA" w:rsidP="002560AA">
      <w:r>
        <w:tab/>
        <w:t>(222)</w:t>
      </w:r>
      <w:r>
        <w:tab/>
        <w:t>$116,162 to the Harrison Public Schools in Hudson County;</w:t>
      </w:r>
    </w:p>
    <w:p w:rsidR="002560AA" w:rsidRDefault="002560AA" w:rsidP="002560AA">
      <w:r>
        <w:tab/>
        <w:t>(223)</w:t>
      </w:r>
      <w:r>
        <w:tab/>
        <w:t>$105,055 to the Hoboken Public School District in Hudson County;</w:t>
      </w:r>
    </w:p>
    <w:p w:rsidR="002560AA" w:rsidRDefault="002560AA" w:rsidP="002560AA">
      <w:r>
        <w:tab/>
        <w:t>(224)</w:t>
      </w:r>
      <w:r>
        <w:tab/>
        <w:t>$1,371,821 to the Jersey City Public Schools in Hudson County;</w:t>
      </w:r>
    </w:p>
    <w:p w:rsidR="002560AA" w:rsidRDefault="002560AA" w:rsidP="002560AA">
      <w:r>
        <w:tab/>
        <w:t>(225)</w:t>
      </w:r>
      <w:r>
        <w:tab/>
        <w:t>$292,111 to the Kearny School District in Hudson County;</w:t>
      </w:r>
    </w:p>
    <w:p w:rsidR="002560AA" w:rsidRDefault="002560AA" w:rsidP="002560AA">
      <w:r>
        <w:tab/>
        <w:t>(226)</w:t>
      </w:r>
      <w:r>
        <w:tab/>
        <w:t>$414,607 to the North Bergen School District in Hudson County;</w:t>
      </w:r>
    </w:p>
    <w:p w:rsidR="002560AA" w:rsidRDefault="002560AA" w:rsidP="002560AA">
      <w:r>
        <w:tab/>
        <w:t>(227)</w:t>
      </w:r>
      <w:r>
        <w:tab/>
        <w:t>$123,850 to the Secaucus School District in Hudson County;</w:t>
      </w:r>
    </w:p>
    <w:p w:rsidR="002560AA" w:rsidRDefault="002560AA" w:rsidP="002560AA">
      <w:r>
        <w:tab/>
        <w:t>(228)</w:t>
      </w:r>
      <w:r>
        <w:tab/>
        <w:t>$648,584 to the Union City School District in Hudson County;</w:t>
      </w:r>
    </w:p>
    <w:p w:rsidR="002560AA" w:rsidRDefault="002560AA" w:rsidP="002560AA">
      <w:r>
        <w:tab/>
        <w:t>(229)</w:t>
      </w:r>
      <w:r>
        <w:tab/>
        <w:t>$13,500 to the Weehawken Public School District in Hudson County;</w:t>
      </w:r>
    </w:p>
    <w:p w:rsidR="002560AA" w:rsidRDefault="002560AA" w:rsidP="002560AA">
      <w:r>
        <w:tab/>
        <w:t>(230)</w:t>
      </w:r>
      <w:r>
        <w:tab/>
        <w:t>$24,606 to the Alexandria Township School District in Hunterdon County;</w:t>
      </w:r>
    </w:p>
    <w:p w:rsidR="002560AA" w:rsidRDefault="002560AA" w:rsidP="002560AA">
      <w:r>
        <w:tab/>
        <w:t>(231)</w:t>
      </w:r>
      <w:r>
        <w:tab/>
        <w:t>$20,000 to the Bethlehem Township School District in Hunterdon County;</w:t>
      </w:r>
    </w:p>
    <w:p w:rsidR="002560AA" w:rsidRDefault="002560AA" w:rsidP="002560AA">
      <w:r>
        <w:tab/>
        <w:t>(232)</w:t>
      </w:r>
      <w:r>
        <w:tab/>
        <w:t>$20,000 to the Bloomsbury Borough School District in Hunterdon County;</w:t>
      </w:r>
    </w:p>
    <w:p w:rsidR="002560AA" w:rsidRDefault="002560AA" w:rsidP="002560AA">
      <w:r>
        <w:tab/>
        <w:t>(233)</w:t>
      </w:r>
      <w:r>
        <w:tab/>
        <w:t>$12,988 to the Califon Borough School District in Hunterdon County;</w:t>
      </w:r>
    </w:p>
    <w:p w:rsidR="002560AA" w:rsidRDefault="002560AA" w:rsidP="002560AA">
      <w:r>
        <w:tab/>
        <w:t>(234)</w:t>
      </w:r>
      <w:r>
        <w:tab/>
        <w:t>$22,225 to the Clinton-Glen Gardner School District in Hunterdon County;</w:t>
      </w:r>
    </w:p>
    <w:p w:rsidR="002560AA" w:rsidRDefault="002560AA" w:rsidP="002560AA">
      <w:r>
        <w:tab/>
        <w:t>(235)</w:t>
      </w:r>
      <w:r>
        <w:tab/>
        <w:t>$65,255 to the Clinton Township School District in Hunterdon County;</w:t>
      </w:r>
    </w:p>
    <w:p w:rsidR="002560AA" w:rsidRDefault="002560AA" w:rsidP="002560AA">
      <w:r>
        <w:tab/>
        <w:t>(236)</w:t>
      </w:r>
      <w:r>
        <w:tab/>
        <w:t>$46,356 to the Delaware Valley Regional High School District in Hunterdon County;</w:t>
      </w:r>
    </w:p>
    <w:p w:rsidR="002560AA" w:rsidRDefault="002560AA" w:rsidP="002560AA">
      <w:r>
        <w:tab/>
        <w:t>(237)</w:t>
      </w:r>
      <w:r>
        <w:tab/>
        <w:t xml:space="preserve">$20,000 to the East </w:t>
      </w:r>
      <w:proofErr w:type="spellStart"/>
      <w:r>
        <w:t>Amwell</w:t>
      </w:r>
      <w:proofErr w:type="spellEnd"/>
      <w:r>
        <w:t xml:space="preserve"> Township School District in Hunterdon County;</w:t>
      </w:r>
    </w:p>
    <w:p w:rsidR="002560AA" w:rsidRDefault="002560AA" w:rsidP="002560AA">
      <w:r>
        <w:tab/>
        <w:t>(238)</w:t>
      </w:r>
      <w:r>
        <w:tab/>
        <w:t>$50,802 to the South Hunterdon Regional School District in Hunterdon County;</w:t>
      </w:r>
    </w:p>
    <w:p w:rsidR="002560AA" w:rsidRDefault="002560AA" w:rsidP="002560AA">
      <w:r>
        <w:tab/>
        <w:t>(239)</w:t>
      </w:r>
      <w:r>
        <w:tab/>
        <w:t>$163,549 to the Flemington-Raritan Regional School District in Hunterdon County;</w:t>
      </w:r>
    </w:p>
    <w:p w:rsidR="002560AA" w:rsidRDefault="002560AA" w:rsidP="002560AA">
      <w:r>
        <w:tab/>
        <w:t>(240)</w:t>
      </w:r>
      <w:r>
        <w:tab/>
        <w:t>$20,000 to the Franklin Township School District in Hunterdon County;</w:t>
      </w:r>
    </w:p>
    <w:p w:rsidR="002560AA" w:rsidRDefault="002560AA" w:rsidP="002560AA">
      <w:r>
        <w:tab/>
        <w:t>(241)</w:t>
      </w:r>
      <w:r>
        <w:tab/>
        <w:t>$20,000 to the Frenchtown Borough School District in Hunterdon County;</w:t>
      </w:r>
    </w:p>
    <w:p w:rsidR="002560AA" w:rsidRDefault="002560AA" w:rsidP="002560AA">
      <w:r>
        <w:tab/>
        <w:t>(242)</w:t>
      </w:r>
      <w:r>
        <w:tab/>
        <w:t>$19,742 to the Hampton Borough School District in Hunterdon County;</w:t>
      </w:r>
    </w:p>
    <w:p w:rsidR="002560AA" w:rsidRDefault="002560AA" w:rsidP="002560AA">
      <w:r>
        <w:tab/>
        <w:t>(243)</w:t>
      </w:r>
      <w:r>
        <w:tab/>
        <w:t>$20,000 to the High Bridge Borough School District in Hunterdon County;</w:t>
      </w:r>
    </w:p>
    <w:p w:rsidR="002560AA" w:rsidRDefault="002560AA" w:rsidP="002560AA">
      <w:r>
        <w:tab/>
        <w:t>(244)</w:t>
      </w:r>
      <w:r>
        <w:tab/>
        <w:t>$19,568 to the Holland Township School District in Hunterdon County;</w:t>
      </w:r>
    </w:p>
    <w:p w:rsidR="002560AA" w:rsidRDefault="002560AA" w:rsidP="002560AA">
      <w:r>
        <w:tab/>
        <w:t>(245)</w:t>
      </w:r>
      <w:r>
        <w:tab/>
        <w:t>$182,851 to the Hunterdon Central Regional High School District in Hunterdon County;</w:t>
      </w:r>
    </w:p>
    <w:p w:rsidR="002560AA" w:rsidRDefault="002560AA" w:rsidP="002560AA">
      <w:r>
        <w:tab/>
        <w:t>(246)</w:t>
      </w:r>
      <w:r>
        <w:tab/>
        <w:t>$17,051 to the Hunterdon County Educational Services Commission in Hunterdon County;</w:t>
      </w:r>
    </w:p>
    <w:p w:rsidR="002560AA" w:rsidRDefault="002560AA" w:rsidP="002560AA">
      <w:r>
        <w:tab/>
        <w:t>(247)</w:t>
      </w:r>
      <w:r>
        <w:tab/>
        <w:t>$41,019 to the Hunterdon County Vocational School District in Hunterdon County;</w:t>
      </w:r>
    </w:p>
    <w:p w:rsidR="002560AA" w:rsidRDefault="002560AA" w:rsidP="002560AA">
      <w:r>
        <w:tab/>
        <w:t>(248)</w:t>
      </w:r>
      <w:r>
        <w:tab/>
        <w:t>$20,000 to the Kingwood Township School District in Hunterdon County;</w:t>
      </w:r>
    </w:p>
    <w:p w:rsidR="002560AA" w:rsidRDefault="002560AA" w:rsidP="002560AA">
      <w:r>
        <w:tab/>
        <w:t>(249)</w:t>
      </w:r>
      <w:r>
        <w:tab/>
        <w:t>$11,711 to the Lebanon Borough School District in Hunterdon County;</w:t>
      </w:r>
    </w:p>
    <w:p w:rsidR="002560AA" w:rsidRDefault="002560AA" w:rsidP="002560AA">
      <w:r>
        <w:tab/>
        <w:t>(250)</w:t>
      </w:r>
      <w:r>
        <w:tab/>
        <w:t>$33,265 to the Lebanon Township School District in Hunterdon County;</w:t>
      </w:r>
    </w:p>
    <w:p w:rsidR="002560AA" w:rsidRDefault="002560AA" w:rsidP="002560AA">
      <w:r>
        <w:tab/>
        <w:t>(251)</w:t>
      </w:r>
      <w:r>
        <w:tab/>
        <w:t>$20,000 to the Milford Borough School District in Hunterdon County;</w:t>
      </w:r>
    </w:p>
    <w:p w:rsidR="002560AA" w:rsidRDefault="002560AA" w:rsidP="002560AA">
      <w:r>
        <w:tab/>
        <w:t>(252)</w:t>
      </w:r>
      <w:r>
        <w:tab/>
        <w:t>$164,720 to the North Hunterdon-Voorhees Regional High School District in Hunterdon County;</w:t>
      </w:r>
    </w:p>
    <w:p w:rsidR="002560AA" w:rsidRDefault="002560AA" w:rsidP="002560AA">
      <w:r>
        <w:tab/>
        <w:t>(253)</w:t>
      </w:r>
      <w:r>
        <w:tab/>
        <w:t xml:space="preserve">$78,551 to the </w:t>
      </w:r>
      <w:proofErr w:type="spellStart"/>
      <w:r>
        <w:t>Readington</w:t>
      </w:r>
      <w:proofErr w:type="spellEnd"/>
      <w:r>
        <w:t xml:space="preserve"> Township School District in Hunterdon County;</w:t>
      </w:r>
    </w:p>
    <w:p w:rsidR="002560AA" w:rsidRDefault="002560AA" w:rsidP="002560AA">
      <w:r>
        <w:tab/>
        <w:t>(254)</w:t>
      </w:r>
      <w:r>
        <w:tab/>
        <w:t>$28,557 to the Tewksbury Township School District in Hunterdon County;</w:t>
      </w:r>
    </w:p>
    <w:p w:rsidR="002560AA" w:rsidRDefault="002560AA" w:rsidP="002560AA">
      <w:r>
        <w:tab/>
        <w:t>(255)</w:t>
      </w:r>
      <w:r>
        <w:tab/>
        <w:t>$23,861 to the Union Township School District in Hunterdon County;</w:t>
      </w:r>
    </w:p>
    <w:p w:rsidR="002560AA" w:rsidRDefault="002560AA" w:rsidP="002560AA">
      <w:r>
        <w:tab/>
        <w:t>(256)</w:t>
      </w:r>
      <w:r>
        <w:tab/>
        <w:t>$654,652 to the Hamilton Township Public School District in Mercer County;</w:t>
      </w:r>
    </w:p>
    <w:p w:rsidR="002560AA" w:rsidRDefault="002560AA" w:rsidP="002560AA">
      <w:r>
        <w:tab/>
        <w:t>(257)</w:t>
      </w:r>
      <w:r>
        <w:tab/>
        <w:t>$197,057 to the Hopewell Valley Regional School District in Mercer County;</w:t>
      </w:r>
    </w:p>
    <w:p w:rsidR="002560AA" w:rsidRDefault="002560AA" w:rsidP="002560AA">
      <w:r>
        <w:tab/>
        <w:t>(258)</w:t>
      </w:r>
      <w:r>
        <w:tab/>
        <w:t>$212,195 to the Lawrence Township Public School District in Mercer County;</w:t>
      </w:r>
    </w:p>
    <w:p w:rsidR="002560AA" w:rsidRDefault="002560AA" w:rsidP="002560AA">
      <w:r>
        <w:tab/>
        <w:t>(259)</w:t>
      </w:r>
      <w:r>
        <w:tab/>
        <w:t>$217,982 to the Princeton Public Schools in Mercer County;</w:t>
      </w:r>
    </w:p>
    <w:p w:rsidR="002560AA" w:rsidRDefault="002560AA" w:rsidP="002560AA">
      <w:r>
        <w:tab/>
        <w:t>(260)</w:t>
      </w:r>
      <w:r>
        <w:tab/>
        <w:t>$666,954 to the Trenton Public Schools in Mercer County;</w:t>
      </w:r>
    </w:p>
    <w:p w:rsidR="002560AA" w:rsidRDefault="002560AA" w:rsidP="002560AA">
      <w:r>
        <w:tab/>
        <w:t>(261)</w:t>
      </w:r>
      <w:r>
        <w:tab/>
        <w:t>$179,463 to the Robbinsville Public Schools in Mercer County;</w:t>
      </w:r>
    </w:p>
    <w:p w:rsidR="002560AA" w:rsidRDefault="002560AA" w:rsidP="002560AA">
      <w:r>
        <w:tab/>
        <w:t>(262)</w:t>
      </w:r>
      <w:r>
        <w:tab/>
        <w:t>$546,121 to the West Windsor-Plainsboro Regional School District in Mercer County;</w:t>
      </w:r>
    </w:p>
    <w:p w:rsidR="002560AA" w:rsidRDefault="002560AA" w:rsidP="002560AA">
      <w:r>
        <w:tab/>
        <w:t>(263)</w:t>
      </w:r>
      <w:r>
        <w:tab/>
        <w:t>$206,100 to the Carteret Public School District in Middlesex County;</w:t>
      </w:r>
    </w:p>
    <w:p w:rsidR="002560AA" w:rsidRDefault="002560AA" w:rsidP="002560AA">
      <w:r>
        <w:tab/>
        <w:t>(264)</w:t>
      </w:r>
      <w:r>
        <w:tab/>
        <w:t>$69,098 to the Dunellen Public School District in Middlesex County;</w:t>
      </w:r>
    </w:p>
    <w:p w:rsidR="002560AA" w:rsidRDefault="002560AA" w:rsidP="002560AA">
      <w:r>
        <w:tab/>
        <w:t>(265)</w:t>
      </w:r>
      <w:r>
        <w:tab/>
        <w:t>$465,045 to the East Brunswick Township School District in Middlesex County;</w:t>
      </w:r>
    </w:p>
    <w:p w:rsidR="002560AA" w:rsidRDefault="002560AA" w:rsidP="002560AA">
      <w:r>
        <w:tab/>
        <w:t>(266)</w:t>
      </w:r>
      <w:r>
        <w:tab/>
        <w:t>$916,092 to the Edison Township School District in Middlesex County;</w:t>
      </w:r>
    </w:p>
    <w:p w:rsidR="002560AA" w:rsidRDefault="002560AA" w:rsidP="002560AA">
      <w:r>
        <w:tab/>
        <w:t>(267)</w:t>
      </w:r>
      <w:r>
        <w:tab/>
        <w:t xml:space="preserve">$87,823 to the Highland Park </w:t>
      </w:r>
      <w:proofErr w:type="spellStart"/>
      <w:r>
        <w:t>Boro</w:t>
      </w:r>
      <w:proofErr w:type="spellEnd"/>
      <w:r>
        <w:t xml:space="preserve"> School District in Middlesex County;</w:t>
      </w:r>
    </w:p>
    <w:p w:rsidR="002560AA" w:rsidRDefault="002560AA" w:rsidP="002560AA">
      <w:r>
        <w:tab/>
        <w:t>(268)</w:t>
      </w:r>
      <w:r>
        <w:tab/>
        <w:t>$32,137 to the Jamesburg Public School District in Middlesex County;</w:t>
      </w:r>
    </w:p>
    <w:p w:rsidR="002560AA" w:rsidRDefault="002560AA" w:rsidP="002560AA">
      <w:r>
        <w:tab/>
        <w:t>(269)</w:t>
      </w:r>
      <w:r>
        <w:tab/>
        <w:t>$116,934 to the Middlesex Borough School District in Middlesex County;</w:t>
      </w:r>
    </w:p>
    <w:p w:rsidR="002560AA" w:rsidRDefault="002560AA" w:rsidP="002560AA">
      <w:r>
        <w:tab/>
        <w:t>(270)</w:t>
      </w:r>
      <w:r>
        <w:tab/>
        <w:t>$31,637 to the Educational Services Commission of New Jersey in Middlesex County;</w:t>
      </w:r>
    </w:p>
    <w:p w:rsidR="002560AA" w:rsidRDefault="002560AA" w:rsidP="002560AA">
      <w:r>
        <w:tab/>
        <w:t>(271)</w:t>
      </w:r>
      <w:r>
        <w:tab/>
        <w:t>$140,802 to the Middlesex County Vocational and Technical School District in Middlesex County;</w:t>
      </w:r>
    </w:p>
    <w:p w:rsidR="002560AA" w:rsidRDefault="002560AA" w:rsidP="002560AA">
      <w:r>
        <w:tab/>
        <w:t>(272)</w:t>
      </w:r>
      <w:r>
        <w:tab/>
        <w:t>$39,458 to the Milltown School District in Middlesex County;</w:t>
      </w:r>
    </w:p>
    <w:p w:rsidR="002560AA" w:rsidRDefault="002560AA" w:rsidP="002560AA">
      <w:r>
        <w:tab/>
        <w:t>(273)</w:t>
      </w:r>
      <w:r>
        <w:tab/>
        <w:t>$389,873 to the Monroe Township School District in Middlesex County;</w:t>
      </w:r>
    </w:p>
    <w:p w:rsidR="002560AA" w:rsidRDefault="002560AA" w:rsidP="002560AA">
      <w:r>
        <w:tab/>
        <w:t>(274)</w:t>
      </w:r>
      <w:r>
        <w:tab/>
        <w:t>$500,953 to the New Brunswick School District in Middlesex County;</w:t>
      </w:r>
    </w:p>
    <w:p w:rsidR="002560AA" w:rsidRDefault="002560AA" w:rsidP="002560AA">
      <w:r>
        <w:tab/>
        <w:t>(275)</w:t>
      </w:r>
      <w:r>
        <w:tab/>
        <w:t>$319,774 to the North Brunswick Township School District in Middlesex County;</w:t>
      </w:r>
    </w:p>
    <w:p w:rsidR="002560AA" w:rsidRDefault="002560AA" w:rsidP="002560AA">
      <w:r>
        <w:tab/>
        <w:t>(276)</w:t>
      </w:r>
      <w:r>
        <w:tab/>
        <w:t>$479,797 to the Old Bridge Township School District in Middlesex County;</w:t>
      </w:r>
    </w:p>
    <w:p w:rsidR="002560AA" w:rsidRDefault="002560AA" w:rsidP="002560AA">
      <w:r>
        <w:tab/>
        <w:t>(277)</w:t>
      </w:r>
      <w:r>
        <w:tab/>
        <w:t>$524,985 to the Perth Amboy Public School District in Middlesex County;</w:t>
      </w:r>
    </w:p>
    <w:p w:rsidR="002560AA" w:rsidRDefault="002560AA" w:rsidP="002560AA">
      <w:r>
        <w:tab/>
        <w:t>(278)</w:t>
      </w:r>
      <w:r>
        <w:tab/>
        <w:t>$399,333 to the Piscataway Township School District in Middlesex County;</w:t>
      </w:r>
    </w:p>
    <w:p w:rsidR="002560AA" w:rsidRDefault="002560AA" w:rsidP="002560AA">
      <w:r>
        <w:tab/>
        <w:t>(279)</w:t>
      </w:r>
      <w:r>
        <w:tab/>
        <w:t>$347,785 to the Sayreville School District in Middlesex County;</w:t>
      </w:r>
    </w:p>
    <w:p w:rsidR="002560AA" w:rsidRDefault="002560AA" w:rsidP="002560AA">
      <w:r>
        <w:tab/>
        <w:t>(280)</w:t>
      </w:r>
      <w:r>
        <w:tab/>
        <w:t>$58,079 to the South Amboy School District in Middlesex County;</w:t>
      </w:r>
    </w:p>
    <w:p w:rsidR="002560AA" w:rsidRDefault="002560AA" w:rsidP="002560AA">
      <w:r>
        <w:tab/>
        <w:t>(281)</w:t>
      </w:r>
      <w:r>
        <w:tab/>
        <w:t>$488,892 to the South Brunswick School District in Middlesex County;</w:t>
      </w:r>
    </w:p>
    <w:p w:rsidR="002560AA" w:rsidRDefault="002560AA" w:rsidP="002560AA">
      <w:r>
        <w:tab/>
        <w:t>(282)</w:t>
      </w:r>
      <w:r>
        <w:tab/>
        <w:t>$187,438 to the South Plainfield School District in Middlesex County;</w:t>
      </w:r>
    </w:p>
    <w:p w:rsidR="002560AA" w:rsidRDefault="002560AA" w:rsidP="002560AA">
      <w:r>
        <w:tab/>
        <w:t>(283)</w:t>
      </w:r>
      <w:r>
        <w:tab/>
        <w:t>$123,322 to the South River Public School District in Middlesex County;</w:t>
      </w:r>
    </w:p>
    <w:p w:rsidR="002560AA" w:rsidRDefault="002560AA" w:rsidP="002560AA">
      <w:r>
        <w:tab/>
        <w:t>(284)</w:t>
      </w:r>
      <w:r>
        <w:tab/>
        <w:t>$94,410 to the Spotswood Public School District in Middlesex County;</w:t>
      </w:r>
    </w:p>
    <w:p w:rsidR="002560AA" w:rsidRDefault="002560AA" w:rsidP="002560AA">
      <w:r>
        <w:tab/>
        <w:t>(285)</w:t>
      </w:r>
      <w:r>
        <w:tab/>
        <w:t>$776,731 to the Woodbridge Township School District in Middlesex County;</w:t>
      </w:r>
    </w:p>
    <w:p w:rsidR="002560AA" w:rsidRDefault="002560AA" w:rsidP="002560AA">
      <w:r>
        <w:tab/>
        <w:t>(286)</w:t>
      </w:r>
      <w:r>
        <w:tab/>
        <w:t>$85,646 to the Asbury Park School District in Monmouth County;</w:t>
      </w:r>
    </w:p>
    <w:p w:rsidR="002560AA" w:rsidRDefault="002560AA" w:rsidP="002560AA">
      <w:r>
        <w:tab/>
        <w:t>(287)</w:t>
      </w:r>
      <w:r>
        <w:tab/>
        <w:t xml:space="preserve">$9,875 to the Avon </w:t>
      </w:r>
      <w:proofErr w:type="spellStart"/>
      <w:r>
        <w:t>Boro</w:t>
      </w:r>
      <w:proofErr w:type="spellEnd"/>
      <w:r>
        <w:t xml:space="preserve"> School District in Monmouth County;</w:t>
      </w:r>
    </w:p>
    <w:p w:rsidR="002560AA" w:rsidRDefault="002560AA" w:rsidP="002560AA">
      <w:r>
        <w:tab/>
        <w:t>(288)</w:t>
      </w:r>
      <w:r>
        <w:tab/>
        <w:t xml:space="preserve">$20,000 to the </w:t>
      </w:r>
      <w:proofErr w:type="spellStart"/>
      <w:r>
        <w:t>Bayshore</w:t>
      </w:r>
      <w:proofErr w:type="spellEnd"/>
      <w:r>
        <w:t xml:space="preserve"> Jointure Commission School District in Monmouth County;</w:t>
      </w:r>
    </w:p>
    <w:p w:rsidR="002560AA" w:rsidRDefault="002560AA" w:rsidP="002560AA">
      <w:r>
        <w:tab/>
        <w:t>(289)</w:t>
      </w:r>
      <w:r>
        <w:tab/>
        <w:t>$23,461 to the Belmar Elementary School District in Monmouth County;</w:t>
      </w:r>
    </w:p>
    <w:p w:rsidR="002560AA" w:rsidRDefault="002560AA" w:rsidP="002560AA">
      <w:r>
        <w:tab/>
        <w:t>(290)</w:t>
      </w:r>
      <w:r>
        <w:tab/>
        <w:t>$20,000 to the Bradley Beach School District in Monmouth County;</w:t>
      </w:r>
    </w:p>
    <w:p w:rsidR="002560AA" w:rsidRDefault="002560AA" w:rsidP="002560AA">
      <w:r>
        <w:tab/>
        <w:t>(291)</w:t>
      </w:r>
      <w:r>
        <w:tab/>
        <w:t xml:space="preserve">$26,769 to the Brielle </w:t>
      </w:r>
      <w:proofErr w:type="spellStart"/>
      <w:r>
        <w:t>Boro</w:t>
      </w:r>
      <w:proofErr w:type="spellEnd"/>
      <w:r>
        <w:t xml:space="preserve"> School District in Monmouth County;</w:t>
      </w:r>
    </w:p>
    <w:p w:rsidR="002560AA" w:rsidRDefault="002560AA" w:rsidP="002560AA">
      <w:r>
        <w:tab/>
        <w:t>(292)</w:t>
      </w:r>
      <w:r>
        <w:tab/>
        <w:t>$48,386 to Colts Neck Township School District in Monmouth County;</w:t>
      </w:r>
    </w:p>
    <w:p w:rsidR="002560AA" w:rsidRDefault="002560AA" w:rsidP="002560AA">
      <w:r>
        <w:tab/>
        <w:t>(293)</w:t>
      </w:r>
      <w:r>
        <w:tab/>
        <w:t xml:space="preserve">$20,000 to the Deal </w:t>
      </w:r>
      <w:proofErr w:type="spellStart"/>
      <w:r>
        <w:t>Boro</w:t>
      </w:r>
      <w:proofErr w:type="spellEnd"/>
      <w:r>
        <w:t xml:space="preserve"> School District in Monmouth County;</w:t>
      </w:r>
    </w:p>
    <w:p w:rsidR="002560AA" w:rsidRDefault="002560AA" w:rsidP="002560AA">
      <w:r>
        <w:tab/>
        <w:t>(294)</w:t>
      </w:r>
      <w:r>
        <w:tab/>
        <w:t>$49,295 to the Eatontown Public School District in Monmouth County;</w:t>
      </w:r>
    </w:p>
    <w:p w:rsidR="002560AA" w:rsidRDefault="002560AA" w:rsidP="002560AA">
      <w:r>
        <w:tab/>
        <w:t>(295)</w:t>
      </w:r>
      <w:r>
        <w:tab/>
        <w:t>$51,024 to the Fair Haven School District in Monmouth County;</w:t>
      </w:r>
    </w:p>
    <w:p w:rsidR="002560AA" w:rsidRDefault="002560AA" w:rsidP="002560AA">
      <w:r>
        <w:tab/>
        <w:t>(296)</w:t>
      </w:r>
      <w:r>
        <w:tab/>
        <w:t>$84,470 to the Freehold Borough School District in Monmouth County;</w:t>
      </w:r>
    </w:p>
    <w:p w:rsidR="002560AA" w:rsidRDefault="002560AA" w:rsidP="002560AA">
      <w:r>
        <w:tab/>
        <w:t>(297)</w:t>
      </w:r>
      <w:r>
        <w:tab/>
        <w:t>$686,207 to the Freehold Regional High School District in Monmouth County;</w:t>
      </w:r>
    </w:p>
    <w:p w:rsidR="002560AA" w:rsidRDefault="002560AA" w:rsidP="002560AA">
      <w:r>
        <w:tab/>
        <w:t>(298)</w:t>
      </w:r>
      <w:r>
        <w:tab/>
        <w:t>$197,560 to the Freehold Township School District in Monmouth County;</w:t>
      </w:r>
    </w:p>
    <w:p w:rsidR="002560AA" w:rsidRDefault="002560AA" w:rsidP="002560AA">
      <w:r>
        <w:tab/>
        <w:t>(299)</w:t>
      </w:r>
      <w:r>
        <w:tab/>
        <w:t>$158,776 to the Hazlet Township Public School District in Monmouth County;</w:t>
      </w:r>
    </w:p>
    <w:p w:rsidR="002560AA" w:rsidRDefault="002560AA" w:rsidP="002560AA">
      <w:r>
        <w:tab/>
        <w:t>(300)</w:t>
      </w:r>
      <w:r>
        <w:tab/>
        <w:t>$20,383 to the Henry Hudson Regional School District in Monmouth County;</w:t>
      </w:r>
    </w:p>
    <w:p w:rsidR="002560AA" w:rsidRDefault="002560AA" w:rsidP="002560AA">
      <w:r>
        <w:tab/>
        <w:t>(301)</w:t>
      </w:r>
      <w:r>
        <w:tab/>
        <w:t>$20,000 to the Highlands Borough School District in Monmouth County;</w:t>
      </w:r>
    </w:p>
    <w:p w:rsidR="002560AA" w:rsidRDefault="002560AA" w:rsidP="002560AA">
      <w:r>
        <w:tab/>
        <w:t>(302)</w:t>
      </w:r>
      <w:r>
        <w:tab/>
        <w:t>$170,336 to the Holmdel Township School District in Monmouth County;</w:t>
      </w:r>
    </w:p>
    <w:p w:rsidR="002560AA" w:rsidRDefault="002560AA" w:rsidP="002560AA">
      <w:r>
        <w:tab/>
        <w:t>(303)</w:t>
      </w:r>
      <w:r>
        <w:tab/>
        <w:t>$292,067 to the Howell Township Public School District in Monmouth County;</w:t>
      </w:r>
    </w:p>
    <w:p w:rsidR="002560AA" w:rsidRDefault="002560AA" w:rsidP="002560AA">
      <w:r>
        <w:tab/>
        <w:t>(304)</w:t>
      </w:r>
      <w:r>
        <w:tab/>
        <w:t>$79,476 to the Keansburg Borough School District in Monmouth County;</w:t>
      </w:r>
    </w:p>
    <w:p w:rsidR="002560AA" w:rsidRDefault="002560AA" w:rsidP="002560AA">
      <w:r>
        <w:tab/>
        <w:t>(305)</w:t>
      </w:r>
      <w:r>
        <w:tab/>
        <w:t>$57,128 to the Keyport School District in Monmouth County;</w:t>
      </w:r>
    </w:p>
    <w:p w:rsidR="002560AA" w:rsidRDefault="002560AA" w:rsidP="002560AA">
      <w:r>
        <w:tab/>
        <w:t>(306)</w:t>
      </w:r>
      <w:r>
        <w:tab/>
        <w:t xml:space="preserve">$43,849 to the Little Silver </w:t>
      </w:r>
      <w:proofErr w:type="spellStart"/>
      <w:r>
        <w:t>Boro</w:t>
      </w:r>
      <w:proofErr w:type="spellEnd"/>
      <w:r>
        <w:t xml:space="preserve"> School District in Monmouth County;</w:t>
      </w:r>
    </w:p>
    <w:p w:rsidR="002560AA" w:rsidRDefault="002560AA" w:rsidP="002560AA">
      <w:r>
        <w:tab/>
        <w:t>(307)</w:t>
      </w:r>
      <w:r>
        <w:tab/>
        <w:t>$286,080 to the Long Branch Public School District in Monmouth County;</w:t>
      </w:r>
    </w:p>
    <w:p w:rsidR="002560AA" w:rsidRDefault="002560AA" w:rsidP="002560AA">
      <w:r>
        <w:tab/>
        <w:t>(308)</w:t>
      </w:r>
      <w:r>
        <w:tab/>
        <w:t>$264,480 to the Manalapan-Englishtown Regional Schools School District in Monmouth County;</w:t>
      </w:r>
    </w:p>
    <w:p w:rsidR="002560AA" w:rsidRDefault="002560AA" w:rsidP="002560AA">
      <w:r>
        <w:tab/>
        <w:t>(309)</w:t>
      </w:r>
      <w:r>
        <w:tab/>
        <w:t>$90,569 to the Manasquan School District in Monmouth County;</w:t>
      </w:r>
    </w:p>
    <w:p w:rsidR="002560AA" w:rsidRDefault="002560AA" w:rsidP="002560AA">
      <w:r>
        <w:tab/>
        <w:t>(310)</w:t>
      </w:r>
      <w:r>
        <w:tab/>
        <w:t>$255,929 to the Marlboro Township School District in Monmouth County;</w:t>
      </w:r>
    </w:p>
    <w:p w:rsidR="002560AA" w:rsidRDefault="002560AA" w:rsidP="002560AA">
      <w:r>
        <w:tab/>
        <w:t>(311)</w:t>
      </w:r>
      <w:r>
        <w:tab/>
        <w:t>$209,619 to the Matawan-Aberdeen Regional School District in Monmouth County;</w:t>
      </w:r>
    </w:p>
    <w:p w:rsidR="002560AA" w:rsidRDefault="002560AA" w:rsidP="002560AA">
      <w:r>
        <w:tab/>
        <w:t>(312)</w:t>
      </w:r>
      <w:r>
        <w:tab/>
        <w:t>$538,389 to the Middletown Township Public School District in Monmouth County;</w:t>
      </w:r>
    </w:p>
    <w:p w:rsidR="002560AA" w:rsidRDefault="002560AA" w:rsidP="002560AA">
      <w:r>
        <w:tab/>
        <w:t>(313)</w:t>
      </w:r>
      <w:r>
        <w:tab/>
        <w:t>$20,000 to the Monmouth Beach School District in Monmouth County;</w:t>
      </w:r>
    </w:p>
    <w:p w:rsidR="002560AA" w:rsidRDefault="002560AA" w:rsidP="002560AA">
      <w:r>
        <w:tab/>
        <w:t>(314)</w:t>
      </w:r>
      <w:r>
        <w:tab/>
        <w:t>$20,000 to the Monmouth-Ocean Educational Services Commission School District in Monmouth County;</w:t>
      </w:r>
    </w:p>
    <w:p w:rsidR="002560AA" w:rsidRDefault="002560AA" w:rsidP="002560AA">
      <w:r>
        <w:tab/>
        <w:t>(315)</w:t>
      </w:r>
      <w:r>
        <w:tab/>
        <w:t>$170,571 to the Monmouth County Vocational School District in Monmouth County;</w:t>
      </w:r>
    </w:p>
    <w:p w:rsidR="002560AA" w:rsidRDefault="002560AA" w:rsidP="002560AA">
      <w:r>
        <w:tab/>
        <w:t>(316)</w:t>
      </w:r>
      <w:r>
        <w:tab/>
        <w:t>$62,236 to the Monmouth Regional High School District in Monmouth County;</w:t>
      </w:r>
    </w:p>
    <w:p w:rsidR="002560AA" w:rsidRDefault="002560AA" w:rsidP="002560AA">
      <w:r>
        <w:tab/>
        <w:t>(317)</w:t>
      </w:r>
      <w:r>
        <w:tab/>
        <w:t>$30,925 to the Oceanport School District in Monmouth County;</w:t>
      </w:r>
    </w:p>
    <w:p w:rsidR="002560AA" w:rsidRDefault="002560AA" w:rsidP="002560AA">
      <w:r>
        <w:tab/>
        <w:t>(318)</w:t>
      </w:r>
      <w:r>
        <w:tab/>
        <w:t>$62,160 to the Red Bank Borough School District in Monmouth County;</w:t>
      </w:r>
    </w:p>
    <w:p w:rsidR="002560AA" w:rsidRDefault="002560AA" w:rsidP="002560AA">
      <w:r>
        <w:tab/>
        <w:t>(319)</w:t>
      </w:r>
      <w:r>
        <w:tab/>
        <w:t>$77,667 to the Red Bank Regional School District in Monmouth County;</w:t>
      </w:r>
    </w:p>
    <w:p w:rsidR="002560AA" w:rsidRDefault="002560AA" w:rsidP="002560AA">
      <w:r>
        <w:tab/>
        <w:t>(320)</w:t>
      </w:r>
      <w:r>
        <w:tab/>
        <w:t>$12,424 to the Roosevelt Borough Public School District in Monmouth County;</w:t>
      </w:r>
    </w:p>
    <w:p w:rsidR="002560AA" w:rsidRDefault="002560AA" w:rsidP="002560AA">
      <w:r>
        <w:tab/>
        <w:t>(321)</w:t>
      </w:r>
      <w:r>
        <w:tab/>
        <w:t>$52,482 to the Rumson Borough School District in Monmouth County;</w:t>
      </w:r>
    </w:p>
    <w:p w:rsidR="002560AA" w:rsidRDefault="002560AA" w:rsidP="002560AA">
      <w:r>
        <w:tab/>
        <w:t>(322)</w:t>
      </w:r>
      <w:r>
        <w:tab/>
        <w:t>$63,265 to the Rumson-Fair Haven Regional High School District in Monmouth County;</w:t>
      </w:r>
    </w:p>
    <w:p w:rsidR="002560AA" w:rsidRDefault="002560AA" w:rsidP="002560AA">
      <w:r>
        <w:tab/>
        <w:t>(323)</w:t>
      </w:r>
      <w:r>
        <w:tab/>
        <w:t>$19,025 to the Sea Girt Borough School District in Monmouth County;</w:t>
      </w:r>
    </w:p>
    <w:p w:rsidR="002560AA" w:rsidRDefault="002560AA" w:rsidP="002560AA">
      <w:r>
        <w:tab/>
        <w:t>(324)</w:t>
      </w:r>
      <w:r>
        <w:tab/>
        <w:t>$41,662 to the Shore Regional High School District in Monmouth County;</w:t>
      </w:r>
    </w:p>
    <w:p w:rsidR="002560AA" w:rsidRDefault="002560AA" w:rsidP="002560AA">
      <w:r>
        <w:tab/>
        <w:t>(325)</w:t>
      </w:r>
      <w:r>
        <w:tab/>
        <w:t>$20,000 to the Spring Lake Borough School District in Monmouth County;</w:t>
      </w:r>
    </w:p>
    <w:p w:rsidR="002560AA" w:rsidRDefault="002560AA" w:rsidP="002560AA">
      <w:r>
        <w:tab/>
        <w:t>(326)</w:t>
      </w:r>
      <w:r>
        <w:tab/>
        <w:t>$20,000 to the Spring Lake Heights School District in Monmouth County;</w:t>
      </w:r>
    </w:p>
    <w:p w:rsidR="002560AA" w:rsidRDefault="002560AA" w:rsidP="002560AA">
      <w:r>
        <w:tab/>
        <w:t>(327)</w:t>
      </w:r>
      <w:r>
        <w:tab/>
        <w:t>$75,862 to the Tinton Falls School District in Monmouth County;</w:t>
      </w:r>
    </w:p>
    <w:p w:rsidR="002560AA" w:rsidRDefault="002560AA" w:rsidP="002560AA">
      <w:r>
        <w:tab/>
        <w:t>(328)</w:t>
      </w:r>
      <w:r>
        <w:tab/>
        <w:t>$134,153 to the Upper Freehold Regional School District in Monmouth County;</w:t>
      </w:r>
    </w:p>
    <w:p w:rsidR="002560AA" w:rsidRDefault="002560AA" w:rsidP="002560AA">
      <w:r>
        <w:tab/>
        <w:t>(329)</w:t>
      </w:r>
      <w:r>
        <w:tab/>
        <w:t>$192,395 to the Wall Township Public School District in Monmouth County;</w:t>
      </w:r>
    </w:p>
    <w:p w:rsidR="002560AA" w:rsidRDefault="002560AA" w:rsidP="002560AA">
      <w:r>
        <w:tab/>
        <w:t>(330)</w:t>
      </w:r>
      <w:r>
        <w:tab/>
        <w:t>$29,054 to the West Long Branch School District in Monmouth County;</w:t>
      </w:r>
    </w:p>
    <w:p w:rsidR="002560AA" w:rsidRDefault="002560AA" w:rsidP="002560AA">
      <w:r>
        <w:tab/>
        <w:t>(331)</w:t>
      </w:r>
      <w:r>
        <w:tab/>
        <w:t>$79,512 to Boonton Town School District in Morris County;</w:t>
      </w:r>
    </w:p>
    <w:p w:rsidR="002560AA" w:rsidRDefault="002560AA" w:rsidP="002560AA">
      <w:r>
        <w:tab/>
        <w:t>(332)</w:t>
      </w:r>
      <w:r>
        <w:tab/>
        <w:t>$21,609 to Boonton Township School District in Morris County;</w:t>
      </w:r>
    </w:p>
    <w:p w:rsidR="002560AA" w:rsidRDefault="002560AA" w:rsidP="002560AA">
      <w:r>
        <w:tab/>
        <w:t>(333)</w:t>
      </w:r>
      <w:r>
        <w:tab/>
        <w:t>$67,565 to Butler Public School District in Morris County;</w:t>
      </w:r>
    </w:p>
    <w:p w:rsidR="002560AA" w:rsidRDefault="002560AA" w:rsidP="002560AA">
      <w:r>
        <w:tab/>
        <w:t>(334)</w:t>
      </w:r>
      <w:r>
        <w:tab/>
        <w:t xml:space="preserve">$234,432 to the School District of the </w:t>
      </w:r>
      <w:proofErr w:type="spellStart"/>
      <w:r>
        <w:t>Chathams</w:t>
      </w:r>
      <w:proofErr w:type="spellEnd"/>
      <w:r>
        <w:t xml:space="preserve"> in Morris County;</w:t>
      </w:r>
    </w:p>
    <w:p w:rsidR="002560AA" w:rsidRDefault="002560AA" w:rsidP="002560AA">
      <w:r>
        <w:tab/>
        <w:t>(335)</w:t>
      </w:r>
      <w:r>
        <w:tab/>
        <w:t>$56,961 to the Chester Township School District in Morris County;</w:t>
      </w:r>
    </w:p>
    <w:p w:rsidR="002560AA" w:rsidRDefault="002560AA" w:rsidP="002560AA">
      <w:r>
        <w:tab/>
        <w:t>(336)</w:t>
      </w:r>
      <w:r>
        <w:tab/>
        <w:t>$86,023 to the Denville Township K-8 School District in Morris County;</w:t>
      </w:r>
    </w:p>
    <w:p w:rsidR="002560AA" w:rsidRDefault="002560AA" w:rsidP="002560AA">
      <w:r>
        <w:tab/>
        <w:t>(337)</w:t>
      </w:r>
      <w:r>
        <w:tab/>
        <w:t>$176,812 to the Dover Public School District in Morris County;</w:t>
      </w:r>
    </w:p>
    <w:p w:rsidR="002560AA" w:rsidRDefault="002560AA" w:rsidP="002560AA">
      <w:r>
        <w:tab/>
        <w:t>(338)</w:t>
      </w:r>
      <w:r>
        <w:tab/>
        <w:t>$47,039 to the East Hanover Township School District in Morris County;</w:t>
      </w:r>
    </w:p>
    <w:p w:rsidR="002560AA" w:rsidRDefault="002560AA" w:rsidP="002560AA">
      <w:r>
        <w:tab/>
        <w:t>(339)</w:t>
      </w:r>
      <w:r>
        <w:tab/>
        <w:t>$51,663 to the Florham Park School District in Morris County;</w:t>
      </w:r>
    </w:p>
    <w:p w:rsidR="002560AA" w:rsidRDefault="002560AA" w:rsidP="002560AA">
      <w:r>
        <w:tab/>
        <w:t>(340)</w:t>
      </w:r>
      <w:r>
        <w:tab/>
        <w:t>$95,155 to the Hanover Park Regional High School District in Morris County;</w:t>
      </w:r>
    </w:p>
    <w:p w:rsidR="002560AA" w:rsidRDefault="002560AA" w:rsidP="002560AA">
      <w:r>
        <w:tab/>
        <w:t>(341)</w:t>
      </w:r>
      <w:r>
        <w:tab/>
        <w:t>$72,991 to the Hanover Township School District in Morris County;</w:t>
      </w:r>
    </w:p>
    <w:p w:rsidR="002560AA" w:rsidRDefault="002560AA" w:rsidP="002560AA">
      <w:r>
        <w:tab/>
        <w:t>(342)</w:t>
      </w:r>
      <w:r>
        <w:tab/>
        <w:t>$20,000 to the Harding Township School District in Morris County;</w:t>
      </w:r>
    </w:p>
    <w:p w:rsidR="002560AA" w:rsidRDefault="002560AA" w:rsidP="002560AA">
      <w:r>
        <w:tab/>
        <w:t>(343)</w:t>
      </w:r>
      <w:r>
        <w:tab/>
        <w:t>$161,151 to the Jefferson Township Public School District in Morris County;</w:t>
      </w:r>
    </w:p>
    <w:p w:rsidR="002560AA" w:rsidRDefault="002560AA" w:rsidP="002560AA">
      <w:r>
        <w:tab/>
        <w:t>(344)</w:t>
      </w:r>
      <w:r>
        <w:tab/>
        <w:t xml:space="preserve">$103,773 to the </w:t>
      </w:r>
      <w:proofErr w:type="spellStart"/>
      <w:r>
        <w:t>Kinnelon</w:t>
      </w:r>
      <w:proofErr w:type="spellEnd"/>
      <w:r>
        <w:t xml:space="preserve"> School District in Morris County;</w:t>
      </w:r>
    </w:p>
    <w:p w:rsidR="002560AA" w:rsidRDefault="002560AA" w:rsidP="002560AA">
      <w:r>
        <w:tab/>
        <w:t>(345)</w:t>
      </w:r>
      <w:r>
        <w:tab/>
        <w:t>$46,500 to the Lincoln Park School District in Morris County;</w:t>
      </w:r>
    </w:p>
    <w:p w:rsidR="002560AA" w:rsidRDefault="002560AA" w:rsidP="002560AA">
      <w:r>
        <w:tab/>
        <w:t>(346)</w:t>
      </w:r>
      <w:r>
        <w:tab/>
        <w:t>$148,864 to the Madison Public School District in Morris County;</w:t>
      </w:r>
    </w:p>
    <w:p w:rsidR="002560AA" w:rsidRDefault="002560AA" w:rsidP="002560AA">
      <w:r>
        <w:tab/>
        <w:t>(347)</w:t>
      </w:r>
      <w:r>
        <w:tab/>
        <w:t>$27,351 to the Mendham Borough School District in Morris County;</w:t>
      </w:r>
    </w:p>
    <w:p w:rsidR="002560AA" w:rsidRDefault="002560AA" w:rsidP="002560AA">
      <w:r>
        <w:tab/>
        <w:t>(348)</w:t>
      </w:r>
      <w:r>
        <w:tab/>
        <w:t>$35,139 to the Mendham Township School District in Morris County;</w:t>
      </w:r>
    </w:p>
    <w:p w:rsidR="002560AA" w:rsidRDefault="002560AA" w:rsidP="002560AA">
      <w:r>
        <w:tab/>
        <w:t>(349)</w:t>
      </w:r>
      <w:r>
        <w:tab/>
        <w:t>$20,000 to the Mine Hill Township School District in Morris County;</w:t>
      </w:r>
    </w:p>
    <w:p w:rsidR="002560AA" w:rsidRDefault="002560AA" w:rsidP="002560AA">
      <w:r>
        <w:tab/>
        <w:t>(350)</w:t>
      </w:r>
      <w:r>
        <w:tab/>
        <w:t>$203,646 to the Montville Township School District in Morris County;</w:t>
      </w:r>
    </w:p>
    <w:p w:rsidR="002560AA" w:rsidRDefault="002560AA" w:rsidP="002560AA">
      <w:r>
        <w:tab/>
        <w:t>(351)</w:t>
      </w:r>
      <w:r>
        <w:tab/>
        <w:t>$177,193 to the Morris Hills Regional School District in Morris County;</w:t>
      </w:r>
    </w:p>
    <w:p w:rsidR="002560AA" w:rsidRDefault="002560AA" w:rsidP="002560AA">
      <w:r>
        <w:tab/>
        <w:t>(352)</w:t>
      </w:r>
      <w:r>
        <w:tab/>
        <w:t>$30,415 to the Morris Plains School District in Morris County;</w:t>
      </w:r>
    </w:p>
    <w:p w:rsidR="002560AA" w:rsidRDefault="002560AA" w:rsidP="002560AA">
      <w:r>
        <w:tab/>
        <w:t>(353)</w:t>
      </w:r>
      <w:r>
        <w:tab/>
        <w:t>$291,282 to the Morris School District in Morris County;</w:t>
      </w:r>
    </w:p>
    <w:p w:rsidR="002560AA" w:rsidRDefault="002560AA" w:rsidP="002560AA">
      <w:r>
        <w:tab/>
        <w:t>(354)</w:t>
      </w:r>
      <w:r>
        <w:tab/>
        <w:t>$20,000 to the Mount Arlington Public School District in Morris County;</w:t>
      </w:r>
    </w:p>
    <w:p w:rsidR="002560AA" w:rsidRDefault="002560AA" w:rsidP="002560AA">
      <w:r>
        <w:tab/>
        <w:t>(355)</w:t>
      </w:r>
      <w:r>
        <w:tab/>
        <w:t>$263,065 to the Mount Olive Township School District in Morris County;</w:t>
      </w:r>
    </w:p>
    <w:p w:rsidR="002560AA" w:rsidRDefault="002560AA" w:rsidP="002560AA">
      <w:r>
        <w:tab/>
        <w:t>(356)</w:t>
      </w:r>
      <w:r>
        <w:tab/>
        <w:t>$87,046 to the Mountain Lakes Public School District in Morris County;</w:t>
      </w:r>
    </w:p>
    <w:p w:rsidR="002560AA" w:rsidRDefault="002560AA" w:rsidP="002560AA">
      <w:r>
        <w:tab/>
        <w:t>(357)</w:t>
      </w:r>
      <w:r>
        <w:tab/>
        <w:t>$20,000 to the Netcong School District in Morris County;</w:t>
      </w:r>
    </w:p>
    <w:p w:rsidR="002560AA" w:rsidRDefault="002560AA" w:rsidP="002560AA">
      <w:r>
        <w:tab/>
        <w:t>(358)</w:t>
      </w:r>
      <w:r>
        <w:tab/>
        <w:t>$400,367 to the Parsippany-Troy Hills Township School District in Morris County;</w:t>
      </w:r>
    </w:p>
    <w:p w:rsidR="002560AA" w:rsidRDefault="002560AA" w:rsidP="002560AA">
      <w:r>
        <w:tab/>
        <w:t>(359)</w:t>
      </w:r>
      <w:r>
        <w:tab/>
        <w:t>$43,822 to the Long Hill Township School District in Morris County;</w:t>
      </w:r>
    </w:p>
    <w:p w:rsidR="002560AA" w:rsidRDefault="002560AA" w:rsidP="002560AA">
      <w:r>
        <w:tab/>
        <w:t>(360)</w:t>
      </w:r>
      <w:r>
        <w:tab/>
        <w:t>$118,680 to the Pequannock Township School District in Morris County;</w:t>
      </w:r>
    </w:p>
    <w:p w:rsidR="002560AA" w:rsidRDefault="002560AA" w:rsidP="002560AA">
      <w:r>
        <w:tab/>
        <w:t>(361)</w:t>
      </w:r>
      <w:r>
        <w:tab/>
        <w:t>$20,000 to the Riverdale School District in Morris County;</w:t>
      </w:r>
    </w:p>
    <w:p w:rsidR="002560AA" w:rsidRDefault="002560AA" w:rsidP="002560AA">
      <w:r>
        <w:tab/>
        <w:t>(362)</w:t>
      </w:r>
      <w:r>
        <w:tab/>
        <w:t>$29,028 to the Rockaway Borough School District in Morris County;</w:t>
      </w:r>
    </w:p>
    <w:p w:rsidR="002560AA" w:rsidRDefault="002560AA" w:rsidP="002560AA">
      <w:r>
        <w:tab/>
        <w:t>(363)</w:t>
      </w:r>
      <w:r>
        <w:tab/>
        <w:t>$120,479 to the Rockaway Township School District in Morris County;</w:t>
      </w:r>
    </w:p>
    <w:p w:rsidR="002560AA" w:rsidRDefault="002560AA" w:rsidP="002560AA">
      <w:r>
        <w:tab/>
        <w:t>(364)</w:t>
      </w:r>
      <w:r>
        <w:tab/>
        <w:t>$202,795 to the Roxbury Township School District in Morris County;</w:t>
      </w:r>
    </w:p>
    <w:p w:rsidR="002560AA" w:rsidRDefault="002560AA" w:rsidP="002560AA">
      <w:r>
        <w:tab/>
        <w:t>(365)</w:t>
      </w:r>
      <w:r>
        <w:tab/>
        <w:t>$107,093 to the Washington Township School District in Morris County;</w:t>
      </w:r>
    </w:p>
    <w:p w:rsidR="002560AA" w:rsidRDefault="002560AA" w:rsidP="002560AA">
      <w:r>
        <w:tab/>
        <w:t>(366)</w:t>
      </w:r>
      <w:r>
        <w:tab/>
        <w:t>$157,584 to the West Morris Regional High School District in Morris County;</w:t>
      </w:r>
    </w:p>
    <w:p w:rsidR="002560AA" w:rsidRDefault="002560AA" w:rsidP="002560AA">
      <w:r>
        <w:tab/>
        <w:t>(367)</w:t>
      </w:r>
      <w:r>
        <w:tab/>
        <w:t>$38,614 to the Wharton Borough School District in Morris County;</w:t>
      </w:r>
    </w:p>
    <w:p w:rsidR="002560AA" w:rsidRDefault="002560AA" w:rsidP="002560AA">
      <w:r>
        <w:tab/>
        <w:t>(368)</w:t>
      </w:r>
      <w:r>
        <w:tab/>
        <w:t>$175,944 to the Barnegat Township School District in Ocean County;</w:t>
      </w:r>
    </w:p>
    <w:p w:rsidR="002560AA" w:rsidRDefault="002560AA" w:rsidP="002560AA">
      <w:r>
        <w:tab/>
        <w:t>(369)</w:t>
      </w:r>
      <w:r>
        <w:tab/>
        <w:t>$20,000 to the Bay Head Borough School District in Ocean County;</w:t>
      </w:r>
    </w:p>
    <w:p w:rsidR="002560AA" w:rsidRDefault="002560AA" w:rsidP="002560AA">
      <w:r>
        <w:tab/>
        <w:t>(370)</w:t>
      </w:r>
      <w:r>
        <w:tab/>
        <w:t>$20,000 to the Beach Haven School District in Ocean County;</w:t>
      </w:r>
    </w:p>
    <w:p w:rsidR="002560AA" w:rsidRDefault="002560AA" w:rsidP="002560AA">
      <w:r>
        <w:tab/>
        <w:t>(371)</w:t>
      </w:r>
      <w:r>
        <w:tab/>
        <w:t>$109,091 to the Berkeley Township School District in Ocean County;</w:t>
      </w:r>
    </w:p>
    <w:p w:rsidR="002560AA" w:rsidRDefault="002560AA" w:rsidP="002560AA">
      <w:r>
        <w:tab/>
        <w:t>(372)</w:t>
      </w:r>
      <w:r>
        <w:tab/>
        <w:t>$481,056 to the Brick Township Public School District in Ocean County;</w:t>
      </w:r>
    </w:p>
    <w:p w:rsidR="002560AA" w:rsidRDefault="002560AA" w:rsidP="002560AA">
      <w:r>
        <w:tab/>
        <w:t>(373)</w:t>
      </w:r>
      <w:r>
        <w:tab/>
        <w:t>$31,321 to the Central Regional School District in Ocean County;</w:t>
      </w:r>
    </w:p>
    <w:p w:rsidR="002560AA" w:rsidRDefault="002560AA" w:rsidP="002560AA">
      <w:r>
        <w:tab/>
        <w:t>(374)</w:t>
      </w:r>
      <w:r>
        <w:tab/>
        <w:t xml:space="preserve">$20,000 to the </w:t>
      </w:r>
      <w:proofErr w:type="spellStart"/>
      <w:r>
        <w:t>Eagleswood</w:t>
      </w:r>
      <w:proofErr w:type="spellEnd"/>
      <w:r>
        <w:t xml:space="preserve"> Township School District in Ocean County;</w:t>
      </w:r>
    </w:p>
    <w:p w:rsidR="002560AA" w:rsidRDefault="002560AA" w:rsidP="002560AA">
      <w:r>
        <w:tab/>
        <w:t>(375)</w:t>
      </w:r>
      <w:r>
        <w:tab/>
        <w:t>$20,000 to the Island Heights School District in Ocean County;</w:t>
      </w:r>
    </w:p>
    <w:p w:rsidR="002560AA" w:rsidRDefault="002560AA" w:rsidP="002560AA">
      <w:r>
        <w:tab/>
        <w:t>(376)</w:t>
      </w:r>
      <w:r>
        <w:tab/>
        <w:t>$460,969 to the Jackson Township School District in Ocean County;</w:t>
      </w:r>
    </w:p>
    <w:p w:rsidR="002560AA" w:rsidRDefault="002560AA" w:rsidP="002560AA">
      <w:r>
        <w:tab/>
        <w:t>(377)</w:t>
      </w:r>
      <w:r>
        <w:tab/>
        <w:t>$223,434 to the Lacey Township School District in Ocean County;</w:t>
      </w:r>
    </w:p>
    <w:p w:rsidR="002560AA" w:rsidRDefault="002560AA" w:rsidP="002560AA">
      <w:r>
        <w:tab/>
        <w:t>(378)</w:t>
      </w:r>
      <w:r>
        <w:tab/>
        <w:t>$20,000 to the Lakehurst School District in Ocean County;</w:t>
      </w:r>
    </w:p>
    <w:p w:rsidR="002560AA" w:rsidRDefault="002560AA" w:rsidP="002560AA">
      <w:r>
        <w:tab/>
        <w:t>(379)</w:t>
      </w:r>
      <w:r>
        <w:tab/>
        <w:t>$286,798 to the Lakewood Township School District in Ocean County;</w:t>
      </w:r>
    </w:p>
    <w:p w:rsidR="002560AA" w:rsidRDefault="002560AA" w:rsidP="002560AA">
      <w:r>
        <w:tab/>
        <w:t>(380)</w:t>
      </w:r>
      <w:r>
        <w:tab/>
        <w:t>$20,000 to the Lavallette Borough School District in Ocean County;</w:t>
      </w:r>
    </w:p>
    <w:p w:rsidR="002560AA" w:rsidRDefault="002560AA" w:rsidP="002560AA">
      <w:r>
        <w:tab/>
        <w:t>(381)</w:t>
      </w:r>
      <w:r>
        <w:tab/>
        <w:t>$68,455 to the Little Egg Harbor Township School District in Ocean County;</w:t>
      </w:r>
    </w:p>
    <w:p w:rsidR="002560AA" w:rsidRDefault="002560AA" w:rsidP="002560AA">
      <w:r>
        <w:tab/>
        <w:t>(382)</w:t>
      </w:r>
      <w:r>
        <w:tab/>
        <w:t>$16,000 to the Long Beach Island Consolidated School District in Ocean County;</w:t>
      </w:r>
    </w:p>
    <w:p w:rsidR="002560AA" w:rsidRDefault="002560AA" w:rsidP="002560AA">
      <w:r>
        <w:tab/>
        <w:t>(383)</w:t>
      </w:r>
      <w:r>
        <w:tab/>
        <w:t>$163,936 to the Manchester Township School District in Ocean County;</w:t>
      </w:r>
    </w:p>
    <w:p w:rsidR="002560AA" w:rsidRDefault="002560AA" w:rsidP="002560AA">
      <w:r>
        <w:tab/>
        <w:t>(384)</w:t>
      </w:r>
      <w:r>
        <w:tab/>
        <w:t>$131,545 to the Ocean County Vocational Technical School District in Ocean County;</w:t>
      </w:r>
    </w:p>
    <w:p w:rsidR="002560AA" w:rsidRDefault="002560AA" w:rsidP="002560AA">
      <w:r>
        <w:tab/>
        <w:t>(385)</w:t>
      </w:r>
      <w:r>
        <w:tab/>
        <w:t>$24,150 to the Ocean Township School District in Ocean County;</w:t>
      </w:r>
    </w:p>
    <w:p w:rsidR="002560AA" w:rsidRDefault="002560AA" w:rsidP="002560AA">
      <w:r>
        <w:tab/>
        <w:t>(386)</w:t>
      </w:r>
      <w:r>
        <w:tab/>
        <w:t>$74,246 to the Pinelands Regional School District in Ocean County;</w:t>
      </w:r>
    </w:p>
    <w:p w:rsidR="002560AA" w:rsidRDefault="002560AA" w:rsidP="002560AA">
      <w:r>
        <w:tab/>
        <w:t>(387)</w:t>
      </w:r>
      <w:r>
        <w:tab/>
        <w:t xml:space="preserve">$70,692 to the </w:t>
      </w:r>
      <w:proofErr w:type="spellStart"/>
      <w:r>
        <w:t>Plumsted</w:t>
      </w:r>
      <w:proofErr w:type="spellEnd"/>
      <w:r>
        <w:t xml:space="preserve"> Township School District in Ocean County;</w:t>
      </w:r>
    </w:p>
    <w:p w:rsidR="002560AA" w:rsidRDefault="002560AA" w:rsidP="002560AA">
      <w:r>
        <w:tab/>
        <w:t>(388)</w:t>
      </w:r>
      <w:r>
        <w:tab/>
        <w:t>$157,967 to the Point Pleasant Borough School District in Ocean County;</w:t>
      </w:r>
    </w:p>
    <w:p w:rsidR="002560AA" w:rsidRDefault="002560AA" w:rsidP="002560AA">
      <w:r>
        <w:tab/>
        <w:t>(389)</w:t>
      </w:r>
      <w:r>
        <w:tab/>
        <w:t>$45,135 to the Point Pleasant Beach School District in Ocean County;</w:t>
      </w:r>
    </w:p>
    <w:p w:rsidR="002560AA" w:rsidRDefault="002560AA" w:rsidP="002560AA">
      <w:r>
        <w:tab/>
        <w:t>(390)</w:t>
      </w:r>
      <w:r>
        <w:tab/>
        <w:t>$178,855 to the Southern Regional School District in Ocean County;</w:t>
      </w:r>
    </w:p>
    <w:p w:rsidR="002560AA" w:rsidRDefault="002560AA" w:rsidP="002560AA">
      <w:r>
        <w:tab/>
        <w:t>(391)</w:t>
      </w:r>
      <w:r>
        <w:tab/>
        <w:t>$107,902 to the Stafford Township School District in Ocean County;</w:t>
      </w:r>
    </w:p>
    <w:p w:rsidR="002560AA" w:rsidRDefault="002560AA" w:rsidP="002560AA">
      <w:r>
        <w:tab/>
        <w:t>(392)</w:t>
      </w:r>
      <w:r>
        <w:tab/>
        <w:t>$868,170 to the Toms River Regional School District in Ocean County;</w:t>
      </w:r>
    </w:p>
    <w:p w:rsidR="002560AA" w:rsidRDefault="002560AA" w:rsidP="002560AA">
      <w:r>
        <w:tab/>
        <w:t>(393)</w:t>
      </w:r>
      <w:r>
        <w:tab/>
        <w:t>$20,000 to the Tuckerton Borough School District in Ocean County;</w:t>
      </w:r>
    </w:p>
    <w:p w:rsidR="002560AA" w:rsidRDefault="002560AA" w:rsidP="002560AA">
      <w:r>
        <w:tab/>
        <w:t>(394)</w:t>
      </w:r>
      <w:r>
        <w:tab/>
        <w:t>$28,511 to the Bloomingdale School District in Passaic County;</w:t>
      </w:r>
    </w:p>
    <w:p w:rsidR="002560AA" w:rsidRDefault="002560AA" w:rsidP="002560AA">
      <w:r>
        <w:tab/>
        <w:t>(395)</w:t>
      </w:r>
      <w:r>
        <w:tab/>
        <w:t>$457,389 to the Clifton Public School District in Passaic County;</w:t>
      </w:r>
    </w:p>
    <w:p w:rsidR="002560AA" w:rsidRDefault="002560AA" w:rsidP="002560AA">
      <w:r>
        <w:tab/>
        <w:t>(396)</w:t>
      </w:r>
      <w:r>
        <w:tab/>
        <w:t>$37,773 to the Haledon Public School District in Passaic County;</w:t>
      </w:r>
    </w:p>
    <w:p w:rsidR="002560AA" w:rsidRDefault="002560AA" w:rsidP="002560AA">
      <w:r>
        <w:tab/>
        <w:t>(397)</w:t>
      </w:r>
      <w:r>
        <w:tab/>
        <w:t>$127,609 to the Hawthorne Public School District in Passaic County;</w:t>
      </w:r>
    </w:p>
    <w:p w:rsidR="002560AA" w:rsidRDefault="002560AA" w:rsidP="002560AA">
      <w:r>
        <w:tab/>
        <w:t>(398)</w:t>
      </w:r>
      <w:r>
        <w:tab/>
        <w:t>$61,208 to the Lakeland Regional High School District in Passaic County;</w:t>
      </w:r>
    </w:p>
    <w:p w:rsidR="002560AA" w:rsidRDefault="002560AA" w:rsidP="002560AA">
      <w:r>
        <w:tab/>
        <w:t>(399)</w:t>
      </w:r>
      <w:r>
        <w:tab/>
        <w:t>$44,853 to the Little Falls Township Public School District in Passaic County;</w:t>
      </w:r>
    </w:p>
    <w:p w:rsidR="002560AA" w:rsidRDefault="002560AA" w:rsidP="002560AA">
      <w:r>
        <w:tab/>
        <w:t>(400)</w:t>
      </w:r>
      <w:r>
        <w:tab/>
        <w:t>$33,107 to the North Haledon School District in Passaic County;</w:t>
      </w:r>
    </w:p>
    <w:p w:rsidR="002560AA" w:rsidRDefault="002560AA" w:rsidP="002560AA">
      <w:r>
        <w:tab/>
        <w:t>(401)</w:t>
      </w:r>
      <w:r>
        <w:tab/>
        <w:t>$704,058 to the Passaic City School District in Passaic County;</w:t>
      </w:r>
    </w:p>
    <w:p w:rsidR="002560AA" w:rsidRDefault="002560AA" w:rsidP="002560AA">
      <w:r>
        <w:tab/>
        <w:t>(402)</w:t>
      </w:r>
      <w:r>
        <w:tab/>
        <w:t>$43,658 to the Passaic County Manchester Regional High School District in Passaic County;</w:t>
      </w:r>
    </w:p>
    <w:p w:rsidR="002560AA" w:rsidRDefault="002560AA" w:rsidP="002560AA">
      <w:r>
        <w:tab/>
        <w:t>(403)</w:t>
      </w:r>
      <w:r>
        <w:tab/>
        <w:t>$75,738 to the Passaic Valley Regional High School District in Passaic County;</w:t>
      </w:r>
    </w:p>
    <w:p w:rsidR="002560AA" w:rsidRDefault="002560AA" w:rsidP="002560AA">
      <w:r>
        <w:tab/>
        <w:t>(404)</w:t>
      </w:r>
      <w:r>
        <w:tab/>
        <w:t>$240,073 to the Passaic County Vocational School District in Passaic County;</w:t>
      </w:r>
    </w:p>
    <w:p w:rsidR="002560AA" w:rsidRDefault="002560AA" w:rsidP="002560AA">
      <w:r>
        <w:tab/>
        <w:t>(405)</w:t>
      </w:r>
      <w:r>
        <w:tab/>
        <w:t>$1,366,739 to the Paterson Public School District in Passaic County;</w:t>
      </w:r>
    </w:p>
    <w:p w:rsidR="002560AA" w:rsidRDefault="002560AA" w:rsidP="002560AA">
      <w:r>
        <w:tab/>
        <w:t>(406)</w:t>
      </w:r>
      <w:r>
        <w:tab/>
        <w:t>$94,469 to the Pompton Lakes School District in Passaic County;</w:t>
      </w:r>
    </w:p>
    <w:p w:rsidR="002560AA" w:rsidRDefault="002560AA" w:rsidP="002560AA">
      <w:r>
        <w:tab/>
        <w:t>(407)</w:t>
      </w:r>
      <w:r>
        <w:tab/>
        <w:t>$42,752 to the Prospect Park Public School District in Passaic County;</w:t>
      </w:r>
    </w:p>
    <w:p w:rsidR="002560AA" w:rsidRDefault="002560AA" w:rsidP="002560AA">
      <w:r>
        <w:tab/>
        <w:t>(408)</w:t>
      </w:r>
      <w:r>
        <w:tab/>
        <w:t>$62,155 to the Ringwood School District in Passaic County;</w:t>
      </w:r>
    </w:p>
    <w:p w:rsidR="002560AA" w:rsidRDefault="002560AA" w:rsidP="002560AA">
      <w:r>
        <w:tab/>
        <w:t>(409)</w:t>
      </w:r>
      <w:r>
        <w:tab/>
        <w:t>$35,502 to the Totowa Public School District in Passaic County;</w:t>
      </w:r>
    </w:p>
    <w:p w:rsidR="002560AA" w:rsidRDefault="002560AA" w:rsidP="002560AA">
      <w:r>
        <w:tab/>
        <w:t>(410)</w:t>
      </w:r>
      <w:r>
        <w:tab/>
        <w:t>$45,858 to the Wanaque School District in Passaic County;</w:t>
      </w:r>
    </w:p>
    <w:p w:rsidR="002560AA" w:rsidRDefault="002560AA" w:rsidP="002560AA">
      <w:r>
        <w:tab/>
        <w:t>(411)</w:t>
      </w:r>
      <w:r>
        <w:tab/>
        <w:t>$438,895 to the Wayne Township Public School District in Passaic County;</w:t>
      </w:r>
    </w:p>
    <w:p w:rsidR="002560AA" w:rsidRDefault="002560AA" w:rsidP="002560AA">
      <w:r>
        <w:tab/>
        <w:t>(412)</w:t>
      </w:r>
      <w:r>
        <w:tab/>
        <w:t>$184,847 to the West Milford Township Public School District in Passaic County;</w:t>
      </w:r>
    </w:p>
    <w:p w:rsidR="002560AA" w:rsidRDefault="002560AA" w:rsidP="002560AA">
      <w:r>
        <w:tab/>
        <w:t>(413)</w:t>
      </w:r>
      <w:r>
        <w:tab/>
        <w:t>$56,337 to the Woodland Park School District in Passaic County;</w:t>
      </w:r>
    </w:p>
    <w:p w:rsidR="002560AA" w:rsidRDefault="002560AA" w:rsidP="002560AA">
      <w:r>
        <w:tab/>
        <w:t>(414)</w:t>
      </w:r>
      <w:r>
        <w:tab/>
        <w:t xml:space="preserve">$20,000 to the </w:t>
      </w:r>
      <w:proofErr w:type="spellStart"/>
      <w:r>
        <w:t>Alloway</w:t>
      </w:r>
      <w:proofErr w:type="spellEnd"/>
      <w:r>
        <w:t xml:space="preserve"> Township School District in Salem County;</w:t>
      </w:r>
    </w:p>
    <w:p w:rsidR="002560AA" w:rsidRDefault="002560AA" w:rsidP="002560AA">
      <w:r>
        <w:tab/>
        <w:t>(415)</w:t>
      </w:r>
      <w:r>
        <w:tab/>
        <w:t xml:space="preserve">$20,000 to the </w:t>
      </w:r>
      <w:proofErr w:type="spellStart"/>
      <w:r>
        <w:t>Elsinboro</w:t>
      </w:r>
      <w:proofErr w:type="spellEnd"/>
      <w:r>
        <w:t xml:space="preserve"> Township School District in Salem County;</w:t>
      </w:r>
    </w:p>
    <w:p w:rsidR="002560AA" w:rsidRDefault="002560AA" w:rsidP="002560AA">
      <w:r>
        <w:tab/>
        <w:t>(416)</w:t>
      </w:r>
      <w:r>
        <w:tab/>
        <w:t xml:space="preserve">$20,000 to the </w:t>
      </w:r>
      <w:proofErr w:type="spellStart"/>
      <w:r>
        <w:t>The</w:t>
      </w:r>
      <w:proofErr w:type="spellEnd"/>
      <w:r>
        <w:t xml:space="preserve"> Lower </w:t>
      </w:r>
      <w:proofErr w:type="spellStart"/>
      <w:r>
        <w:t>Alloways</w:t>
      </w:r>
      <w:proofErr w:type="spellEnd"/>
      <w:r>
        <w:t xml:space="preserve"> Creek School District in Salem County;</w:t>
      </w:r>
    </w:p>
    <w:p w:rsidR="002560AA" w:rsidRDefault="002560AA" w:rsidP="002560AA">
      <w:r>
        <w:tab/>
        <w:t>(417)</w:t>
      </w:r>
      <w:r>
        <w:tab/>
        <w:t>$20,000 to the Mannington Township School District in Salem County;</w:t>
      </w:r>
    </w:p>
    <w:p w:rsidR="002560AA" w:rsidRDefault="002560AA" w:rsidP="002560AA">
      <w:r>
        <w:tab/>
        <w:t>(418)</w:t>
      </w:r>
      <w:r>
        <w:tab/>
        <w:t xml:space="preserve">$112,575 to the </w:t>
      </w:r>
      <w:proofErr w:type="spellStart"/>
      <w:r>
        <w:t>Penns</w:t>
      </w:r>
      <w:proofErr w:type="spellEnd"/>
      <w:r>
        <w:t xml:space="preserve"> Grove-Carneys Point Regional School District in Salem County;</w:t>
      </w:r>
    </w:p>
    <w:p w:rsidR="002560AA" w:rsidRDefault="002560AA" w:rsidP="002560AA">
      <w:r>
        <w:tab/>
        <w:t>(419)</w:t>
      </w:r>
      <w:r>
        <w:tab/>
        <w:t>$92,908 to the Pennsville School District in Salem County;</w:t>
      </w:r>
    </w:p>
    <w:p w:rsidR="002560AA" w:rsidRDefault="002560AA" w:rsidP="002560AA">
      <w:r>
        <w:tab/>
        <w:t>(420)</w:t>
      </w:r>
      <w:r>
        <w:tab/>
        <w:t xml:space="preserve">$93,043 to the </w:t>
      </w:r>
      <w:proofErr w:type="spellStart"/>
      <w:r>
        <w:t>Pittsgrove</w:t>
      </w:r>
      <w:proofErr w:type="spellEnd"/>
      <w:r>
        <w:t xml:space="preserve"> Township School District in Salem County;</w:t>
      </w:r>
    </w:p>
    <w:p w:rsidR="002560AA" w:rsidRDefault="002560AA" w:rsidP="002560AA">
      <w:r>
        <w:tab/>
        <w:t>(421)</w:t>
      </w:r>
      <w:r>
        <w:tab/>
        <w:t>$20,000 to the Quinton Township School District in Salem County;</w:t>
      </w:r>
    </w:p>
    <w:p w:rsidR="002560AA" w:rsidRDefault="002560AA" w:rsidP="002560AA">
      <w:r>
        <w:tab/>
        <w:t>(422)</w:t>
      </w:r>
      <w:r>
        <w:tab/>
        <w:t>$61,424 to the Salem City School District in Salem County;</w:t>
      </w:r>
    </w:p>
    <w:p w:rsidR="002560AA" w:rsidRDefault="002560AA" w:rsidP="002560AA">
      <w:r>
        <w:tab/>
        <w:t>(423)</w:t>
      </w:r>
      <w:r>
        <w:tab/>
        <w:t>$20,000 to the Salem County Special Services School District in Salem County;</w:t>
      </w:r>
    </w:p>
    <w:p w:rsidR="002560AA" w:rsidRDefault="002560AA" w:rsidP="002560AA">
      <w:r>
        <w:tab/>
        <w:t>(424)</w:t>
      </w:r>
      <w:r>
        <w:tab/>
        <w:t xml:space="preserve">$20,000 to the Upper </w:t>
      </w:r>
      <w:proofErr w:type="spellStart"/>
      <w:r>
        <w:t>Pittsgrove</w:t>
      </w:r>
      <w:proofErr w:type="spellEnd"/>
      <w:r>
        <w:t xml:space="preserve"> Township School District in Salem County;</w:t>
      </w:r>
    </w:p>
    <w:p w:rsidR="002560AA" w:rsidRDefault="002560AA" w:rsidP="002560AA">
      <w:r>
        <w:tab/>
        <w:t>(425)</w:t>
      </w:r>
      <w:r>
        <w:tab/>
        <w:t>$83,626 to the Woodstown-</w:t>
      </w:r>
      <w:proofErr w:type="spellStart"/>
      <w:r>
        <w:t>Pilesgrove</w:t>
      </w:r>
      <w:proofErr w:type="spellEnd"/>
      <w:r>
        <w:t xml:space="preserve"> Regional School District in Salem County;</w:t>
      </w:r>
    </w:p>
    <w:p w:rsidR="002560AA" w:rsidRDefault="002560AA" w:rsidP="002560AA">
      <w:r>
        <w:tab/>
        <w:t>(426)</w:t>
      </w:r>
      <w:r>
        <w:tab/>
        <w:t>$27,639 to the Bedminster Township Public School District in Somerset County;</w:t>
      </w:r>
    </w:p>
    <w:p w:rsidR="002560AA" w:rsidRDefault="002560AA" w:rsidP="002560AA">
      <w:r>
        <w:tab/>
        <w:t>(427)</w:t>
      </w:r>
      <w:r>
        <w:tab/>
        <w:t xml:space="preserve">$303,316 to the </w:t>
      </w:r>
      <w:proofErr w:type="spellStart"/>
      <w:r>
        <w:t>Bernards</w:t>
      </w:r>
      <w:proofErr w:type="spellEnd"/>
      <w:r>
        <w:t xml:space="preserve"> Township School District in Somerset County;</w:t>
      </w:r>
    </w:p>
    <w:p w:rsidR="002560AA" w:rsidRDefault="002560AA" w:rsidP="002560AA">
      <w:r>
        <w:tab/>
        <w:t>(428)</w:t>
      </w:r>
      <w:r>
        <w:tab/>
        <w:t>$103,136 to the Bound Brook School District in Somerset County;</w:t>
      </w:r>
    </w:p>
    <w:p w:rsidR="002560AA" w:rsidRDefault="002560AA" w:rsidP="002560AA">
      <w:r>
        <w:tab/>
        <w:t>(429)</w:t>
      </w:r>
      <w:r>
        <w:tab/>
        <w:t>$75,961 to the Branchburg Township School District in Somerset County;</w:t>
      </w:r>
    </w:p>
    <w:p w:rsidR="002560AA" w:rsidRDefault="002560AA" w:rsidP="002560AA">
      <w:r>
        <w:tab/>
        <w:t>(430)</w:t>
      </w:r>
      <w:r>
        <w:tab/>
        <w:t>$481,286 to the Bridgewater-Raritan Regional School District in Somerset County;</w:t>
      </w:r>
    </w:p>
    <w:p w:rsidR="002560AA" w:rsidRDefault="002560AA" w:rsidP="002560AA">
      <w:r>
        <w:tab/>
        <w:t>(431)</w:t>
      </w:r>
      <w:r>
        <w:tab/>
        <w:t>$40,620 to the Green Brook Township School District in Somerset County;</w:t>
      </w:r>
    </w:p>
    <w:p w:rsidR="002560AA" w:rsidRDefault="002560AA" w:rsidP="002560AA">
      <w:r>
        <w:tab/>
        <w:t>(432)</w:t>
      </w:r>
      <w:r>
        <w:tab/>
        <w:t>$419,412 to the Hillsborough Township School District in Somerset County;</w:t>
      </w:r>
    </w:p>
    <w:p w:rsidR="002560AA" w:rsidRDefault="002560AA" w:rsidP="002560AA">
      <w:r>
        <w:tab/>
        <w:t>(433)</w:t>
      </w:r>
      <w:r>
        <w:tab/>
        <w:t>$84,490 to the Manville Borough School District in Somerset County;</w:t>
      </w:r>
    </w:p>
    <w:p w:rsidR="002560AA" w:rsidRDefault="002560AA" w:rsidP="002560AA">
      <w:r>
        <w:tab/>
        <w:t>(434)</w:t>
      </w:r>
      <w:r>
        <w:tab/>
        <w:t>$185,207 to the North Plainfield School District in Somerset County;</w:t>
      </w:r>
    </w:p>
    <w:p w:rsidR="002560AA" w:rsidRDefault="002560AA" w:rsidP="002560AA">
      <w:r>
        <w:tab/>
        <w:t>(435)</w:t>
      </w:r>
      <w:r>
        <w:tab/>
        <w:t>$42,562 to the Somerset County Vocational and Technical School District in Somerset County;</w:t>
      </w:r>
    </w:p>
    <w:p w:rsidR="002560AA" w:rsidRDefault="002560AA" w:rsidP="002560AA">
      <w:r>
        <w:tab/>
        <w:t>(436)</w:t>
      </w:r>
      <w:r>
        <w:tab/>
        <w:t>$114,351 to the Somerset Hills Regional School District in Somerset County;</w:t>
      </w:r>
    </w:p>
    <w:p w:rsidR="002560AA" w:rsidRDefault="002560AA" w:rsidP="002560AA">
      <w:r>
        <w:tab/>
        <w:t>(437)</w:t>
      </w:r>
      <w:r>
        <w:tab/>
        <w:t>$135,539 to the Somerville Public School District in Somerset County;</w:t>
      </w:r>
    </w:p>
    <w:p w:rsidR="002560AA" w:rsidRDefault="002560AA" w:rsidP="002560AA">
      <w:r>
        <w:tab/>
        <w:t>(438)</w:t>
      </w:r>
      <w:r>
        <w:tab/>
        <w:t>$21,605 to the South Bound Brook Public School District in Somerset County;</w:t>
      </w:r>
    </w:p>
    <w:p w:rsidR="002560AA" w:rsidRDefault="002560AA" w:rsidP="002560AA">
      <w:r>
        <w:tab/>
        <w:t>(439)</w:t>
      </w:r>
      <w:r>
        <w:tab/>
        <w:t>$88,259 to the Warren Township School District in Somerset County;</w:t>
      </w:r>
    </w:p>
    <w:p w:rsidR="002560AA" w:rsidRDefault="002560AA" w:rsidP="002560AA">
      <w:r>
        <w:tab/>
        <w:t>(440)</w:t>
      </w:r>
      <w:r>
        <w:tab/>
        <w:t xml:space="preserve">$33,827 to the </w:t>
      </w:r>
      <w:proofErr w:type="spellStart"/>
      <w:r>
        <w:t>Watchung</w:t>
      </w:r>
      <w:proofErr w:type="spellEnd"/>
      <w:r>
        <w:t xml:space="preserve"> Borough School District in Somerset County;</w:t>
      </w:r>
    </w:p>
    <w:p w:rsidR="002560AA" w:rsidRDefault="002560AA" w:rsidP="002560AA">
      <w:r>
        <w:tab/>
        <w:t>(441)</w:t>
      </w:r>
      <w:r>
        <w:tab/>
        <w:t xml:space="preserve">$127,301 to the </w:t>
      </w:r>
      <w:proofErr w:type="spellStart"/>
      <w:r>
        <w:t>Watchung</w:t>
      </w:r>
      <w:proofErr w:type="spellEnd"/>
      <w:r>
        <w:t xml:space="preserve"> Hills Regional High School District in Somerset County;</w:t>
      </w:r>
    </w:p>
    <w:p w:rsidR="002560AA" w:rsidRDefault="002560AA" w:rsidP="002560AA">
      <w:r>
        <w:tab/>
        <w:t>(442)</w:t>
      </w:r>
      <w:r>
        <w:tab/>
        <w:t>$24,165 to the Andover Regional School District in Sussex County;</w:t>
      </w:r>
    </w:p>
    <w:p w:rsidR="002560AA" w:rsidRDefault="002560AA" w:rsidP="002560AA">
      <w:r>
        <w:tab/>
        <w:t>(443)</w:t>
      </w:r>
      <w:r>
        <w:tab/>
        <w:t xml:space="preserve">$42,329 to the </w:t>
      </w:r>
      <w:proofErr w:type="spellStart"/>
      <w:r>
        <w:t>Byram</w:t>
      </w:r>
      <w:proofErr w:type="spellEnd"/>
      <w:r>
        <w:t xml:space="preserve"> Township School District in Sussex County;</w:t>
      </w:r>
    </w:p>
    <w:p w:rsidR="002560AA" w:rsidRDefault="002560AA" w:rsidP="002560AA">
      <w:r>
        <w:tab/>
        <w:t>(444)</w:t>
      </w:r>
      <w:r>
        <w:tab/>
        <w:t>$26,054 to the Frankford Township Consolidated School District in Sussex County;</w:t>
      </w:r>
    </w:p>
    <w:p w:rsidR="002560AA" w:rsidRDefault="002560AA" w:rsidP="002560AA">
      <w:r>
        <w:tab/>
        <w:t>(445)</w:t>
      </w:r>
      <w:r>
        <w:tab/>
        <w:t>$23,080 to the Franklin Borough School District in Sussex County;</w:t>
      </w:r>
    </w:p>
    <w:p w:rsidR="002560AA" w:rsidRDefault="002560AA" w:rsidP="002560AA">
      <w:r>
        <w:tab/>
        <w:t>(446)</w:t>
      </w:r>
      <w:r>
        <w:tab/>
        <w:t xml:space="preserve">$20,000 to the </w:t>
      </w:r>
      <w:proofErr w:type="spellStart"/>
      <w:r>
        <w:t>Fredon</w:t>
      </w:r>
      <w:proofErr w:type="spellEnd"/>
      <w:r>
        <w:t xml:space="preserve"> Township School District in Sussex County;</w:t>
      </w:r>
    </w:p>
    <w:p w:rsidR="002560AA" w:rsidRDefault="002560AA" w:rsidP="002560AA">
      <w:r>
        <w:tab/>
        <w:t>(447)</w:t>
      </w:r>
      <w:r>
        <w:tab/>
        <w:t>$22,339 to the Green Township School District in Sussex County;</w:t>
      </w:r>
    </w:p>
    <w:p w:rsidR="002560AA" w:rsidRDefault="002560AA" w:rsidP="002560AA">
      <w:r>
        <w:tab/>
        <w:t>(448)</w:t>
      </w:r>
      <w:r>
        <w:tab/>
        <w:t>$20,000 to the Hamburg School District in Sussex County;</w:t>
      </w:r>
    </w:p>
    <w:p w:rsidR="002560AA" w:rsidRDefault="002560AA" w:rsidP="002560AA">
      <w:r>
        <w:tab/>
        <w:t>(449)</w:t>
      </w:r>
      <w:r>
        <w:tab/>
        <w:t>$20,000 to the Hampton Township School District in Sussex County;</w:t>
      </w:r>
    </w:p>
    <w:p w:rsidR="002560AA" w:rsidRDefault="002560AA" w:rsidP="002560AA">
      <w:r>
        <w:tab/>
        <w:t>(450)</w:t>
      </w:r>
      <w:r>
        <w:tab/>
        <w:t>$34,716 to the Hardyston Township School District in Sussex County;</w:t>
      </w:r>
    </w:p>
    <w:p w:rsidR="002560AA" w:rsidRDefault="002560AA" w:rsidP="002560AA">
      <w:r>
        <w:tab/>
        <w:t>(451)</w:t>
      </w:r>
      <w:r>
        <w:tab/>
        <w:t>$57,350 to the High Point Regional High School District in Sussex County;</w:t>
      </w:r>
    </w:p>
    <w:p w:rsidR="002560AA" w:rsidRDefault="002560AA" w:rsidP="002560AA">
      <w:r>
        <w:tab/>
        <w:t>(452)</w:t>
      </w:r>
      <w:r>
        <w:tab/>
        <w:t>$85,840 to the Hopatcong Borough School District in Sussex County;</w:t>
      </w:r>
    </w:p>
    <w:p w:rsidR="002560AA" w:rsidRDefault="002560AA" w:rsidP="002560AA">
      <w:r>
        <w:tab/>
        <w:t>(453)</w:t>
      </w:r>
      <w:r>
        <w:tab/>
        <w:t xml:space="preserve">$58,300 to the </w:t>
      </w:r>
      <w:proofErr w:type="spellStart"/>
      <w:r>
        <w:t>Kittatinny</w:t>
      </w:r>
      <w:proofErr w:type="spellEnd"/>
      <w:r>
        <w:t xml:space="preserve"> Regional School District in Sussex County;</w:t>
      </w:r>
    </w:p>
    <w:p w:rsidR="002560AA" w:rsidRDefault="002560AA" w:rsidP="002560AA">
      <w:r>
        <w:tab/>
        <w:t>(454)</w:t>
      </w:r>
      <w:r>
        <w:tab/>
        <w:t>$19,747 to the Lafayette Township School District in Sussex County;</w:t>
      </w:r>
    </w:p>
    <w:p w:rsidR="002560AA" w:rsidRDefault="002560AA" w:rsidP="002560AA">
      <w:r>
        <w:tab/>
        <w:t>(455)</w:t>
      </w:r>
      <w:r>
        <w:tab/>
        <w:t>$44,427 to the Lenape Valley Regional High School District in Sussex County;</w:t>
      </w:r>
    </w:p>
    <w:p w:rsidR="002560AA" w:rsidRDefault="002560AA" w:rsidP="002560AA">
      <w:r>
        <w:tab/>
        <w:t>(456)</w:t>
      </w:r>
      <w:r>
        <w:tab/>
        <w:t>$20,000 to the Montague Township School District in Sussex County;</w:t>
      </w:r>
    </w:p>
    <w:p w:rsidR="002560AA" w:rsidRDefault="002560AA" w:rsidP="002560AA">
      <w:r>
        <w:tab/>
        <w:t>(457)</w:t>
      </w:r>
      <w:r>
        <w:tab/>
        <w:t>$87,252 to the Newton Public School District in Sussex County;</w:t>
      </w:r>
    </w:p>
    <w:p w:rsidR="002560AA" w:rsidRDefault="002560AA" w:rsidP="002560AA">
      <w:r>
        <w:tab/>
        <w:t>(458)</w:t>
      </w:r>
      <w:r>
        <w:tab/>
        <w:t>$20,000 to the Ogdensburg Borough School District in Sussex County;</w:t>
      </w:r>
    </w:p>
    <w:p w:rsidR="002560AA" w:rsidRDefault="002560AA" w:rsidP="002560AA">
      <w:r>
        <w:tab/>
        <w:t>(459)</w:t>
      </w:r>
      <w:r>
        <w:tab/>
        <w:t xml:space="preserve">$18,968 to the </w:t>
      </w:r>
      <w:proofErr w:type="spellStart"/>
      <w:r>
        <w:t>Sandyston-Walpack</w:t>
      </w:r>
      <w:proofErr w:type="spellEnd"/>
      <w:r>
        <w:t xml:space="preserve"> Consolidated School District in Sussex County;</w:t>
      </w:r>
    </w:p>
    <w:p w:rsidR="002560AA" w:rsidRDefault="002560AA" w:rsidP="002560AA">
      <w:r>
        <w:tab/>
        <w:t>(460)</w:t>
      </w:r>
      <w:r>
        <w:tab/>
        <w:t>$180,227 to the Sparta Township Public School District in Sussex County;</w:t>
      </w:r>
    </w:p>
    <w:p w:rsidR="002560AA" w:rsidRDefault="002560AA" w:rsidP="002560AA">
      <w:r>
        <w:tab/>
        <w:t>(461)</w:t>
      </w:r>
      <w:r>
        <w:tab/>
        <w:t>$20,000 to the Stillwater Township School District in Sussex County;</w:t>
      </w:r>
    </w:p>
    <w:p w:rsidR="002560AA" w:rsidRDefault="002560AA" w:rsidP="002560AA">
      <w:r>
        <w:tab/>
        <w:t>(462)</w:t>
      </w:r>
      <w:r>
        <w:tab/>
        <w:t>$16,625 to the Sussex County Educational Services Commission/Northern Hills Academy School District of Sussex County;</w:t>
      </w:r>
    </w:p>
    <w:p w:rsidR="002560AA" w:rsidRDefault="002560AA" w:rsidP="002560AA">
      <w:r>
        <w:tab/>
        <w:t>(463)</w:t>
      </w:r>
      <w:r>
        <w:tab/>
        <w:t>$51,756 to the Sussex County Technical School District in Sussex County;</w:t>
      </w:r>
    </w:p>
    <w:p w:rsidR="002560AA" w:rsidRDefault="002560AA" w:rsidP="002560AA">
      <w:r>
        <w:tab/>
        <w:t>(464)</w:t>
      </w:r>
      <w:r>
        <w:tab/>
        <w:t>$166,160 to the Vernon Township School District in Sussex County;</w:t>
      </w:r>
    </w:p>
    <w:p w:rsidR="002560AA" w:rsidRDefault="002560AA" w:rsidP="002560AA">
      <w:r>
        <w:tab/>
        <w:t>(465)</w:t>
      </w:r>
      <w:r>
        <w:tab/>
        <w:t>$147,109 to Berkeley Heights School District in Union County;</w:t>
      </w:r>
    </w:p>
    <w:p w:rsidR="002560AA" w:rsidRDefault="002560AA" w:rsidP="002560AA">
      <w:r>
        <w:tab/>
        <w:t>(466)</w:t>
      </w:r>
      <w:r>
        <w:tab/>
        <w:t>$125,800 to Clark Township Public School District in Union County;</w:t>
      </w:r>
    </w:p>
    <w:p w:rsidR="002560AA" w:rsidRDefault="002560AA" w:rsidP="002560AA">
      <w:r>
        <w:tab/>
        <w:t>(467)</w:t>
      </w:r>
      <w:r>
        <w:tab/>
        <w:t>$1,412,614 to Elizabeth Public Schools in Union County;</w:t>
      </w:r>
    </w:p>
    <w:p w:rsidR="002560AA" w:rsidRDefault="002560AA" w:rsidP="002560AA">
      <w:r>
        <w:tab/>
        <w:t>(468)</w:t>
      </w:r>
      <w:r>
        <w:tab/>
        <w:t>$82,165 to Kenilworth School District in Union County;</w:t>
      </w:r>
    </w:p>
    <w:p w:rsidR="002560AA" w:rsidRDefault="002560AA" w:rsidP="002560AA">
      <w:r>
        <w:tab/>
        <w:t>(469)</w:t>
      </w:r>
      <w:r>
        <w:tab/>
        <w:t>$331,455 to Linden Public School District in Union County;</w:t>
      </w:r>
    </w:p>
    <w:p w:rsidR="002560AA" w:rsidRDefault="002560AA" w:rsidP="002560AA">
      <w:r>
        <w:tab/>
        <w:t>(470)</w:t>
      </w:r>
      <w:r>
        <w:tab/>
        <w:t>$6,776 to Morris-Union Jointure Commission School District in Union County;</w:t>
      </w:r>
    </w:p>
    <w:p w:rsidR="002560AA" w:rsidRDefault="002560AA" w:rsidP="002560AA">
      <w:r>
        <w:tab/>
        <w:t>(471)</w:t>
      </w:r>
      <w:r>
        <w:tab/>
        <w:t>$38,594 to Mountainside School District in Union County;</w:t>
      </w:r>
    </w:p>
    <w:p w:rsidR="002560AA" w:rsidRDefault="002560AA" w:rsidP="002560AA">
      <w:r>
        <w:tab/>
        <w:t>(472)</w:t>
      </w:r>
      <w:r>
        <w:tab/>
        <w:t>$134,214 to New Providence School District in Union County;</w:t>
      </w:r>
    </w:p>
    <w:p w:rsidR="002560AA" w:rsidRDefault="002560AA" w:rsidP="002560AA">
      <w:r>
        <w:tab/>
        <w:t>(473)</w:t>
      </w:r>
      <w:r>
        <w:tab/>
        <w:t>$431,300 to Plainfield Public School District in Union County;</w:t>
      </w:r>
    </w:p>
    <w:p w:rsidR="002560AA" w:rsidRDefault="002560AA" w:rsidP="002560AA">
      <w:r>
        <w:tab/>
        <w:t>(474)</w:t>
      </w:r>
      <w:r>
        <w:tab/>
        <w:t>$212,332 to Rahway Public School District in Union County;</w:t>
      </w:r>
    </w:p>
    <w:p w:rsidR="002560AA" w:rsidRDefault="002560AA" w:rsidP="002560AA">
      <w:r>
        <w:tab/>
        <w:t>(475)</w:t>
      </w:r>
      <w:r>
        <w:tab/>
        <w:t>$162,639 to Roselle Public Schools in Union County;</w:t>
      </w:r>
    </w:p>
    <w:p w:rsidR="002560AA" w:rsidRDefault="002560AA" w:rsidP="002560AA">
      <w:r>
        <w:tab/>
        <w:t>(476)</w:t>
      </w:r>
      <w:r>
        <w:tab/>
        <w:t>$112,940 to Roselle Park Public School District in Union County;</w:t>
      </w:r>
    </w:p>
    <w:p w:rsidR="002560AA" w:rsidRDefault="002560AA" w:rsidP="002560AA">
      <w:r>
        <w:tab/>
        <w:t>(477)</w:t>
      </w:r>
      <w:r>
        <w:tab/>
        <w:t>$309,128 to Scotch Plains-Fanwood School District in Union County;</w:t>
      </w:r>
    </w:p>
    <w:p w:rsidR="002560AA" w:rsidRDefault="002560AA" w:rsidP="002560AA">
      <w:r>
        <w:tab/>
        <w:t>(478)</w:t>
      </w:r>
      <w:r>
        <w:tab/>
        <w:t>$119,757 to Springfield Public School District in Union County;</w:t>
      </w:r>
    </w:p>
    <w:p w:rsidR="002560AA" w:rsidRDefault="002560AA" w:rsidP="002560AA">
      <w:r>
        <w:tab/>
        <w:t>(479)</w:t>
      </w:r>
      <w:r>
        <w:tab/>
        <w:t>$230,899 to Summit Public School District in Union County;</w:t>
      </w:r>
    </w:p>
    <w:p w:rsidR="002560AA" w:rsidRDefault="002560AA" w:rsidP="002560AA">
      <w:r>
        <w:tab/>
        <w:t>(480)</w:t>
      </w:r>
      <w:r>
        <w:tab/>
        <w:t>$20,002 to Union County Educational Services Commission in Union County;</w:t>
      </w:r>
    </w:p>
    <w:p w:rsidR="002560AA" w:rsidRDefault="002560AA" w:rsidP="002560AA">
      <w:r>
        <w:tab/>
        <w:t>(481)</w:t>
      </w:r>
      <w:r>
        <w:tab/>
        <w:t>$141,768 to Union County Vocational-Technical School District in Union County;</w:t>
      </w:r>
    </w:p>
    <w:p w:rsidR="002560AA" w:rsidRDefault="002560AA" w:rsidP="002560AA">
      <w:r>
        <w:tab/>
        <w:t>(482)</w:t>
      </w:r>
      <w:r>
        <w:tab/>
        <w:t>$389,964 to Township of Union School District in Union County;</w:t>
      </w:r>
    </w:p>
    <w:p w:rsidR="002560AA" w:rsidRDefault="002560AA" w:rsidP="002560AA">
      <w:r>
        <w:tab/>
        <w:t>(483)</w:t>
      </w:r>
      <w:r>
        <w:tab/>
        <w:t>$353,018 to Westfield Public School District in Union County;</w:t>
      </w:r>
    </w:p>
    <w:p w:rsidR="002560AA" w:rsidRDefault="002560AA" w:rsidP="002560AA">
      <w:r>
        <w:tab/>
        <w:t>(484)</w:t>
      </w:r>
      <w:r>
        <w:tab/>
        <w:t>$20,000 to Winfield Township School District in Union County;</w:t>
      </w:r>
    </w:p>
    <w:p w:rsidR="002560AA" w:rsidRDefault="002560AA" w:rsidP="002560AA">
      <w:r>
        <w:tab/>
        <w:t>(485)</w:t>
      </w:r>
      <w:r>
        <w:tab/>
        <w:t>$40,442 to Belvidere School District in Warren County;</w:t>
      </w:r>
    </w:p>
    <w:p w:rsidR="002560AA" w:rsidRDefault="002560AA" w:rsidP="002560AA">
      <w:r>
        <w:tab/>
        <w:t>(486)</w:t>
      </w:r>
      <w:r>
        <w:tab/>
        <w:t>$35,109 to Greenwich Township School District in Warren County;</w:t>
      </w:r>
    </w:p>
    <w:p w:rsidR="002560AA" w:rsidRDefault="002560AA" w:rsidP="002560AA">
      <w:r>
        <w:tab/>
        <w:t>(487)</w:t>
      </w:r>
      <w:r>
        <w:tab/>
        <w:t>$110,020 to Hackettstown Public School District in Warren County;</w:t>
      </w:r>
    </w:p>
    <w:p w:rsidR="002560AA" w:rsidRDefault="002560AA" w:rsidP="002560AA">
      <w:r>
        <w:tab/>
        <w:t>(488)</w:t>
      </w:r>
      <w:r>
        <w:tab/>
        <w:t>$20,000 to Harmony Township School District in Warren County;</w:t>
      </w:r>
    </w:p>
    <w:p w:rsidR="002560AA" w:rsidRDefault="002560AA" w:rsidP="002560AA">
      <w:r>
        <w:tab/>
        <w:t>(489)</w:t>
      </w:r>
      <w:r>
        <w:tab/>
        <w:t>$49,553 to North Warren Regional School District in Warren County;</w:t>
      </w:r>
    </w:p>
    <w:p w:rsidR="002560AA" w:rsidRDefault="002560AA" w:rsidP="002560AA">
      <w:r>
        <w:tab/>
        <w:t>(490)</w:t>
      </w:r>
      <w:r>
        <w:tab/>
        <w:t>$20,000 to Oxford Township School District in Warren County;</w:t>
      </w:r>
    </w:p>
    <w:p w:rsidR="002560AA" w:rsidRDefault="002560AA" w:rsidP="002560AA">
      <w:r>
        <w:tab/>
        <w:t>(491)</w:t>
      </w:r>
      <w:r>
        <w:tab/>
        <w:t>$29,961 to Warren County Vocational Technical School District in Warren County;</w:t>
      </w:r>
    </w:p>
    <w:p w:rsidR="002560AA" w:rsidRDefault="002560AA" w:rsidP="002560AA">
      <w:r>
        <w:tab/>
        <w:t>(492)</w:t>
      </w:r>
      <w:r>
        <w:tab/>
        <w:t>$108,576 to Warren Hills Regional School District in Warren County;</w:t>
      </w:r>
    </w:p>
    <w:p w:rsidR="002560AA" w:rsidRDefault="002560AA" w:rsidP="002560AA">
      <w:r>
        <w:tab/>
        <w:t>(493)</w:t>
      </w:r>
      <w:r>
        <w:tab/>
        <w:t>$21,561 to Washington Township School District in Warren County; and</w:t>
      </w:r>
    </w:p>
    <w:p w:rsidR="002560AA" w:rsidRDefault="002560AA" w:rsidP="002560AA">
      <w:r>
        <w:tab/>
        <w:t>(494)</w:t>
      </w:r>
      <w:r>
        <w:tab/>
        <w:t xml:space="preserve">$20,000 to White Township Consolidated School District in Warren County. </w:t>
      </w:r>
    </w:p>
    <w:p w:rsidR="002560AA" w:rsidRDefault="002560AA" w:rsidP="002560AA"/>
    <w:p w:rsidR="002560AA" w:rsidRDefault="002560AA" w:rsidP="002560AA">
      <w:r>
        <w:tab/>
        <w:t>2.</w:t>
      </w:r>
      <w:r>
        <w:tab/>
      </w:r>
      <w:r w:rsidRPr="0057558B">
        <w:t>There is appropriated from the “Securing Our Children’s Future Fund” to the Department of Education the sum of $750,000 for the administrative costs of the agency in implementing current and future grants for eligible projects pursuant to the provisions of the “Securing Our Children’s Future Bond Act,” P.L.2018, c.119.</w:t>
      </w:r>
    </w:p>
    <w:p w:rsidR="002560AA" w:rsidRDefault="002560AA" w:rsidP="002560AA"/>
    <w:p w:rsidR="002560AA" w:rsidRDefault="002560AA" w:rsidP="002560AA">
      <w:r>
        <w:tab/>
        <w:t>3.</w:t>
      </w:r>
      <w:r>
        <w:tab/>
      </w:r>
      <w:r w:rsidRPr="0057558B">
        <w:t>The expenditure of sums appropriated by this act shall be subject to the provisions and conditions of the “Securing Our Children’s Future Bond Act,” P.L.2018, 119.</w:t>
      </w:r>
    </w:p>
    <w:p w:rsidR="002560AA" w:rsidRPr="00D71D68" w:rsidRDefault="002560AA" w:rsidP="002560AA"/>
    <w:p w:rsidR="00694929" w:rsidRDefault="00694929" w:rsidP="00694929">
      <w:r>
        <w:tab/>
        <w:t>4.</w:t>
      </w:r>
      <w:r>
        <w:tab/>
      </w:r>
      <w:r w:rsidR="002560AA">
        <w:t>This act shall take effect immediately.</w:t>
      </w:r>
      <w:r>
        <w:br w:type="page"/>
      </w:r>
    </w:p>
    <w:p w:rsidR="00686AEB" w:rsidRPr="00AA7880" w:rsidRDefault="00686AEB" w:rsidP="00686AEB">
      <w:pPr>
        <w:jc w:val="center"/>
      </w:pPr>
      <w:r w:rsidRPr="00D71D68">
        <w:t>STATEMENT</w:t>
      </w:r>
    </w:p>
    <w:p w:rsidR="00686AEB" w:rsidRDefault="00686AEB" w:rsidP="00686AEB"/>
    <w:p w:rsidR="002560AA" w:rsidRDefault="002560AA" w:rsidP="002560AA">
      <w:r>
        <w:tab/>
        <w:t>This bill appropriates a total of $66,173,243 from the “Securing Our Children’s Future Fund” to the Department of Education (DOE) to provide grants for school security projects in New Jersey school districts.  Under the bill, $65,423,243 is appropriated for the purposes of supporting school security projects in school districts, while $750,000 is appropriated for the administrative costs of the DOE in implementing current and future grants for eligible projects.</w:t>
      </w:r>
    </w:p>
    <w:p w:rsidR="002560AA" w:rsidRPr="0057558B" w:rsidRDefault="002560AA" w:rsidP="002560AA">
      <w:r>
        <w:tab/>
      </w:r>
      <w:r w:rsidRPr="0057558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2560AA" w:rsidRDefault="002560AA" w:rsidP="002560AA">
      <w:r>
        <w:tab/>
        <w:t xml:space="preserve">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w:t>
      </w:r>
      <w:r w:rsidRPr="00274134">
        <w:t xml:space="preserve">Under </w:t>
      </w:r>
      <w:r>
        <w:t>Alyssa’s Law</w:t>
      </w:r>
      <w:r w:rsidRPr="00274134">
        <w:t xml:space="preserve">, each public elementary and secondary school building is required to be equipped with at least one panic alarm </w:t>
      </w:r>
      <w:r>
        <w:t xml:space="preserve">or approved alternative emergency mechanism </w:t>
      </w:r>
      <w:r w:rsidRPr="00274134">
        <w:t xml:space="preserve">for use in a school security emergency. </w:t>
      </w:r>
      <w:r>
        <w:t xml:space="preserve"> </w:t>
      </w:r>
      <w:r w:rsidRPr="00274134">
        <w:t>The law provides that a portion of the proceeds of the bonds authorized to be issued to fund school security under the “Securing Ou</w:t>
      </w:r>
      <w:r>
        <w:t>r Children’s Future Bond Act”</w:t>
      </w:r>
      <w:r w:rsidRPr="00274134">
        <w:t xml:space="preserve"> will fund the full cost of the panic alarms or the al</w:t>
      </w:r>
      <w:r w:rsidR="00694929">
        <w:t>ternative emergency mechanisms.</w:t>
      </w:r>
    </w:p>
    <w:sectPr w:rsidR="002560AA" w:rsidSect="00B66FE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D43" w:rsidRDefault="00126D43">
      <w:r>
        <w:separator/>
      </w:r>
    </w:p>
  </w:endnote>
  <w:endnote w:type="continuationSeparator" w:id="0">
    <w:p w:rsidR="00126D43" w:rsidRDefault="00126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146" w:rsidRDefault="00CB4D94" w:rsidP="00CB4D9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D43" w:rsidRDefault="00126D43">
      <w:r>
        <w:separator/>
      </w:r>
    </w:p>
  </w:footnote>
  <w:footnote w:type="continuationSeparator" w:id="0">
    <w:p w:rsidR="00126D43" w:rsidRDefault="00126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09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6FE2" w:rsidRDefault="00B66FE2" w:rsidP="00B66FE2">
    <w:pPr>
      <w:pStyle w:val="bpuHeadSpon"/>
    </w:pPr>
    <w:r w:rsidRPr="00B66FE2">
      <w:rPr>
        <w:rStyle w:val="bpuHeadSponChar"/>
      </w:rPr>
      <w:t>A5886</w:t>
    </w:r>
    <w:r>
      <w:t xml:space="preserve"> CAPUTO, STANLEY</w:t>
    </w:r>
  </w:p>
  <w:p w:rsidR="00B66FE2" w:rsidRDefault="00B66FE2" w:rsidP="00B66FE2">
    <w:pPr>
      <w:pStyle w:val="bpuHeadSpon"/>
    </w:pPr>
    <w:r>
      <w:fldChar w:fldCharType="begin"/>
    </w:r>
    <w:r>
      <w:instrText xml:space="preserve"> PAGE  \* MERGEFORMAT </w:instrText>
    </w:r>
    <w:r>
      <w:fldChar w:fldCharType="separate"/>
    </w:r>
    <w:r w:rsidR="00F96143">
      <w:rPr>
        <w:noProof/>
      </w:rPr>
      <w:t>21</w:t>
    </w:r>
    <w:r>
      <w:fldChar w:fldCharType="end"/>
    </w:r>
  </w:p>
  <w:p w:rsidR="00B66FE2" w:rsidRDefault="00B66FE2" w:rsidP="00B66F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6FE2" w:rsidRDefault="00B66FE2" w:rsidP="00B66FE2">
    <w:pPr>
      <w:pStyle w:val="bpuHeadSpon"/>
    </w:pPr>
    <w:r w:rsidRPr="00B66FE2">
      <w:rPr>
        <w:rStyle w:val="bpuHeadSponChar"/>
      </w:rPr>
      <w:t>A5886</w:t>
    </w:r>
    <w:r>
      <w:t xml:space="preserve"> CAPUTO, STANLEY</w:t>
    </w:r>
  </w:p>
  <w:p w:rsidR="00B66FE2" w:rsidRDefault="00B66FE2" w:rsidP="00B66FE2">
    <w:pPr>
      <w:pStyle w:val="bpuHeadSpon"/>
    </w:pPr>
    <w:r>
      <w:fldChar w:fldCharType="begin"/>
    </w:r>
    <w:r>
      <w:instrText xml:space="preserve"> PAGE  \* MERGEFORMAT </w:instrText>
    </w:r>
    <w:r>
      <w:fldChar w:fldCharType="separate"/>
    </w:r>
    <w:r w:rsidR="00F96143">
      <w:rPr>
        <w:noProof/>
      </w:rPr>
      <w:t>2</w:t>
    </w:r>
    <w:r>
      <w:fldChar w:fldCharType="end"/>
    </w:r>
  </w:p>
  <w:p w:rsidR="00B66FE2" w:rsidRDefault="00B66FE2" w:rsidP="00B66F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43"/>
    <w:rsid w:val="000051BD"/>
    <w:rsid w:val="000160A5"/>
    <w:rsid w:val="0002335B"/>
    <w:rsid w:val="000241F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D43"/>
    <w:rsid w:val="0013000E"/>
    <w:rsid w:val="00133F81"/>
    <w:rsid w:val="00135943"/>
    <w:rsid w:val="0014664C"/>
    <w:rsid w:val="001645FB"/>
    <w:rsid w:val="00173D2B"/>
    <w:rsid w:val="00181676"/>
    <w:rsid w:val="00183603"/>
    <w:rsid w:val="0018410E"/>
    <w:rsid w:val="00194E78"/>
    <w:rsid w:val="001950F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9FE"/>
    <w:rsid w:val="00205533"/>
    <w:rsid w:val="00212B8D"/>
    <w:rsid w:val="002206C8"/>
    <w:rsid w:val="00222983"/>
    <w:rsid w:val="002370D0"/>
    <w:rsid w:val="00255958"/>
    <w:rsid w:val="002560A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4F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FE2"/>
    <w:rsid w:val="005536CD"/>
    <w:rsid w:val="00554051"/>
    <w:rsid w:val="00557240"/>
    <w:rsid w:val="005629A4"/>
    <w:rsid w:val="005651F3"/>
    <w:rsid w:val="0056625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0DF"/>
    <w:rsid w:val="00613FF5"/>
    <w:rsid w:val="006155A8"/>
    <w:rsid w:val="00621076"/>
    <w:rsid w:val="00621B94"/>
    <w:rsid w:val="00626239"/>
    <w:rsid w:val="00635316"/>
    <w:rsid w:val="00635449"/>
    <w:rsid w:val="006378C5"/>
    <w:rsid w:val="00645E6A"/>
    <w:rsid w:val="00665CBC"/>
    <w:rsid w:val="00667A5C"/>
    <w:rsid w:val="00677316"/>
    <w:rsid w:val="00686AEB"/>
    <w:rsid w:val="00694929"/>
    <w:rsid w:val="006B7897"/>
    <w:rsid w:val="006B7FA7"/>
    <w:rsid w:val="006C086A"/>
    <w:rsid w:val="006C21C1"/>
    <w:rsid w:val="006C7327"/>
    <w:rsid w:val="006D00E5"/>
    <w:rsid w:val="006D791B"/>
    <w:rsid w:val="006E2895"/>
    <w:rsid w:val="006F180D"/>
    <w:rsid w:val="006F4334"/>
    <w:rsid w:val="006F47AF"/>
    <w:rsid w:val="006F6B8A"/>
    <w:rsid w:val="00702FEC"/>
    <w:rsid w:val="00707CD3"/>
    <w:rsid w:val="00716BB9"/>
    <w:rsid w:val="007256D1"/>
    <w:rsid w:val="007279FD"/>
    <w:rsid w:val="007502CB"/>
    <w:rsid w:val="00752D79"/>
    <w:rsid w:val="00752E20"/>
    <w:rsid w:val="00756EDE"/>
    <w:rsid w:val="007570BE"/>
    <w:rsid w:val="00764456"/>
    <w:rsid w:val="007743E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BAF"/>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110"/>
    <w:rsid w:val="00A017C0"/>
    <w:rsid w:val="00A0379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14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1F9"/>
    <w:rsid w:val="00B1230E"/>
    <w:rsid w:val="00B2574A"/>
    <w:rsid w:val="00B35D8A"/>
    <w:rsid w:val="00B45B34"/>
    <w:rsid w:val="00B57047"/>
    <w:rsid w:val="00B61D86"/>
    <w:rsid w:val="00B6342D"/>
    <w:rsid w:val="00B66FE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DD"/>
    <w:rsid w:val="00C91E19"/>
    <w:rsid w:val="00C92402"/>
    <w:rsid w:val="00C92867"/>
    <w:rsid w:val="00C93B93"/>
    <w:rsid w:val="00CA037D"/>
    <w:rsid w:val="00CA0837"/>
    <w:rsid w:val="00CA2442"/>
    <w:rsid w:val="00CA4725"/>
    <w:rsid w:val="00CB4D94"/>
    <w:rsid w:val="00CB6246"/>
    <w:rsid w:val="00CC0A17"/>
    <w:rsid w:val="00CD0F93"/>
    <w:rsid w:val="00CD1BD1"/>
    <w:rsid w:val="00CD528D"/>
    <w:rsid w:val="00CD52A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BE6"/>
    <w:rsid w:val="00DA5585"/>
    <w:rsid w:val="00DB02AC"/>
    <w:rsid w:val="00DB6AA2"/>
    <w:rsid w:val="00DE10D1"/>
    <w:rsid w:val="00DE1429"/>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84"/>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14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EC97F2-A6AA-40B7-9176-D7365413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66FE2"/>
  </w:style>
  <w:style w:type="paragraph" w:styleId="BalloonText">
    <w:name w:val="Balloon Text"/>
    <w:basedOn w:val="Normal"/>
    <w:link w:val="BalloonTextChar"/>
    <w:semiHidden/>
    <w:unhideWhenUsed/>
    <w:rsid w:val="00B121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1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0455-E9B2-47C2-A2C3-995517BC0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23</Pages>
  <Words>6144</Words>
  <Characters>34624</Characters>
  <Application>Microsoft Office Word</Application>
  <DocSecurity>0</DocSecurity>
  <Lines>1071</Lines>
  <Paragraphs>528</Paragraphs>
  <ScaleCrop>false</ScaleCrop>
  <HeadingPairs>
    <vt:vector size="2" baseType="variant">
      <vt:variant>
        <vt:lpstr>Title</vt:lpstr>
      </vt:variant>
      <vt:variant>
        <vt:i4>1</vt:i4>
      </vt:variant>
    </vt:vector>
  </HeadingPairs>
  <TitlesOfParts>
    <vt:vector size="1" baseType="lpstr">
      <vt:lpstr>A5886</vt:lpstr>
    </vt:vector>
  </TitlesOfParts>
  <Manager>R211</Manager>
  <Company>NJ Office of Legislative Services</Company>
  <LinksUpToDate>false</LinksUpToDate>
  <CharactersWithSpaces>40766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A5886</dc:title>
  <dc:subject>Sen. Dems - SOCFA security</dc:subject>
  <dc:creator>Assemblyman  CAPUTO, Assemblyman  STANLEY</dc:creator>
  <cp:keywords>A5886|23|ER |302|227|302|N|0|</cp:keywords>
  <dc:description>INTRODUCED JUNE 14, 2021</dc:description>
  <cp:lastModifiedBy>Todaro, Vivian</cp:lastModifiedBy>
  <cp:revision>2</cp:revision>
  <cp:lastPrinted>2021-06-28T14:02:00Z</cp:lastPrinted>
  <dcterms:created xsi:type="dcterms:W3CDTF">2021-06-28T14:02:00Z</dcterms:created>
  <dcterms:modified xsi:type="dcterms:W3CDTF">2021-06-28T14:02:00Z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