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640E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640EB"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113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640EB">
        <w:rPr>
          <w:caps/>
          <w:szCs w:val="24"/>
        </w:rPr>
        <w:t>AUGUST 24, 2020</w:t>
      </w:r>
    </w:p>
    <w:p w:rsidR="00655CA3" w:rsidRDefault="00655CA3" w:rsidP="0083060A"/>
    <w:p w:rsidR="00A37848" w:rsidRDefault="00A37848" w:rsidP="00BD4600">
      <w:r>
        <w:tab/>
        <w:t>The Assembly Appropriations Committee reports favorably Assembly Concurrent Resolution No. 113.</w:t>
      </w:r>
    </w:p>
    <w:p w:rsidR="00BD4600" w:rsidRPr="00FB0BFA" w:rsidRDefault="00BD4600" w:rsidP="00BD4600">
      <w:r>
        <w:tab/>
        <w:t>T</w:t>
      </w:r>
      <w:r w:rsidRPr="00FB0BFA">
        <w:t>his concurrent resolution reconstitutes the “Joint Committee on Economic Justice and Equal Employment Opportunity,” which was cr</w:t>
      </w:r>
      <w:r>
        <w:t>eated by the 216th Legislature, and reconstituted in the 218th Legislature.</w:t>
      </w:r>
    </w:p>
    <w:p w:rsidR="00BD4600" w:rsidRDefault="00BD4600" w:rsidP="00BD4600">
      <w:r w:rsidRPr="00FB0BFA">
        <w:tab/>
        <w:t xml:space="preserve">The </w:t>
      </w:r>
      <w:r>
        <w:t xml:space="preserve">concurrent </w:t>
      </w:r>
      <w:r w:rsidRPr="00FB0BFA">
        <w:t>resolution provides that the joint committee is authorized, empowered, and directed to conduct a continuing study of issues concerning economic justice and equal employment opportunity in this State. The joint committee, in its endeavor to study these issues, shall meet and hold hearings at places, throughout the State, as it shall designate during the sessions or recesses of the Legislature.</w:t>
      </w:r>
    </w:p>
    <w:p w:rsidR="00BD4600" w:rsidRDefault="00BD4600" w:rsidP="00BD4600">
      <w:r>
        <w:tab/>
        <w:t>As reported Assembly Concurrent Resolution No. 113 is identical to Senate Concurrent Resolution No. 15 (1R), which was also reported by the committee.</w:t>
      </w:r>
    </w:p>
    <w:p w:rsidR="00BD4600" w:rsidRDefault="00BD4600" w:rsidP="00BD4600"/>
    <w:p w:rsidR="00BD4600" w:rsidRDefault="00BD4600" w:rsidP="00BD4600">
      <w:r>
        <w:rPr>
          <w:u w:val="double"/>
        </w:rPr>
        <w:t>FISCAL IMPACT</w:t>
      </w:r>
      <w:r>
        <w:t>:</w:t>
      </w:r>
    </w:p>
    <w:p w:rsidR="004B2ABF" w:rsidRDefault="00BD4600" w:rsidP="006E6C2F">
      <w:r>
        <w:tab/>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0EB" w:rsidRDefault="004640EB">
      <w:r>
        <w:separator/>
      </w:r>
    </w:p>
  </w:endnote>
  <w:endnote w:type="continuationSeparator" w:id="0">
    <w:p w:rsidR="004640EB" w:rsidRDefault="00464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0EB" w:rsidRDefault="004640EB">
      <w:r>
        <w:separator/>
      </w:r>
    </w:p>
  </w:footnote>
  <w:footnote w:type="continuationSeparator" w:id="0">
    <w:p w:rsidR="004640EB" w:rsidRDefault="00464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E6C2F" w:rsidP="006E6C2F">
    <w:pPr>
      <w:pStyle w:val="HeaderPage2"/>
      <w:jc w:val="center"/>
    </w:pPr>
    <w:r>
      <w:fldChar w:fldCharType="begin"/>
    </w:r>
    <w:r>
      <w:instrText xml:space="preserve"> PAGE  \* MERGEFORMAT </w:instrText>
    </w:r>
    <w:r>
      <w:fldChar w:fldCharType="separate"/>
    </w:r>
    <w:r>
      <w:rPr>
        <w:noProof/>
      </w:rPr>
      <w:t>2</w:t>
    </w:r>
    <w:r>
      <w:fldChar w:fldCharType="end"/>
    </w:r>
  </w:p>
  <w:p w:rsidR="006E6C2F" w:rsidRDefault="006E6C2F" w:rsidP="006E6C2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0E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0CB"/>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243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5EEB"/>
    <w:rsid w:val="002A2454"/>
    <w:rsid w:val="002A401D"/>
    <w:rsid w:val="002A52AF"/>
    <w:rsid w:val="002C19EE"/>
    <w:rsid w:val="002D29CF"/>
    <w:rsid w:val="002D5DF6"/>
    <w:rsid w:val="002E7F11"/>
    <w:rsid w:val="002F0685"/>
    <w:rsid w:val="002F07D6"/>
    <w:rsid w:val="002F3A0C"/>
    <w:rsid w:val="002F5C85"/>
    <w:rsid w:val="00300441"/>
    <w:rsid w:val="00301568"/>
    <w:rsid w:val="00306C77"/>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40EB"/>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126"/>
    <w:rsid w:val="006D2DD5"/>
    <w:rsid w:val="006E6C2F"/>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68EB"/>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7848"/>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460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5BB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ACADA2D-EC5A-49E0-9FBC-F0E268C4D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153</Words>
  <Characters>909</Characters>
  <Application>Microsoft Office Word</Application>
  <DocSecurity>0</DocSecurity>
  <Lines>28</Lines>
  <Paragraphs>11</Paragraphs>
  <ScaleCrop>false</ScaleCrop>
  <HeadingPairs>
    <vt:vector size="2" baseType="variant">
      <vt:variant>
        <vt:lpstr>Title</vt:lpstr>
      </vt:variant>
      <vt:variant>
        <vt:i4>1</vt:i4>
      </vt:variant>
    </vt:vector>
  </HeadingPairs>
  <TitlesOfParts>
    <vt:vector size="1" baseType="lpstr">
      <vt:lpstr>ACR113 AAP Statement AUGUST 24, 2020</vt:lpstr>
    </vt:vector>
  </TitlesOfParts>
  <Manager>R230</Manager>
  <Company>NJ OLS DMU</Company>
  <LinksUpToDate>false</LinksUpToDate>
  <CharactersWithSpaces>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ACR113 AAP Statement 8/24/20</dc:title>
  <dc:subject/>
  <dc:creator>Assembly AAP</dc:creator>
  <cp:keywords>ACR113|1|RF |298|0|0|!||</cp:keywords>
  <dc:description/>
  <cp:lastModifiedBy>Bektas, Brenda</cp:lastModifiedBy>
  <cp:revision>2</cp:revision>
  <cp:lastPrinted>1999-09-30T17:29:00Z</cp:lastPrinted>
  <dcterms:created xsi:type="dcterms:W3CDTF">2020-08-25T19:33:00Z</dcterms:created>
  <dcterms:modified xsi:type="dcterms:W3CDTF">2020-08-25T19:33:00Z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