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72A" w:rsidRDefault="00D4672A" w:rsidP="00D4672A">
      <w:pPr>
        <w:pStyle w:val="bpuBill"/>
      </w:pPr>
      <w:bookmarkStart w:id="0" w:name="bpuFrontPg"/>
      <w:bookmarkEnd w:id="0"/>
      <w:r>
        <w:t xml:space="preserve">ASSEMBLY CONCURRENT RESOLUTION No. 126 </w:t>
      </w:r>
    </w:p>
    <w:p w:rsidR="00D4672A" w:rsidRPr="009D38FF" w:rsidRDefault="00D4672A" w:rsidP="00D467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7342" r:id="rId7"/>
        </w:object>
      </w:r>
    </w:p>
    <w:p w:rsidR="00D4672A" w:rsidRDefault="00D4672A" w:rsidP="00D4672A">
      <w:pPr>
        <w:pStyle w:val="bpuState"/>
      </w:pPr>
      <w:r>
        <w:t>STATE OF NEW JERSEY</w:t>
      </w:r>
    </w:p>
    <w:p w:rsidR="00D4672A" w:rsidRDefault="00D4672A" w:rsidP="00D4672A">
      <w:pPr>
        <w:pStyle w:val="bpuLegislature"/>
      </w:pPr>
      <w:r>
        <w:t>219th LEGISLATURE</w:t>
      </w:r>
    </w:p>
    <w:p w:rsidR="00D4672A" w:rsidRDefault="00D4672A" w:rsidP="00D4672A">
      <w:pPr>
        <w:pStyle w:val="bpuWpGraphic"/>
      </w:pPr>
      <w:r>
        <w:object w:dxaOrig="8985" w:dyaOrig="255">
          <v:shape id="_x0000_i1026" type="#_x0000_t75" style="width:6in;height:12pt" o:ole="">
            <v:imagedata r:id="rId6" o:title=""/>
          </v:shape>
          <o:OLEObject Type="Embed" ProgID="WPWin6.1" ShapeID="_x0000_i1026" DrawAspect="Content" ObjectID="_1671967343" r:id="rId8"/>
        </w:object>
      </w:r>
      <w:r>
        <w:t xml:space="preserve">  </w:t>
      </w:r>
    </w:p>
    <w:p w:rsidR="00D4672A" w:rsidRDefault="00D4672A" w:rsidP="00D4672A">
      <w:pPr>
        <w:pStyle w:val="bpuIntro"/>
      </w:pPr>
      <w:r>
        <w:t>INTRODUCED FEBRUARY 20, 2020</w:t>
      </w:r>
    </w:p>
    <w:p w:rsidR="00D4672A" w:rsidRDefault="00D4672A" w:rsidP="00D4672A">
      <w:pPr>
        <w:pStyle w:val="bpuIntro"/>
      </w:pPr>
    </w:p>
    <w:p w:rsidR="00D4672A" w:rsidRDefault="00D4672A" w:rsidP="00D4672A">
      <w:pPr>
        <w:pStyle w:val="bpuIntro"/>
        <w:sectPr w:rsidR="00D4672A" w:rsidSect="00B81D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672A" w:rsidRDefault="00D4672A" w:rsidP="00D4672A">
      <w:pPr>
        <w:pStyle w:val="bpuIntro"/>
      </w:pPr>
    </w:p>
    <w:p w:rsidR="00D4672A" w:rsidRDefault="00D4672A" w:rsidP="00D4672A">
      <w:pPr>
        <w:pStyle w:val="bpuSponsor"/>
      </w:pPr>
      <w:r>
        <w:t>Sponsored by:</w:t>
      </w:r>
    </w:p>
    <w:p w:rsidR="00D4672A" w:rsidRDefault="00D4672A" w:rsidP="00D4672A">
      <w:pPr>
        <w:pStyle w:val="bpuSponsor"/>
      </w:pPr>
      <w:r>
        <w:t>Assemblywoman  VERLINA REYNOLDS-JACKSON</w:t>
      </w:r>
    </w:p>
    <w:p w:rsidR="00D4672A" w:rsidRDefault="00D4672A" w:rsidP="00D4672A">
      <w:pPr>
        <w:pStyle w:val="bpuSponsor"/>
      </w:pPr>
      <w:r>
        <w:t>District 15 (Hunterdon and Mercer)</w:t>
      </w:r>
    </w:p>
    <w:p w:rsidR="00D4672A" w:rsidRDefault="00B81DE8" w:rsidP="00B81DE8">
      <w:pPr>
        <w:pStyle w:val="bpuSponsor"/>
      </w:pPr>
      <w:r>
        <w:t>Assemblywoman  ANGELA V. MCKNIGHT</w:t>
      </w:r>
    </w:p>
    <w:p w:rsidR="00B81DE8" w:rsidRDefault="00B81DE8" w:rsidP="00B81DE8">
      <w:pPr>
        <w:pStyle w:val="bpuSponsor"/>
      </w:pPr>
      <w:r>
        <w:t>District 31 (Hudson)</w:t>
      </w:r>
    </w:p>
    <w:p w:rsidR="00B81DE8" w:rsidRPr="00B81DE8" w:rsidRDefault="00B81DE8" w:rsidP="00B81DE8">
      <w:pPr>
        <w:pStyle w:val="bpuSponsor"/>
      </w:pPr>
    </w:p>
    <w:p w:rsidR="00D4672A" w:rsidRDefault="00D4672A" w:rsidP="00D4672A">
      <w:pPr>
        <w:pStyle w:val="bpuSponsor"/>
      </w:pPr>
    </w:p>
    <w:p w:rsidR="00D4672A" w:rsidRDefault="00D4672A" w:rsidP="00D4672A">
      <w:pPr>
        <w:pStyle w:val="bpuSponsor"/>
      </w:pPr>
    </w:p>
    <w:p w:rsidR="00D4672A" w:rsidRDefault="00D4672A" w:rsidP="00D4672A">
      <w:pPr>
        <w:pStyle w:val="bpuSponsor"/>
      </w:pPr>
    </w:p>
    <w:p w:rsidR="00D4672A" w:rsidRDefault="00D4672A" w:rsidP="00D4672A">
      <w:pPr>
        <w:pStyle w:val="bpuSponsor"/>
      </w:pPr>
      <w:r>
        <w:t>SYNOPSIS</w:t>
      </w:r>
    </w:p>
    <w:p w:rsidR="00D4672A" w:rsidRDefault="00D4672A" w:rsidP="00D4672A">
      <w:pPr>
        <w:pStyle w:val="bpuNormText"/>
      </w:pPr>
      <w:r>
        <w:tab/>
        <w:t xml:space="preserve">Urges efforts at state and federal levels to protect minority communities from certain practices of debt settlement companies. </w:t>
      </w:r>
    </w:p>
    <w:p w:rsidR="00D4672A" w:rsidRDefault="00D4672A" w:rsidP="00D4672A">
      <w:pPr>
        <w:pStyle w:val="bpuNormText"/>
      </w:pPr>
    </w:p>
    <w:p w:rsidR="00D4672A" w:rsidRDefault="00D4672A" w:rsidP="00D4672A">
      <w:pPr>
        <w:pStyle w:val="bpuSponsor"/>
      </w:pPr>
      <w:r>
        <w:t xml:space="preserve">CURRENT VERSION OF TEXT </w:t>
      </w:r>
    </w:p>
    <w:p w:rsidR="00D4672A" w:rsidRDefault="00D4672A" w:rsidP="00D4672A">
      <w:pPr>
        <w:pStyle w:val="bpuNormText"/>
      </w:pPr>
      <w:r>
        <w:tab/>
        <w:t>As introduced.</w:t>
      </w:r>
    </w:p>
    <w:p w:rsidR="00D4672A" w:rsidRDefault="00D4672A" w:rsidP="00D467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672A" w:rsidRDefault="00D4672A" w:rsidP="008916EC">
      <w:pPr>
        <w:pStyle w:val="FronterPage"/>
        <w:tabs>
          <w:tab w:val="clear" w:pos="720"/>
          <w:tab w:val="clear" w:pos="1440"/>
          <w:tab w:val="clear" w:pos="2160"/>
          <w:tab w:val="clear" w:pos="2880"/>
          <w:tab w:val="clear" w:pos="3600"/>
          <w:tab w:val="clear" w:pos="4320"/>
          <w:tab w:val="clear" w:pos="5040"/>
        </w:tabs>
        <w:sectPr w:rsidR="00D4672A" w:rsidSect="00D4672A">
          <w:type w:val="continuous"/>
          <w:pgSz w:w="12240" w:h="20160" w:code="5"/>
          <w:pgMar w:top="1440" w:right="2275" w:bottom="1440" w:left="2275" w:header="72" w:footer="720" w:gutter="0"/>
          <w:pgNumType w:start="1"/>
          <w:cols w:space="720"/>
          <w:docGrid w:linePitch="360"/>
        </w:sectPr>
      </w:pPr>
    </w:p>
    <w:p w:rsidR="00686AEB" w:rsidRPr="00AA7880" w:rsidRDefault="00657776" w:rsidP="00180910">
      <w:pPr>
        <w:pStyle w:val="HangingAnAct"/>
      </w:pPr>
      <w:r>
        <w:rPr>
          <w:rStyle w:val="BillHead"/>
        </w:rPr>
        <w:lastRenderedPageBreak/>
        <w:t>A Concurrent Resolution</w:t>
      </w:r>
      <w:r w:rsidR="00686AEB" w:rsidRPr="006B7FA7">
        <w:rPr>
          <w:rStyle w:val="HangingAnActChar"/>
        </w:rPr>
        <w:t xml:space="preserve"> </w:t>
      </w:r>
      <w:r w:rsidR="00F410A8">
        <w:t xml:space="preserve">urging efforts at </w:t>
      </w:r>
      <w:r w:rsidR="005F641B">
        <w:t xml:space="preserve">the </w:t>
      </w:r>
      <w:r w:rsidR="00F410A8">
        <w:t>state and federal levels to protect minority communities from certain practices of debt settlement companies.</w:t>
      </w:r>
    </w:p>
    <w:p w:rsidR="00686AEB" w:rsidRDefault="00686AEB" w:rsidP="00686AEB"/>
    <w:p w:rsidR="00080C78" w:rsidRDefault="00080C78">
      <w:pPr>
        <w:pStyle w:val="IndentHang"/>
      </w:pPr>
      <w:r w:rsidRPr="00391B81">
        <w:rPr>
          <w:b/>
          <w:bCs/>
          <w:smallCaps/>
        </w:rPr>
        <w:t>Whereas,</w:t>
      </w:r>
      <w:r w:rsidR="00F410A8">
        <w:t xml:space="preserve"> T</w:t>
      </w:r>
      <w:r>
        <w:t>he General Assembly recognizes that debt settlement companies, which claim to settle, renegotiate, or in some way change the terms of a person’s debt to a creditor, cause significant problems for borrowers, often increasing debt while complicating the process of becoming debt free; and</w:t>
      </w:r>
    </w:p>
    <w:p w:rsidR="00080C78" w:rsidRDefault="00080C78" w:rsidP="00F410A8">
      <w:pPr>
        <w:pStyle w:val="IndentHang"/>
      </w:pPr>
      <w:r w:rsidRPr="00391B81">
        <w:rPr>
          <w:b/>
          <w:bCs/>
          <w:smallCaps/>
        </w:rPr>
        <w:t>Whereas,</w:t>
      </w:r>
      <w:r w:rsidR="00F410A8">
        <w:t xml:space="preserve"> D</w:t>
      </w:r>
      <w:r>
        <w:t>ebt settlement companies suggest that they are “negotiating with creditors to settle debt for less than what is owed” and</w:t>
      </w:r>
      <w:r w:rsidR="00F410A8">
        <w:t xml:space="preserve"> </w:t>
      </w:r>
      <w:r>
        <w:t xml:space="preserve">can require that consumers stop making payment, usually for </w:t>
      </w:r>
      <w:r w:rsidR="00F410A8">
        <w:t>two to three</w:t>
      </w:r>
      <w:r>
        <w:t xml:space="preserve"> years, while they negotiate a settlement;</w:t>
      </w:r>
      <w:r w:rsidR="00F410A8">
        <w:t xml:space="preserve"> and</w:t>
      </w:r>
    </w:p>
    <w:p w:rsidR="00080C78" w:rsidRDefault="00080C78">
      <w:pPr>
        <w:pStyle w:val="IndentHang"/>
      </w:pPr>
      <w:r w:rsidRPr="00391B81">
        <w:rPr>
          <w:b/>
          <w:bCs/>
          <w:smallCaps/>
        </w:rPr>
        <w:t>Whereas,</w:t>
      </w:r>
      <w:r w:rsidRPr="001C43C8">
        <w:t xml:space="preserve"> </w:t>
      </w:r>
      <w:r w:rsidR="00F410A8">
        <w:t>S</w:t>
      </w:r>
      <w:r>
        <w:t>topping payments causes accounts to default, resulting in additional late payments, late fees, and other penalties that will be added to the amount already owed; and</w:t>
      </w:r>
    </w:p>
    <w:p w:rsidR="00080C78" w:rsidRDefault="00080C78">
      <w:pPr>
        <w:pStyle w:val="IndentHang"/>
      </w:pPr>
      <w:r w:rsidRPr="00391B81">
        <w:rPr>
          <w:b/>
          <w:bCs/>
          <w:smallCaps/>
        </w:rPr>
        <w:t>Whereas,</w:t>
      </w:r>
      <w:r w:rsidRPr="001C43C8">
        <w:t xml:space="preserve"> </w:t>
      </w:r>
      <w:r w:rsidR="00F410A8">
        <w:t>D</w:t>
      </w:r>
      <w:r>
        <w:t>ebt settlement will have a negative impact on consumers’ credit scores</w:t>
      </w:r>
      <w:r w:rsidR="00AF02A0">
        <w:t xml:space="preserve"> and make it more difficult to access affordable credit</w:t>
      </w:r>
      <w:r w:rsidR="005F641B">
        <w:t>,</w:t>
      </w:r>
      <w:r w:rsidR="00AF02A0">
        <w:t xml:space="preserve"> since</w:t>
      </w:r>
      <w:r>
        <w:t xml:space="preserve"> </w:t>
      </w:r>
      <w:r w:rsidR="00AF02A0">
        <w:t xml:space="preserve">debt settlement remains on a credit report for seven years and </w:t>
      </w:r>
      <w:r>
        <w:t xml:space="preserve">not paying the full amount </w:t>
      </w:r>
      <w:r w:rsidR="00F410A8">
        <w:t xml:space="preserve">owed </w:t>
      </w:r>
      <w:r w:rsidR="00AF02A0">
        <w:t>or</w:t>
      </w:r>
      <w:r w:rsidR="00F410A8">
        <w:t xml:space="preserve"> missing payments while negotiating a settlement </w:t>
      </w:r>
      <w:r w:rsidR="00AF02A0">
        <w:t>lowers credit scores</w:t>
      </w:r>
      <w:r>
        <w:t>; and</w:t>
      </w:r>
    </w:p>
    <w:p w:rsidR="00080C78" w:rsidRDefault="00080C78">
      <w:pPr>
        <w:pStyle w:val="IndentHang"/>
      </w:pPr>
      <w:r w:rsidRPr="00391B81">
        <w:rPr>
          <w:b/>
          <w:bCs/>
          <w:smallCaps/>
        </w:rPr>
        <w:t>Whereas,</w:t>
      </w:r>
      <w:r w:rsidRPr="001C43C8">
        <w:t xml:space="preserve"> </w:t>
      </w:r>
      <w:r w:rsidR="00F410A8">
        <w:t>A</w:t>
      </w:r>
      <w:r w:rsidR="006C3614">
        <w:t xml:space="preserve"> fee is normally charged by </w:t>
      </w:r>
      <w:r>
        <w:t>debt set</w:t>
      </w:r>
      <w:r w:rsidR="006C3614">
        <w:t>tlement companies to</w:t>
      </w:r>
      <w:r>
        <w:t xml:space="preserve"> negotiate on </w:t>
      </w:r>
      <w:r w:rsidR="006C3614">
        <w:t xml:space="preserve">a </w:t>
      </w:r>
      <w:r>
        <w:t>consumer’s be</w:t>
      </w:r>
      <w:r w:rsidR="006C3614">
        <w:t>half and can be as much as</w:t>
      </w:r>
      <w:r w:rsidR="00004A6F">
        <w:t xml:space="preserve"> 20 to </w:t>
      </w:r>
      <w:r>
        <w:t>25</w:t>
      </w:r>
      <w:r w:rsidR="000C25D4">
        <w:t xml:space="preserve"> percent of the final settlement</w:t>
      </w:r>
      <w:r w:rsidR="006C3614">
        <w:t xml:space="preserve"> owed</w:t>
      </w:r>
      <w:r w:rsidR="000C25D4">
        <w:t xml:space="preserve">, </w:t>
      </w:r>
      <w:r w:rsidR="006C3614">
        <w:t xml:space="preserve">which means a consumer with a </w:t>
      </w:r>
      <w:r w:rsidR="000C25D4">
        <w:t>$5,000</w:t>
      </w:r>
      <w:r w:rsidR="006C3614">
        <w:t xml:space="preserve"> settlement may have an additional</w:t>
      </w:r>
      <w:r w:rsidR="000C25D4">
        <w:t xml:space="preserve"> $1,000 to $1,250 in fees</w:t>
      </w:r>
      <w:r w:rsidR="006C3614">
        <w:t xml:space="preserve"> to pay</w:t>
      </w:r>
      <w:r w:rsidR="000C25D4">
        <w:t>; and</w:t>
      </w:r>
    </w:p>
    <w:p w:rsidR="000C25D4" w:rsidRDefault="000C25D4">
      <w:pPr>
        <w:pStyle w:val="IndentHang"/>
      </w:pPr>
      <w:r w:rsidRPr="00391B81">
        <w:rPr>
          <w:b/>
          <w:bCs/>
          <w:smallCaps/>
        </w:rPr>
        <w:t>Whereas,</w:t>
      </w:r>
      <w:r w:rsidRPr="001C43C8">
        <w:t xml:space="preserve"> </w:t>
      </w:r>
      <w:r w:rsidR="00F410A8">
        <w:t>L</w:t>
      </w:r>
      <w:r>
        <w:t>enders are under no obligation to accept settlement offers and in fact, some lenders refuse to work with debt settlement companies; and</w:t>
      </w:r>
    </w:p>
    <w:p w:rsidR="000C25D4" w:rsidRDefault="000C25D4" w:rsidP="000C25D4">
      <w:pPr>
        <w:pStyle w:val="IndentHang"/>
      </w:pPr>
      <w:r w:rsidRPr="00391B81">
        <w:rPr>
          <w:b/>
          <w:bCs/>
          <w:smallCaps/>
        </w:rPr>
        <w:t>Whereas,</w:t>
      </w:r>
      <w:r w:rsidRPr="001C43C8">
        <w:t xml:space="preserve"> </w:t>
      </w:r>
      <w:r w:rsidR="00F410A8">
        <w:t>T</w:t>
      </w:r>
      <w:r>
        <w:t>here c</w:t>
      </w:r>
      <w:r w:rsidR="00FE5346">
        <w:t>an</w:t>
      </w:r>
      <w:r>
        <w:t xml:space="preserve"> be negative tax consequences from using a debt settlement company, as whatever amount</w:t>
      </w:r>
      <w:r w:rsidR="005F641B">
        <w:t xml:space="preserve"> of debt</w:t>
      </w:r>
      <w:r>
        <w:t xml:space="preserve"> is forgiven </w:t>
      </w:r>
      <w:r w:rsidR="005F641B">
        <w:t>may be considered as income</w:t>
      </w:r>
      <w:r>
        <w:t xml:space="preserve"> and require that the consumer list this amount </w:t>
      </w:r>
      <w:r w:rsidR="005F641B">
        <w:t xml:space="preserve">as income </w:t>
      </w:r>
      <w:r>
        <w:t>on thei</w:t>
      </w:r>
      <w:r w:rsidR="005F641B">
        <w:t>r tax returns</w:t>
      </w:r>
      <w:r>
        <w:t>; and</w:t>
      </w:r>
    </w:p>
    <w:p w:rsidR="000C25D4" w:rsidRDefault="000C25D4" w:rsidP="000C25D4">
      <w:pPr>
        <w:pStyle w:val="IndentHang"/>
      </w:pPr>
      <w:r w:rsidRPr="00391B81">
        <w:rPr>
          <w:b/>
          <w:bCs/>
          <w:smallCaps/>
        </w:rPr>
        <w:t>Whereas,</w:t>
      </w:r>
      <w:r w:rsidRPr="001C43C8">
        <w:t xml:space="preserve"> </w:t>
      </w:r>
      <w:r w:rsidR="00F410A8">
        <w:t>T</w:t>
      </w:r>
      <w:r>
        <w:t>hese companies often disproportionately operate in minority communities, where individuals and families often have fewer resources to draw on when they come under financial pressure; now, therefore,</w:t>
      </w:r>
    </w:p>
    <w:p w:rsidR="000C25D4" w:rsidRDefault="000C25D4" w:rsidP="000C25D4"/>
    <w:p w:rsidR="000C25D4" w:rsidRDefault="000C25D4" w:rsidP="000C25D4">
      <w:r>
        <w:tab/>
      </w:r>
      <w:r>
        <w:rPr>
          <w:rStyle w:val="BillHeading2"/>
        </w:rPr>
        <w:t xml:space="preserve">Be It Resolved </w:t>
      </w:r>
      <w:r>
        <w:rPr>
          <w:rStyle w:val="BillLanguage"/>
        </w:rPr>
        <w:t>by the General Assembly of the State of New Jersey</w:t>
      </w:r>
      <w:r w:rsidR="00AF02A0">
        <w:rPr>
          <w:rStyle w:val="BillLanguage"/>
        </w:rPr>
        <w:t xml:space="preserve"> (the Senate concurring)</w:t>
      </w:r>
      <w:r>
        <w:rPr>
          <w:rStyle w:val="BillLanguage"/>
        </w:rPr>
        <w:t>:</w:t>
      </w:r>
    </w:p>
    <w:p w:rsidR="000C25D4" w:rsidRPr="000C25D4" w:rsidRDefault="000C25D4" w:rsidP="000C25D4"/>
    <w:p w:rsidR="000C25D4" w:rsidRDefault="000C25D4" w:rsidP="000C25D4">
      <w:r>
        <w:tab/>
        <w:t>1.</w:t>
      </w:r>
      <w:r>
        <w:tab/>
        <w:t>The Legis</w:t>
      </w:r>
      <w:r w:rsidR="00F72661">
        <w:t>lature supports efforts at the s</w:t>
      </w:r>
      <w:r>
        <w:t>tate and federal level</w:t>
      </w:r>
      <w:r w:rsidR="00651810">
        <w:t>s</w:t>
      </w:r>
      <w:r>
        <w:t xml:space="preserve"> that ensure debt settlement companies are subject to basic consumer protections, including licensing, regular examination, and prominent mandatory disclosure.</w:t>
      </w:r>
    </w:p>
    <w:p w:rsidR="000C25D4" w:rsidRDefault="000C25D4" w:rsidP="000C25D4"/>
    <w:p w:rsidR="000C25D4" w:rsidRDefault="000C25D4" w:rsidP="000C25D4">
      <w:r>
        <w:tab/>
        <w:t>2.</w:t>
      </w:r>
      <w:r>
        <w:tab/>
        <w:t xml:space="preserve">The Legislature recognizes that these services do not release a consumer from existing debt, and that ceasing to make payments </w:t>
      </w:r>
      <w:r>
        <w:lastRenderedPageBreak/>
        <w:t>without the consent of the creditor may damage the consumer’s credit score and may subject the borrower to collections activities, additional fees, and interest.</w:t>
      </w:r>
    </w:p>
    <w:p w:rsidR="000C25D4" w:rsidRDefault="000C25D4" w:rsidP="000C25D4"/>
    <w:p w:rsidR="000C25D4" w:rsidRDefault="000C25D4" w:rsidP="000C25D4">
      <w:r>
        <w:tab/>
        <w:t>3.</w:t>
      </w:r>
      <w:r>
        <w:tab/>
      </w:r>
      <w:r w:rsidR="00930CC6">
        <w:t xml:space="preserve">The Legislature urges states, including New Jersey, to </w:t>
      </w:r>
      <w:r w:rsidR="00F72661">
        <w:t>consider</w:t>
      </w:r>
      <w:r w:rsidR="00930CC6">
        <w:t xml:space="preserve"> legislation restricting debt settlement companies’ unsafe or </w:t>
      </w:r>
      <w:bookmarkStart w:id="1" w:name="_GoBack"/>
      <w:bookmarkEnd w:id="1"/>
      <w:r w:rsidR="00930CC6">
        <w:t>unsustainable loans directly or indirectly to consumers.</w:t>
      </w:r>
    </w:p>
    <w:p w:rsidR="00930CC6" w:rsidRDefault="00930CC6" w:rsidP="000C25D4"/>
    <w:p w:rsidR="00930CC6" w:rsidRDefault="00930CC6" w:rsidP="000C25D4">
      <w:r>
        <w:tab/>
        <w:t>4.</w:t>
      </w:r>
      <w:r>
        <w:tab/>
        <w:t xml:space="preserve">The Legislature encourages </w:t>
      </w:r>
      <w:r w:rsidR="00FE5346">
        <w:t>the federal government to conduct a comprehensive review of its oversight of debt servicing companies, to include a review of federal bankruptcy rules; how debt settlement companies act as credit counseling services; the status of these companies as money servicing businesses; and a review of the enforcement of current law</w:t>
      </w:r>
      <w:r w:rsidR="00E01739">
        <w:t>s</w:t>
      </w:r>
      <w:r w:rsidR="00FE5346">
        <w:t xml:space="preserve"> and regulations by the Consumer Financial Protection Bureau and Federal Trade Commission.</w:t>
      </w:r>
    </w:p>
    <w:p w:rsidR="00930CC6" w:rsidRDefault="00930CC6" w:rsidP="000C25D4"/>
    <w:p w:rsidR="00930CC6" w:rsidRPr="000C25D4" w:rsidRDefault="00930CC6" w:rsidP="000C25D4">
      <w:r>
        <w:tab/>
        <w:t>5.</w:t>
      </w:r>
      <w:r>
        <w:tab/>
        <w:t xml:space="preserve">Copies of this resolution, as filed with the Secretary of State, </w:t>
      </w:r>
      <w:r w:rsidR="006C3614">
        <w:t>shall be transmitted by</w:t>
      </w:r>
      <w:r>
        <w:t xml:space="preserve"> the Clerk of the General Assembly or the Secretary of the Senate to the President of the United States, the Vice President of the United States, members of the United States House of Representativ</w:t>
      </w:r>
      <w:r w:rsidR="00FE5346">
        <w:t xml:space="preserve">es and United States Senate, </w:t>
      </w:r>
      <w:r>
        <w:t>the United States Secretary of the Treasury, and to other federal and State government officials as appropriate.</w:t>
      </w:r>
    </w:p>
    <w:p w:rsidR="00080C78" w:rsidRPr="00080C78" w:rsidRDefault="00080C78" w:rsidP="00080C78"/>
    <w:p w:rsidR="00686AEB" w:rsidRPr="00CE7BD8" w:rsidRDefault="00686AEB" w:rsidP="00686AEB"/>
    <w:p w:rsidR="00686AEB" w:rsidRPr="00AA7880" w:rsidRDefault="00686AEB" w:rsidP="00686AEB">
      <w:pPr>
        <w:jc w:val="center"/>
      </w:pPr>
      <w:r w:rsidRPr="00D71D68">
        <w:t>STATEMENT</w:t>
      </w:r>
    </w:p>
    <w:p w:rsidR="007C31D2" w:rsidRDefault="00930CC6" w:rsidP="00686AEB">
      <w:r>
        <w:tab/>
      </w:r>
    </w:p>
    <w:p w:rsidR="00651810" w:rsidRDefault="007C31D2" w:rsidP="00686AEB">
      <w:r>
        <w:tab/>
      </w:r>
      <w:r w:rsidR="00930CC6">
        <w:t xml:space="preserve">This resolution urges </w:t>
      </w:r>
      <w:r w:rsidR="00F72661">
        <w:t>efforts at the state and federal levels</w:t>
      </w:r>
      <w:r w:rsidR="00930CC6">
        <w:t xml:space="preserve"> to </w:t>
      </w:r>
      <w:r>
        <w:t>provide protection to minority communities from</w:t>
      </w:r>
      <w:r w:rsidR="00F72661">
        <w:t xml:space="preserve"> certain practice</w:t>
      </w:r>
      <w:r w:rsidR="00FE5346">
        <w:t>s</w:t>
      </w:r>
      <w:r w:rsidR="00F72661">
        <w:t xml:space="preserve"> of</w:t>
      </w:r>
      <w:r>
        <w:t xml:space="preserve"> debt settlement companies</w:t>
      </w:r>
      <w:r w:rsidR="00651810">
        <w:t xml:space="preserve">. </w:t>
      </w:r>
    </w:p>
    <w:p w:rsidR="00686AEB" w:rsidRDefault="00651810" w:rsidP="00686AEB">
      <w:r>
        <w:tab/>
      </w:r>
      <w:r w:rsidR="007C31D2">
        <w:t>Debt settlement companies can settle, renegotiate, or in some way change terms of a person’s debt to a creditor, which can cause significant problems for the borrower and result in increasing the debt while complicating the process to become debt free. These companies also suggest that they negotiate “with creditors to settle debts for less than wha</w:t>
      </w:r>
      <w:r w:rsidR="00004A6F">
        <w:t>t is owed</w:t>
      </w:r>
      <w:r w:rsidR="007C31D2">
        <w:t>”</w:t>
      </w:r>
      <w:r w:rsidR="00004A6F">
        <w:t xml:space="preserve"> and may require consumers to stop making payments, for up to </w:t>
      </w:r>
      <w:r w:rsidR="00F72661">
        <w:t>two to three</w:t>
      </w:r>
      <w:r w:rsidR="00004A6F">
        <w:t xml:space="preserve"> years, while the company </w:t>
      </w:r>
      <w:r>
        <w:t>is in negotiations</w:t>
      </w:r>
      <w:r w:rsidR="00004A6F">
        <w:t xml:space="preserve">.  Stopped payments </w:t>
      </w:r>
      <w:r w:rsidR="00F72661">
        <w:t xml:space="preserve">can </w:t>
      </w:r>
      <w:r w:rsidR="00004A6F">
        <w:t xml:space="preserve">lead to a default on an account and the consumer will have to make late payments with additional fees and other penalties attached. </w:t>
      </w:r>
    </w:p>
    <w:p w:rsidR="00004A6F" w:rsidRDefault="00004A6F" w:rsidP="00686AEB">
      <w:r>
        <w:tab/>
        <w:t>Debt settlement negatively impacts a consumer’s credit score and remains on a consumer’s credit report for seven years, which makes it more difficult for that consumer to access and afford credit. Additionally, debt settlement companies typically charge</w:t>
      </w:r>
      <w:r w:rsidR="00FE5346">
        <w:t xml:space="preserve"> the consumer</w:t>
      </w:r>
      <w:r>
        <w:t xml:space="preserve"> a fee that can be up to 20 to 25 percent of the final settlement amount. There is also no guarantee that lenders will accept a settlement from a debt settlement company </w:t>
      </w:r>
      <w:r w:rsidR="00FE5346">
        <w:t>or</w:t>
      </w:r>
      <w:r>
        <w:t xml:space="preserve"> even work </w:t>
      </w:r>
      <w:r>
        <w:lastRenderedPageBreak/>
        <w:t xml:space="preserve">with such a company. </w:t>
      </w:r>
      <w:r w:rsidR="005F641B">
        <w:t>In addition,</w:t>
      </w:r>
      <w:r>
        <w:t xml:space="preserve"> any forgiven amount </w:t>
      </w:r>
      <w:r w:rsidR="00FE5346">
        <w:t xml:space="preserve">of debt </w:t>
      </w:r>
      <w:r w:rsidR="005F641B">
        <w:t xml:space="preserve">may be considered </w:t>
      </w:r>
      <w:r w:rsidR="00FE5346">
        <w:t xml:space="preserve">as income and require </w:t>
      </w:r>
      <w:r>
        <w:t>consumer</w:t>
      </w:r>
      <w:r w:rsidR="00FE5346">
        <w:t>s</w:t>
      </w:r>
      <w:r>
        <w:t xml:space="preserve"> to list that </w:t>
      </w:r>
      <w:r w:rsidR="005F641B">
        <w:t>amount as income on their tax returns</w:t>
      </w:r>
      <w:r>
        <w:t xml:space="preserve">.  </w:t>
      </w:r>
      <w:r w:rsidR="006C3614">
        <w:t>Debt settlement companies have also been known to target minority communities, where individuals and families can have fewer resources to draw on when under financial pressure.</w:t>
      </w:r>
    </w:p>
    <w:p w:rsidR="00332AE3" w:rsidRDefault="00332AE3" w:rsidP="00332AE3">
      <w:r>
        <w:tab/>
        <w:t>This resolution urges support for effo</w:t>
      </w:r>
      <w:r w:rsidR="00F72661">
        <w:t>rts at the s</w:t>
      </w:r>
      <w:r>
        <w:t>tate and federal levels to subject debt settlement companies to consumer protection laws, including licensing, regular examination, and prominent mandatory disclosure. The resolution also states</w:t>
      </w:r>
      <w:r w:rsidR="005F641B">
        <w:t xml:space="preserve"> that</w:t>
      </w:r>
      <w:r>
        <w:t xml:space="preserve"> the Legislature acknowledges that debt settlement services do not release a consumer from their debt obligations and that ceasing to make payments without the consent of the creditor can damage a consumer’s cred</w:t>
      </w:r>
      <w:r w:rsidR="005F641B">
        <w:t>it score and lead to collection</w:t>
      </w:r>
      <w:r>
        <w:t xml:space="preserve"> activities, additional fees, and interest payments. The resol</w:t>
      </w:r>
      <w:r w:rsidR="00F72661">
        <w:t xml:space="preserve">ution urges the consideration of </w:t>
      </w:r>
      <w:r>
        <w:t>legislation that restricts a debt settlement company’s unsafe or unsustainable loan practices that are either directly or indirectly provided to consumers. Lastly, the resolution encourages the federal government to conduct a comprehensive review of its oversight of debt servicing companies, which would include a review of federal bankruptcy rules; how debt settlement companies act as credit counseling services; th</w:t>
      </w:r>
      <w:r w:rsidR="00F72661">
        <w:t>e status of these companies as money servicing b</w:t>
      </w:r>
      <w:r>
        <w:t xml:space="preserve">usinesses; and a review </w:t>
      </w:r>
      <w:r w:rsidR="00FE5346">
        <w:t>of the</w:t>
      </w:r>
      <w:r>
        <w:t xml:space="preserve"> enforcement </w:t>
      </w:r>
      <w:r w:rsidR="00FE5346">
        <w:t xml:space="preserve">of current law and regulations </w:t>
      </w:r>
      <w:r>
        <w:t>by the Consumer Financial Protection Bureau and Federal Trade Commission.</w:t>
      </w:r>
    </w:p>
    <w:sectPr w:rsidR="00332AE3" w:rsidSect="00D467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8B2" w:rsidRDefault="003C08B2">
      <w:r>
        <w:separator/>
      </w:r>
    </w:p>
  </w:endnote>
  <w:endnote w:type="continuationSeparator" w:id="0">
    <w:p w:rsidR="003C08B2" w:rsidRDefault="003C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DE8" w:rsidRDefault="00B81DE8" w:rsidP="00B81DE8">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8B2" w:rsidRDefault="003C08B2">
      <w:r>
        <w:separator/>
      </w:r>
    </w:p>
  </w:footnote>
  <w:footnote w:type="continuationSeparator" w:id="0">
    <w:p w:rsidR="003C08B2" w:rsidRDefault="003C0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21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672A" w:rsidRDefault="00D4672A" w:rsidP="00D4672A">
    <w:pPr>
      <w:pStyle w:val="bpuHeadSpon"/>
    </w:pPr>
    <w:r w:rsidRPr="00D4672A">
      <w:rPr>
        <w:rStyle w:val="bpuHeadSponChar"/>
      </w:rPr>
      <w:t>ACR126</w:t>
    </w:r>
    <w:r>
      <w:t xml:space="preserve"> REYNOLDS-JACKSON</w:t>
    </w:r>
    <w:r w:rsidR="00B81DE8">
      <w:t xml:space="preserve">, </w:t>
    </w:r>
    <w:r w:rsidR="00B81DE8">
      <w:t>MCKNIGHT</w:t>
    </w:r>
  </w:p>
  <w:p w:rsidR="00D4672A" w:rsidRDefault="00D4672A" w:rsidP="00D4672A">
    <w:pPr>
      <w:pStyle w:val="bpuHeadSpon"/>
    </w:pPr>
    <w:r>
      <w:fldChar w:fldCharType="begin"/>
    </w:r>
    <w:r>
      <w:instrText xml:space="preserve"> PAGE  \* MERGEFORMAT </w:instrText>
    </w:r>
    <w:r>
      <w:fldChar w:fldCharType="separate"/>
    </w:r>
    <w:r w:rsidR="00A71EB8">
      <w:rPr>
        <w:noProof/>
      </w:rPr>
      <w:t>4</w:t>
    </w:r>
    <w:r>
      <w:fldChar w:fldCharType="end"/>
    </w:r>
  </w:p>
  <w:p w:rsidR="00D4672A" w:rsidRDefault="00D4672A" w:rsidP="00D467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672A" w:rsidRDefault="00D4672A" w:rsidP="00D4672A">
    <w:pPr>
      <w:pStyle w:val="bpuHeadSpon"/>
    </w:pPr>
    <w:r w:rsidRPr="00D4672A">
      <w:rPr>
        <w:rStyle w:val="bpuHeadSponChar"/>
      </w:rPr>
      <w:t>ACR126</w:t>
    </w:r>
    <w:r>
      <w:t xml:space="preserve"> REYNOLDS-JACKSON</w:t>
    </w:r>
    <w:r w:rsidR="00B81DE8">
      <w:t xml:space="preserve">, </w:t>
    </w:r>
    <w:r w:rsidR="00B81DE8">
      <w:t>MCKNIGHT</w:t>
    </w:r>
  </w:p>
  <w:p w:rsidR="00D4672A" w:rsidRDefault="00D4672A" w:rsidP="00D4672A">
    <w:pPr>
      <w:pStyle w:val="bpuHeadSpon"/>
    </w:pPr>
    <w:r>
      <w:fldChar w:fldCharType="begin"/>
    </w:r>
    <w:r>
      <w:instrText xml:space="preserve"> PAGE  \* MERGEFORMAT </w:instrText>
    </w:r>
    <w:r>
      <w:fldChar w:fldCharType="separate"/>
    </w:r>
    <w:r w:rsidR="00A71EB8">
      <w:rPr>
        <w:noProof/>
      </w:rPr>
      <w:t>2</w:t>
    </w:r>
    <w:r>
      <w:fldChar w:fldCharType="end"/>
    </w:r>
  </w:p>
  <w:p w:rsidR="00D4672A" w:rsidRDefault="00D4672A" w:rsidP="00D467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8B2"/>
    <w:rsid w:val="00004A6F"/>
    <w:rsid w:val="000051BD"/>
    <w:rsid w:val="000160A5"/>
    <w:rsid w:val="0002335B"/>
    <w:rsid w:val="0003549A"/>
    <w:rsid w:val="000367AE"/>
    <w:rsid w:val="00043B22"/>
    <w:rsid w:val="00054975"/>
    <w:rsid w:val="00057D20"/>
    <w:rsid w:val="0006197C"/>
    <w:rsid w:val="0006281F"/>
    <w:rsid w:val="00080C78"/>
    <w:rsid w:val="0008141C"/>
    <w:rsid w:val="00094A55"/>
    <w:rsid w:val="000A44A7"/>
    <w:rsid w:val="000B1054"/>
    <w:rsid w:val="000B3411"/>
    <w:rsid w:val="000C054C"/>
    <w:rsid w:val="000C12C2"/>
    <w:rsid w:val="000C25D4"/>
    <w:rsid w:val="000D11AF"/>
    <w:rsid w:val="000D6255"/>
    <w:rsid w:val="000D6262"/>
    <w:rsid w:val="000D7B4A"/>
    <w:rsid w:val="000E4006"/>
    <w:rsid w:val="000F3DA2"/>
    <w:rsid w:val="000F5FDE"/>
    <w:rsid w:val="000F7466"/>
    <w:rsid w:val="0013000E"/>
    <w:rsid w:val="00133F81"/>
    <w:rsid w:val="00135943"/>
    <w:rsid w:val="001645FB"/>
    <w:rsid w:val="00173D2B"/>
    <w:rsid w:val="00180910"/>
    <w:rsid w:val="00180C01"/>
    <w:rsid w:val="00181676"/>
    <w:rsid w:val="00183603"/>
    <w:rsid w:val="00194E78"/>
    <w:rsid w:val="0019707B"/>
    <w:rsid w:val="00197E8B"/>
    <w:rsid w:val="00197FA4"/>
    <w:rsid w:val="001A161A"/>
    <w:rsid w:val="001A3B79"/>
    <w:rsid w:val="001A66B6"/>
    <w:rsid w:val="001B4716"/>
    <w:rsid w:val="001B4EA4"/>
    <w:rsid w:val="001C05E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AE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8B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A6C"/>
    <w:rsid w:val="00455D51"/>
    <w:rsid w:val="00456BF9"/>
    <w:rsid w:val="00461057"/>
    <w:rsid w:val="004704A8"/>
    <w:rsid w:val="00471102"/>
    <w:rsid w:val="00471F18"/>
    <w:rsid w:val="00484144"/>
    <w:rsid w:val="00484C19"/>
    <w:rsid w:val="00485866"/>
    <w:rsid w:val="00492076"/>
    <w:rsid w:val="00493B1D"/>
    <w:rsid w:val="00497037"/>
    <w:rsid w:val="004A3009"/>
    <w:rsid w:val="004A4B8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41B"/>
    <w:rsid w:val="006019F8"/>
    <w:rsid w:val="00605B20"/>
    <w:rsid w:val="0061156F"/>
    <w:rsid w:val="00613FF5"/>
    <w:rsid w:val="006155A8"/>
    <w:rsid w:val="00621B94"/>
    <w:rsid w:val="00626239"/>
    <w:rsid w:val="00635316"/>
    <w:rsid w:val="00635449"/>
    <w:rsid w:val="006378C5"/>
    <w:rsid w:val="00645E6A"/>
    <w:rsid w:val="00651810"/>
    <w:rsid w:val="00657776"/>
    <w:rsid w:val="00665CBC"/>
    <w:rsid w:val="00667A5C"/>
    <w:rsid w:val="00677316"/>
    <w:rsid w:val="00686AEB"/>
    <w:rsid w:val="006B7897"/>
    <w:rsid w:val="006B7FA7"/>
    <w:rsid w:val="006C086A"/>
    <w:rsid w:val="006C21C1"/>
    <w:rsid w:val="006C3614"/>
    <w:rsid w:val="006C7327"/>
    <w:rsid w:val="006D00E5"/>
    <w:rsid w:val="006D791B"/>
    <w:rsid w:val="006E2895"/>
    <w:rsid w:val="006F180D"/>
    <w:rsid w:val="006F4334"/>
    <w:rsid w:val="006F47AF"/>
    <w:rsid w:val="006F6B8A"/>
    <w:rsid w:val="00707CD3"/>
    <w:rsid w:val="00716BB9"/>
    <w:rsid w:val="007256D1"/>
    <w:rsid w:val="007279FD"/>
    <w:rsid w:val="007370AF"/>
    <w:rsid w:val="007502CB"/>
    <w:rsid w:val="00752D79"/>
    <w:rsid w:val="00752E20"/>
    <w:rsid w:val="00756EDE"/>
    <w:rsid w:val="00781B4D"/>
    <w:rsid w:val="007824BF"/>
    <w:rsid w:val="00783B8D"/>
    <w:rsid w:val="00794B94"/>
    <w:rsid w:val="00794BD4"/>
    <w:rsid w:val="007A2F73"/>
    <w:rsid w:val="007A3061"/>
    <w:rsid w:val="007A5A0B"/>
    <w:rsid w:val="007C0E14"/>
    <w:rsid w:val="007C31D2"/>
    <w:rsid w:val="007C7DE4"/>
    <w:rsid w:val="007D40CB"/>
    <w:rsid w:val="007D5796"/>
    <w:rsid w:val="007D59C0"/>
    <w:rsid w:val="007D7D9C"/>
    <w:rsid w:val="007F485D"/>
    <w:rsid w:val="007F6050"/>
    <w:rsid w:val="007F79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CC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EB8"/>
    <w:rsid w:val="00A72987"/>
    <w:rsid w:val="00A7346B"/>
    <w:rsid w:val="00A76EF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2A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DE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72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943"/>
    <w:rsid w:val="00DE6851"/>
    <w:rsid w:val="00DF03EE"/>
    <w:rsid w:val="00E01739"/>
    <w:rsid w:val="00E01B71"/>
    <w:rsid w:val="00E05CC9"/>
    <w:rsid w:val="00E15573"/>
    <w:rsid w:val="00E25A5B"/>
    <w:rsid w:val="00E373C7"/>
    <w:rsid w:val="00E411F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40B"/>
    <w:rsid w:val="00EC5281"/>
    <w:rsid w:val="00EC791D"/>
    <w:rsid w:val="00EC7CA6"/>
    <w:rsid w:val="00ED3C5D"/>
    <w:rsid w:val="00ED4553"/>
    <w:rsid w:val="00F00D08"/>
    <w:rsid w:val="00F15583"/>
    <w:rsid w:val="00F200EE"/>
    <w:rsid w:val="00F22481"/>
    <w:rsid w:val="00F2542E"/>
    <w:rsid w:val="00F27278"/>
    <w:rsid w:val="00F344E3"/>
    <w:rsid w:val="00F34D58"/>
    <w:rsid w:val="00F410A8"/>
    <w:rsid w:val="00F41A9D"/>
    <w:rsid w:val="00F44314"/>
    <w:rsid w:val="00F54B9C"/>
    <w:rsid w:val="00F56E96"/>
    <w:rsid w:val="00F573DD"/>
    <w:rsid w:val="00F61E59"/>
    <w:rsid w:val="00F63D99"/>
    <w:rsid w:val="00F6426B"/>
    <w:rsid w:val="00F709B3"/>
    <w:rsid w:val="00F71A5E"/>
    <w:rsid w:val="00F72661"/>
    <w:rsid w:val="00FA0AFC"/>
    <w:rsid w:val="00FA1C82"/>
    <w:rsid w:val="00FA2ED1"/>
    <w:rsid w:val="00FA4A52"/>
    <w:rsid w:val="00FB4045"/>
    <w:rsid w:val="00FB4D8E"/>
    <w:rsid w:val="00FC0D0A"/>
    <w:rsid w:val="00FC1B0B"/>
    <w:rsid w:val="00FD2F97"/>
    <w:rsid w:val="00FE53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DFC304"/>
  <w15:docId w15:val="{76C8409D-8D52-4A83-B9F6-60ABE1F6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80C7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80C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0C01"/>
    <w:rPr>
      <w:rFonts w:ascii="Segoe UI" w:hAnsi="Segoe UI" w:cs="Segoe UI"/>
      <w:spacing w:val="4"/>
      <w:sz w:val="18"/>
      <w:szCs w:val="18"/>
    </w:rPr>
  </w:style>
  <w:style w:type="character" w:styleId="LineNumber">
    <w:name w:val="line number"/>
    <w:basedOn w:val="DefaultParagraphFont"/>
    <w:semiHidden/>
    <w:unhideWhenUsed/>
    <w:rsid w:val="00D46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1066</Words>
  <Characters>5887</Characters>
  <Application>Microsoft Office Word</Application>
  <DocSecurity>0</DocSecurity>
  <Lines>148</Lines>
  <Paragraphs>33</Paragraphs>
  <ScaleCrop>false</ScaleCrop>
  <HeadingPairs>
    <vt:vector size="2" baseType="variant">
      <vt:variant>
        <vt:lpstr>Title</vt:lpstr>
      </vt:variant>
      <vt:variant>
        <vt:i4>1</vt:i4>
      </vt:variant>
    </vt:vector>
  </HeadingPairs>
  <TitlesOfParts>
    <vt:vector size="1" baseType="lpstr">
      <vt:lpstr>ACR126</vt:lpstr>
    </vt:vector>
  </TitlesOfParts>
  <Manager>R229</Manager>
  <Company>NJ Office of Legislative Services</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ACR126</dc:title>
  <dc:subject>ACR oversite debt settlement cos.</dc:subject>
  <dc:creator>Assemblywoman  REYNOLDS-JACKSON</dc:creator>
  <cp:keywords>ACR126|4|CL |314|53|260|N|0|</cp:keywords>
  <dc:description>INTRODUCED FEBRUARY 20, 2020</dc:description>
  <cp:lastModifiedBy>Todaro, Vivian</cp:lastModifiedBy>
  <cp:revision>2</cp:revision>
  <cp:lastPrinted>2021-01-12T19:35:00Z</cp:lastPrinted>
  <dcterms:created xsi:type="dcterms:W3CDTF">2021-01-12T19:35:00Z</dcterms:created>
  <dcterms:modified xsi:type="dcterms:W3CDTF">2021-01-12T19:35:00Z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