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5FF" w:rsidRDefault="009B45FF" w:rsidP="009B45FF">
      <w:pPr>
        <w:pStyle w:val="bpuBill"/>
      </w:pPr>
      <w:bookmarkStart w:id="0" w:name="bpuFrontPg"/>
      <w:bookmarkStart w:id="1" w:name="_GoBack"/>
      <w:bookmarkEnd w:id="0"/>
      <w:bookmarkEnd w:id="1"/>
      <w:r>
        <w:t xml:space="preserve">ASSEMBLY CONCURRENT RESOLUTION No. 14 </w:t>
      </w:r>
    </w:p>
    <w:p w:rsidR="009B45FF" w:rsidRPr="009B45FF" w:rsidRDefault="009B45FF" w:rsidP="009B45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606" r:id="rId8"/>
        </w:object>
      </w:r>
    </w:p>
    <w:p w:rsidR="009B45FF" w:rsidRDefault="009B45FF" w:rsidP="009B45FF">
      <w:pPr>
        <w:pStyle w:val="bpuState"/>
      </w:pPr>
      <w:r>
        <w:t>STATE OF NEW JERSEY</w:t>
      </w:r>
    </w:p>
    <w:p w:rsidR="009B45FF" w:rsidRDefault="009B45FF" w:rsidP="009B45FF">
      <w:pPr>
        <w:pStyle w:val="bpuLegislature"/>
      </w:pPr>
      <w:proofErr w:type="gramStart"/>
      <w:r>
        <w:t>219th</w:t>
      </w:r>
      <w:proofErr w:type="gramEnd"/>
      <w:r>
        <w:t xml:space="preserve"> LEGISLATURE</w:t>
      </w:r>
    </w:p>
    <w:p w:rsidR="009B45FF" w:rsidRDefault="009B45FF" w:rsidP="009B45FF">
      <w:pPr>
        <w:pStyle w:val="bpuWpGraphic"/>
      </w:pPr>
      <w:r>
        <w:object w:dxaOrig="8985" w:dyaOrig="255">
          <v:shape id="_x0000_i1026" type="#_x0000_t75" style="width:6in;height:12pt" o:ole="">
            <v:imagedata r:id="rId7" o:title=""/>
          </v:shape>
          <o:OLEObject Type="Embed" ProgID="WPWin6.1" ShapeID="_x0000_i1026" DrawAspect="Content" ObjectID="_1636882607" r:id="rId9"/>
        </w:object>
      </w:r>
      <w:r>
        <w:t xml:space="preserve">  </w:t>
      </w:r>
    </w:p>
    <w:p w:rsidR="009B45FF" w:rsidRDefault="009B45FF" w:rsidP="009B45FF">
      <w:pPr>
        <w:pStyle w:val="bpuIntro"/>
      </w:pPr>
      <w:r>
        <w:t>PRE-FILED FOR INTRODUCTION IN THE 2020 SESSION</w:t>
      </w:r>
    </w:p>
    <w:p w:rsidR="009B45FF" w:rsidRDefault="009B45FF" w:rsidP="009B45FF">
      <w:pPr>
        <w:pStyle w:val="bpuIntro"/>
      </w:pPr>
    </w:p>
    <w:p w:rsidR="009B45FF" w:rsidRDefault="009B45FF" w:rsidP="009B45FF">
      <w:pPr>
        <w:pStyle w:val="bpuIntro"/>
        <w:sectPr w:rsidR="009B45FF" w:rsidSect="009B45FF">
          <w:headerReference w:type="even" r:id="rId10"/>
          <w:headerReference w:type="default" r:id="rId11"/>
          <w:pgSz w:w="12240" w:h="20160" w:code="5"/>
          <w:pgMar w:top="2160" w:right="1440" w:bottom="1440" w:left="1440" w:header="720" w:footer="720" w:gutter="0"/>
          <w:pgNumType w:start="1"/>
          <w:cols w:space="720"/>
          <w:docGrid w:linePitch="360"/>
        </w:sectPr>
      </w:pPr>
    </w:p>
    <w:p w:rsidR="009B45FF" w:rsidRDefault="009B45FF" w:rsidP="009B45FF">
      <w:pPr>
        <w:pStyle w:val="bpuIntro"/>
      </w:pPr>
    </w:p>
    <w:p w:rsidR="009B45FF" w:rsidRDefault="009B45FF" w:rsidP="009B45FF">
      <w:pPr>
        <w:pStyle w:val="bpuSponsor"/>
      </w:pPr>
      <w:r>
        <w:t>Sponsored by:</w:t>
      </w:r>
    </w:p>
    <w:p w:rsidR="009B45FF" w:rsidRDefault="009B45FF" w:rsidP="009B45FF">
      <w:pPr>
        <w:pStyle w:val="bpuSponsor"/>
      </w:pPr>
      <w:proofErr w:type="gramStart"/>
      <w:r>
        <w:t>Assemblyman  HAROLD</w:t>
      </w:r>
      <w:proofErr w:type="gramEnd"/>
      <w:r>
        <w:t xml:space="preserve"> "HAL" J. WIRTHS</w:t>
      </w:r>
    </w:p>
    <w:p w:rsidR="009B45FF" w:rsidRDefault="009B45FF" w:rsidP="009B45FF">
      <w:pPr>
        <w:pStyle w:val="bpuSponsor"/>
      </w:pPr>
      <w:r>
        <w:t>District 24 (Morris, Sussex and Warren)</w:t>
      </w:r>
    </w:p>
    <w:p w:rsidR="009B45FF" w:rsidRDefault="009B45FF" w:rsidP="009B45FF">
      <w:pPr>
        <w:pStyle w:val="bpuSponsor"/>
      </w:pPr>
      <w:proofErr w:type="gramStart"/>
      <w:r>
        <w:t>Assemblyman  PARKER</w:t>
      </w:r>
      <w:proofErr w:type="gramEnd"/>
      <w:r>
        <w:t xml:space="preserve"> SPACE</w:t>
      </w:r>
    </w:p>
    <w:p w:rsidR="009B45FF" w:rsidRDefault="009B45FF" w:rsidP="009B45FF">
      <w:pPr>
        <w:pStyle w:val="bpuSponsor"/>
      </w:pPr>
      <w:r>
        <w:t>District 24 (Morris, Sussex and Warren)</w:t>
      </w:r>
    </w:p>
    <w:p w:rsidR="009B45FF" w:rsidRDefault="009B45FF" w:rsidP="009B45FF">
      <w:pPr>
        <w:pStyle w:val="bpuSponsor"/>
      </w:pPr>
    </w:p>
    <w:p w:rsidR="009B45FF" w:rsidRDefault="009B45FF" w:rsidP="009B45FF">
      <w:pPr>
        <w:pStyle w:val="bpuSponsor"/>
      </w:pPr>
      <w:r>
        <w:t>Co-Sponsored by:</w:t>
      </w:r>
    </w:p>
    <w:p w:rsidR="009B45FF" w:rsidRPr="009B45FF" w:rsidRDefault="009B45FF" w:rsidP="009B45FF">
      <w:pPr>
        <w:pStyle w:val="bpuSponsor"/>
      </w:pPr>
      <w:r w:rsidRPr="009B45FF">
        <w:t xml:space="preserve">Assemblywoman </w:t>
      </w:r>
      <w:proofErr w:type="spellStart"/>
      <w:r w:rsidRPr="009B45FF">
        <w:t>N.Munoz</w:t>
      </w:r>
      <w:proofErr w:type="spellEnd"/>
    </w:p>
    <w:p w:rsidR="009B45FF" w:rsidRDefault="009B45FF" w:rsidP="009B45FF">
      <w:pPr>
        <w:pStyle w:val="bpuSponsor"/>
      </w:pPr>
    </w:p>
    <w:p w:rsidR="009B45FF" w:rsidRDefault="009B45FF" w:rsidP="009B45FF">
      <w:pPr>
        <w:pStyle w:val="bpuSponsor"/>
      </w:pPr>
    </w:p>
    <w:p w:rsidR="009B45FF" w:rsidRDefault="009B45FF" w:rsidP="009B45FF"/>
    <w:p w:rsidR="009B45FF" w:rsidRPr="009B45FF" w:rsidRDefault="009B45FF" w:rsidP="009B45FF"/>
    <w:p w:rsidR="009B45FF" w:rsidRDefault="009B45FF" w:rsidP="009B45FF">
      <w:pPr>
        <w:pStyle w:val="bpuSponsor"/>
      </w:pPr>
      <w:r>
        <w:t>SYNOPSIS</w:t>
      </w:r>
    </w:p>
    <w:p w:rsidR="009B45FF" w:rsidRDefault="009B45FF" w:rsidP="009B45FF">
      <w:pPr>
        <w:pStyle w:val="bpuNormText"/>
      </w:pPr>
      <w:r>
        <w:tab/>
        <w:t xml:space="preserve">Proposes constitutional amendment to preserve right of people to fish, hunt, </w:t>
      </w:r>
      <w:proofErr w:type="gramStart"/>
      <w:r>
        <w:t>trap</w:t>
      </w:r>
      <w:proofErr w:type="gramEnd"/>
      <w:r>
        <w:t xml:space="preserve"> and harvest fish and wildlife. </w:t>
      </w:r>
    </w:p>
    <w:p w:rsidR="009B45FF" w:rsidRDefault="009B45FF" w:rsidP="009B45FF">
      <w:pPr>
        <w:pStyle w:val="bpuNormText"/>
      </w:pPr>
    </w:p>
    <w:p w:rsidR="009B45FF" w:rsidRDefault="009B45FF" w:rsidP="009B45FF">
      <w:pPr>
        <w:pStyle w:val="bpuSponsor"/>
      </w:pPr>
      <w:r>
        <w:t xml:space="preserve">CURRENT VERSION OF TEXT </w:t>
      </w:r>
    </w:p>
    <w:p w:rsidR="009B45FF" w:rsidRDefault="009B45FF" w:rsidP="009B45FF">
      <w:pPr>
        <w:pStyle w:val="bpuNormText"/>
      </w:pPr>
      <w:r>
        <w:tab/>
        <w:t>Introduced Pending Technical Review by Legislative Counsel.</w:t>
      </w:r>
    </w:p>
    <w:p w:rsidR="009B45FF" w:rsidRDefault="009B45FF" w:rsidP="009B45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45FF" w:rsidRDefault="009B45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45FF" w:rsidSect="009B45FF">
          <w:type w:val="continuous"/>
          <w:pgSz w:w="12240" w:h="20160" w:code="5"/>
          <w:pgMar w:top="2160" w:right="2275" w:bottom="1440" w:left="2275" w:header="72" w:footer="720" w:gutter="0"/>
          <w:pgNumType w:start="1"/>
          <w:cols w:space="720"/>
          <w:docGrid w:linePitch="360"/>
        </w:sectPr>
      </w:pPr>
    </w:p>
    <w:p w:rsidR="001E45B7" w:rsidRPr="00677316" w:rsidRDefault="001E45B7" w:rsidP="001E45B7">
      <w:pPr>
        <w:pStyle w:val="HangingAnAct"/>
        <w:rPr>
          <w:rStyle w:val="HangingAnActChar"/>
        </w:rPr>
      </w:pPr>
      <w:r w:rsidRPr="001E45B7">
        <w:rPr>
          <w:rStyle w:val="BillHead"/>
        </w:rPr>
        <w:lastRenderedPageBreak/>
        <w:t>A Concurrent Resolution</w:t>
      </w:r>
      <w:r w:rsidRPr="006B7FA7">
        <w:rPr>
          <w:rStyle w:val="HangingAnActChar"/>
        </w:rPr>
        <w:t xml:space="preserve"> </w:t>
      </w:r>
      <w:r>
        <w:rPr>
          <w:rStyle w:val="HangingAnActChar"/>
        </w:rPr>
        <w:t>proposing to amend Article I of the New Jersey Constitution by adding a new paragraph.</w:t>
      </w:r>
    </w:p>
    <w:p w:rsidR="001E45B7" w:rsidRPr="00D71D68" w:rsidRDefault="001E45B7" w:rsidP="001E45B7"/>
    <w:p w:rsidR="001E45B7" w:rsidRDefault="001E45B7" w:rsidP="001E45B7">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1E45B7" w:rsidRDefault="001E45B7" w:rsidP="001E45B7">
      <w:pPr>
        <w:rPr>
          <w:rStyle w:val="BillLanguage"/>
        </w:rPr>
      </w:pPr>
    </w:p>
    <w:p w:rsidR="001E45B7" w:rsidRDefault="001E45B7" w:rsidP="001E45B7">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1E45B7" w:rsidRDefault="001E45B7" w:rsidP="001E45B7">
      <w:pPr>
        <w:rPr>
          <w:rStyle w:val="BillLanguage"/>
        </w:rPr>
      </w:pPr>
    </w:p>
    <w:p w:rsidR="001E45B7" w:rsidRDefault="001E45B7" w:rsidP="001E45B7">
      <w:pPr>
        <w:jc w:val="center"/>
      </w:pPr>
      <w:r>
        <w:t>PROPOSED AMENDMENT</w:t>
      </w:r>
    </w:p>
    <w:p w:rsidR="001E45B7" w:rsidRDefault="001E45B7" w:rsidP="001E45B7"/>
    <w:p w:rsidR="001E45B7" w:rsidRDefault="001E45B7" w:rsidP="001E45B7">
      <w:r>
        <w:tab/>
        <w:t>Amend Article I by adding a new paragraph 23 to read as follows:</w:t>
      </w:r>
    </w:p>
    <w:p w:rsidR="001E45B7" w:rsidRDefault="001E45B7" w:rsidP="001E45B7">
      <w:r>
        <w:tab/>
        <w:t>23.</w:t>
      </w:r>
      <w:r>
        <w:tab/>
        <w:t>Fishing, hunting, trapping and</w:t>
      </w:r>
      <w:r w:rsidRPr="00D40F38">
        <w:t xml:space="preserve"> the</w:t>
      </w:r>
      <w:r>
        <w:t xml:space="preserve"> harvesting </w:t>
      </w:r>
      <w:r w:rsidRPr="00D40F38">
        <w:t xml:space="preserve">of </w:t>
      </w:r>
      <w:r>
        <w:t xml:space="preserve">fish and </w:t>
      </w:r>
      <w:r w:rsidRPr="00D40F38">
        <w:t>wild</w:t>
      </w:r>
      <w:r>
        <w:t>life are a valued part of the State’s</w:t>
      </w:r>
      <w:r w:rsidRPr="00D40F38">
        <w:t xml:space="preserve"> heritage and the r</w:t>
      </w:r>
      <w:r>
        <w:t>ight of the people to fish, hunt,</w:t>
      </w:r>
      <w:r w:rsidRPr="00D40F38">
        <w:t xml:space="preserve"> trap and harvest </w:t>
      </w:r>
      <w:r>
        <w:t>fish and wildlife</w:t>
      </w:r>
      <w:r w:rsidRPr="00D40F38">
        <w:t xml:space="preserve"> shall be forever preserved.</w:t>
      </w:r>
      <w:r>
        <w:t xml:space="preserve">  </w:t>
      </w:r>
      <w:r w:rsidRPr="00D40F38">
        <w:t xml:space="preserve">Fish and wildlife shall be managed by laws and regulations that provide persons with the continued opportunity to take, by traditional means and methods, species traditionally pursued by </w:t>
      </w:r>
      <w:r>
        <w:t>fishermen,</w:t>
      </w:r>
      <w:r w:rsidRPr="00D40F38">
        <w:t xml:space="preserve"> </w:t>
      </w:r>
      <w:r>
        <w:t>hunters</w:t>
      </w:r>
      <w:r w:rsidRPr="00D40F38">
        <w:t xml:space="preserve"> and trapper</w:t>
      </w:r>
      <w:r>
        <w:t>s. Fish and wildlife management</w:t>
      </w:r>
      <w:r w:rsidRPr="00D40F38">
        <w:t xml:space="preserve"> shall be consistent with the State's duty to protect this heritage and its duty to conserve </w:t>
      </w:r>
      <w:r>
        <w:t>fish and wildlife for the recreational enjoyment of future generations, including but not limited to, fishermen, hunters and trappers</w:t>
      </w:r>
      <w:r w:rsidRPr="00D40F38">
        <w:t>.</w:t>
      </w:r>
      <w:r w:rsidR="00042506">
        <w:t xml:space="preserve"> </w:t>
      </w:r>
      <w:r w:rsidRPr="00D40F38">
        <w:t xml:space="preserve"> </w:t>
      </w:r>
      <w:r>
        <w:t xml:space="preserve">The taking of fish and wildlife by fishermen, hunters and trappers, by traditional means and methods, shall always be a preferred and available way of </w:t>
      </w:r>
      <w:r w:rsidRPr="00D40F38">
        <w:t>controlling all invasive or overpopulated species.</w:t>
      </w:r>
    </w:p>
    <w:p w:rsidR="001E45B7" w:rsidRDefault="001E45B7" w:rsidP="001E45B7"/>
    <w:p w:rsidR="001E45B7" w:rsidRDefault="001E45B7" w:rsidP="001E45B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1E45B7" w:rsidRDefault="001E45B7" w:rsidP="001E45B7"/>
    <w:p w:rsidR="001E45B7" w:rsidRDefault="001E45B7" w:rsidP="001E45B7">
      <w:r>
        <w:tab/>
        <w:t>3.</w:t>
      </w:r>
      <w:r>
        <w:tab/>
        <w:t>This proposed amendment to the Constitution shall be submitted to the people at that election in the following manner and form:</w:t>
      </w:r>
    </w:p>
    <w:p w:rsidR="001E45B7" w:rsidRDefault="001E45B7" w:rsidP="001E45B7">
      <w:r>
        <w:tab/>
        <w:t>There shall be printed on each official ballot to be used at the general election, the following:</w:t>
      </w:r>
    </w:p>
    <w:p w:rsidR="001E45B7" w:rsidRDefault="001E45B7" w:rsidP="001E45B7">
      <w:r>
        <w:tab/>
        <w:t>a.</w:t>
      </w:r>
      <w:r w:rsidR="009B45FF">
        <w:tab/>
      </w:r>
      <w:r>
        <w:t>In every municipality in which voting machines are not used, a legend which shall immediately precede the question as follows:</w:t>
      </w:r>
    </w:p>
    <w:p w:rsidR="001E45B7" w:rsidRDefault="001E45B7" w:rsidP="001E45B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1E45B7" w:rsidRDefault="001E45B7" w:rsidP="001E45B7">
      <w:pPr>
        <w:rPr>
          <w:rStyle w:val="11ptChar"/>
        </w:rPr>
      </w:pPr>
      <w:r>
        <w:rPr>
          <w:rStyle w:val="11ptChar"/>
        </w:rPr>
        <w:tab/>
        <w:t>b.</w:t>
      </w:r>
      <w:r>
        <w:rPr>
          <w:rStyle w:val="11ptChar"/>
        </w:rPr>
        <w:tab/>
        <w:t>In every municipality the following question:</w:t>
      </w:r>
    </w:p>
    <w:p w:rsidR="001E45B7" w:rsidRDefault="001E45B7" w:rsidP="001E45B7">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E45B7" w:rsidTr="00FB42EC">
        <w:trPr>
          <w:cantSplit/>
          <w:trHeight w:val="576"/>
        </w:trPr>
        <w:tc>
          <w:tcPr>
            <w:tcW w:w="648" w:type="dxa"/>
            <w:tcBorders>
              <w:bottom w:val="nil"/>
            </w:tcBorders>
          </w:tcPr>
          <w:p w:rsidR="001E45B7" w:rsidRDefault="001E45B7" w:rsidP="00FB42EC"/>
        </w:tc>
        <w:tc>
          <w:tcPr>
            <w:tcW w:w="1080" w:type="dxa"/>
            <w:tcBorders>
              <w:bottom w:val="nil"/>
            </w:tcBorders>
          </w:tcPr>
          <w:p w:rsidR="001E45B7" w:rsidRDefault="001E45B7" w:rsidP="00FB42EC"/>
        </w:tc>
        <w:tc>
          <w:tcPr>
            <w:tcW w:w="4723" w:type="dxa"/>
            <w:tcBorders>
              <w:bottom w:val="nil"/>
            </w:tcBorders>
            <w:tcMar>
              <w:top w:w="58" w:type="dxa"/>
            </w:tcMar>
          </w:tcPr>
          <w:p w:rsidR="001E45B7" w:rsidRPr="00C4258C" w:rsidRDefault="001E45B7" w:rsidP="00FB42EC">
            <w:pPr>
              <w:jc w:val="center"/>
            </w:pPr>
            <w:r>
              <w:t>CONSTITUTIONAL AMENDMENT TO PRESERVE THE RIGHT OF THE PEOPLE TO FISH, HUNT, TRAP AND HARVEST FISH AND WILDLIFE</w:t>
            </w:r>
          </w:p>
        </w:tc>
      </w:tr>
      <w:tr w:rsidR="001E45B7" w:rsidTr="00FB42EC">
        <w:trPr>
          <w:trHeight w:val="461"/>
        </w:trPr>
        <w:tc>
          <w:tcPr>
            <w:tcW w:w="648" w:type="dxa"/>
            <w:tcBorders>
              <w:top w:val="nil"/>
            </w:tcBorders>
          </w:tcPr>
          <w:p w:rsidR="001E45B7" w:rsidRDefault="001E45B7" w:rsidP="00FB42EC"/>
        </w:tc>
        <w:tc>
          <w:tcPr>
            <w:tcW w:w="1080" w:type="dxa"/>
            <w:tcBorders>
              <w:top w:val="nil"/>
            </w:tcBorders>
            <w:vAlign w:val="center"/>
          </w:tcPr>
          <w:p w:rsidR="001E45B7" w:rsidRPr="00C4258C" w:rsidRDefault="001E45B7" w:rsidP="00FB42EC">
            <w:pPr>
              <w:jc w:val="center"/>
              <w:rPr>
                <w:sz w:val="22"/>
                <w:szCs w:val="22"/>
              </w:rPr>
            </w:pPr>
            <w:r w:rsidRPr="00C4258C">
              <w:rPr>
                <w:sz w:val="22"/>
                <w:szCs w:val="22"/>
              </w:rPr>
              <w:t>YES</w:t>
            </w:r>
          </w:p>
        </w:tc>
        <w:tc>
          <w:tcPr>
            <w:tcW w:w="4723" w:type="dxa"/>
            <w:tcBorders>
              <w:top w:val="nil"/>
            </w:tcBorders>
          </w:tcPr>
          <w:p w:rsidR="001E45B7" w:rsidRDefault="001E45B7" w:rsidP="00FB42EC">
            <w:r>
              <w:t>Shall the proposed amendment to Article I of the State Constitution, agreed to by the Legislature, preserving the right of the people to fish, hunt,</w:t>
            </w:r>
            <w:r w:rsidRPr="00D40F38">
              <w:t xml:space="preserve"> trap and harvest </w:t>
            </w:r>
            <w:r>
              <w:t xml:space="preserve">fish and wildlife </w:t>
            </w:r>
            <w:r w:rsidRPr="00D40F38">
              <w:t xml:space="preserve">consistent with </w:t>
            </w:r>
            <w:r>
              <w:t>the State's duty to protect this heritage while conserving</w:t>
            </w:r>
            <w:r w:rsidRPr="00D40F38">
              <w:t xml:space="preserve"> </w:t>
            </w:r>
            <w:r>
              <w:t>fish and wildlife, be approved?</w:t>
            </w:r>
          </w:p>
        </w:tc>
      </w:tr>
      <w:tr w:rsidR="001E45B7" w:rsidTr="00FB42EC">
        <w:trPr>
          <w:trHeight w:val="461"/>
        </w:trPr>
        <w:tc>
          <w:tcPr>
            <w:tcW w:w="648" w:type="dxa"/>
            <w:tcBorders>
              <w:bottom w:val="nil"/>
            </w:tcBorders>
          </w:tcPr>
          <w:p w:rsidR="001E45B7" w:rsidRDefault="001E45B7" w:rsidP="00FB42EC"/>
        </w:tc>
        <w:tc>
          <w:tcPr>
            <w:tcW w:w="1080" w:type="dxa"/>
            <w:tcBorders>
              <w:bottom w:val="nil"/>
            </w:tcBorders>
          </w:tcPr>
          <w:p w:rsidR="001E45B7" w:rsidRDefault="001E45B7" w:rsidP="00FB42EC"/>
        </w:tc>
        <w:tc>
          <w:tcPr>
            <w:tcW w:w="4723" w:type="dxa"/>
            <w:tcBorders>
              <w:bottom w:val="nil"/>
            </w:tcBorders>
            <w:vAlign w:val="center"/>
          </w:tcPr>
          <w:p w:rsidR="001E45B7" w:rsidRPr="00C4258C" w:rsidRDefault="001E45B7" w:rsidP="001E45B7">
            <w:pPr>
              <w:jc w:val="center"/>
            </w:pPr>
            <w:r>
              <w:t>INTERPRETIVE STATEMENT</w:t>
            </w:r>
          </w:p>
        </w:tc>
      </w:tr>
      <w:tr w:rsidR="001E45B7" w:rsidTr="00FB42EC">
        <w:trPr>
          <w:trHeight w:val="461"/>
        </w:trPr>
        <w:tc>
          <w:tcPr>
            <w:tcW w:w="648" w:type="dxa"/>
            <w:tcBorders>
              <w:top w:val="nil"/>
            </w:tcBorders>
          </w:tcPr>
          <w:p w:rsidR="001E45B7" w:rsidRDefault="001E45B7" w:rsidP="00FB42EC"/>
        </w:tc>
        <w:tc>
          <w:tcPr>
            <w:tcW w:w="1080" w:type="dxa"/>
            <w:tcBorders>
              <w:top w:val="nil"/>
            </w:tcBorders>
            <w:vAlign w:val="bottom"/>
          </w:tcPr>
          <w:p w:rsidR="001E45B7" w:rsidRDefault="001E45B7" w:rsidP="00FB42EC">
            <w:pPr>
              <w:jc w:val="center"/>
              <w:rPr>
                <w:sz w:val="22"/>
                <w:szCs w:val="22"/>
              </w:rPr>
            </w:pPr>
            <w:r>
              <w:rPr>
                <w:sz w:val="22"/>
                <w:szCs w:val="22"/>
              </w:rPr>
              <w:t>NO</w:t>
            </w: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Default="001E45B7" w:rsidP="00FB42EC">
            <w:pPr>
              <w:jc w:val="center"/>
              <w:rPr>
                <w:sz w:val="22"/>
                <w:szCs w:val="22"/>
              </w:rPr>
            </w:pPr>
          </w:p>
          <w:p w:rsidR="001E45B7" w:rsidRPr="00C4258C" w:rsidRDefault="001E45B7" w:rsidP="00FB42EC">
            <w:pPr>
              <w:jc w:val="center"/>
              <w:rPr>
                <w:sz w:val="22"/>
                <w:szCs w:val="22"/>
              </w:rPr>
            </w:pPr>
          </w:p>
        </w:tc>
        <w:tc>
          <w:tcPr>
            <w:tcW w:w="4723" w:type="dxa"/>
            <w:tcBorders>
              <w:top w:val="nil"/>
            </w:tcBorders>
          </w:tcPr>
          <w:p w:rsidR="001E45B7" w:rsidRDefault="001E45B7" w:rsidP="00FB42EC">
            <w:r>
              <w:t>Approval of this amendment would make fishing, hunting, trapping</w:t>
            </w:r>
            <w:r w:rsidRPr="00D40F38">
              <w:t xml:space="preserve"> and the</w:t>
            </w:r>
            <w:r>
              <w:t xml:space="preserve"> harvesting of fish and wildlife a constitutionally protected right in the State</w:t>
            </w:r>
            <w:r w:rsidRPr="00D40F38">
              <w:t>.</w:t>
            </w:r>
            <w:r>
              <w:t xml:space="preserve">  Fish and wildlife would have to</w:t>
            </w:r>
            <w:r w:rsidRPr="00D40F38">
              <w:t xml:space="preserve"> be managed by laws and regulations that provide persons with the continued opportunity to take, by traditional means and methods, species traditionally pursued by </w:t>
            </w:r>
            <w:r>
              <w:t>fishermen, hunters</w:t>
            </w:r>
            <w:r w:rsidRPr="00D40F38">
              <w:t xml:space="preserve"> and trapper</w:t>
            </w:r>
            <w:r>
              <w:t>s. Fish and wildlife management would have to</w:t>
            </w:r>
            <w:r w:rsidRPr="00D40F38">
              <w:t xml:space="preserve"> be consistent with </w:t>
            </w:r>
            <w:r>
              <w:t>the State's duties to protect this</w:t>
            </w:r>
            <w:r w:rsidRPr="00D40F38">
              <w:t xml:space="preserve"> heritage and to conserve </w:t>
            </w:r>
            <w:r>
              <w:t>fish and wildlife for the recreational enjoyment of future generations</w:t>
            </w:r>
            <w:r w:rsidRPr="00D40F38">
              <w:t xml:space="preserve">. </w:t>
            </w:r>
            <w:r>
              <w:t xml:space="preserve"> Fishing, hunting, trapping and harvesting of fish and wildlife, by traditional means and methods, would always be the</w:t>
            </w:r>
            <w:r w:rsidRPr="00D40F38">
              <w:t xml:space="preserve"> preferred and available </w:t>
            </w:r>
            <w:r>
              <w:t>way</w:t>
            </w:r>
            <w:r w:rsidRPr="00D40F38">
              <w:t xml:space="preserve"> of controlling all invasive or overpopulated species.</w:t>
            </w:r>
            <w:r>
              <w:t xml:space="preserve"> </w:t>
            </w:r>
          </w:p>
        </w:tc>
      </w:tr>
    </w:tbl>
    <w:p w:rsidR="001E45B7" w:rsidRPr="000571FF" w:rsidRDefault="001E45B7" w:rsidP="001E45B7">
      <w:pPr>
        <w:rPr>
          <w:rStyle w:val="11ptChar"/>
        </w:rPr>
      </w:pPr>
    </w:p>
    <w:p w:rsidR="001E45B7" w:rsidRDefault="001E45B7" w:rsidP="001E45B7"/>
    <w:p w:rsidR="001E45B7" w:rsidRDefault="001E45B7" w:rsidP="001E45B7">
      <w:pPr>
        <w:jc w:val="center"/>
      </w:pPr>
      <w:r w:rsidRPr="00D71D68">
        <w:t>STATEMENT</w:t>
      </w:r>
    </w:p>
    <w:p w:rsidR="001E45B7" w:rsidRPr="00AA7880" w:rsidRDefault="001E45B7" w:rsidP="001E45B7">
      <w:pPr>
        <w:jc w:val="center"/>
      </w:pPr>
    </w:p>
    <w:p w:rsidR="001E45B7" w:rsidRDefault="001E45B7" w:rsidP="001E45B7">
      <w:r>
        <w:tab/>
        <w:t>Fishing, hunting, trapping</w:t>
      </w:r>
      <w:r w:rsidRPr="00D40F38">
        <w:t xml:space="preserve"> and the </w:t>
      </w:r>
      <w:r>
        <w:t>harvesting</w:t>
      </w:r>
      <w:r w:rsidRPr="00D40F38">
        <w:t xml:space="preserve"> of </w:t>
      </w:r>
      <w:r>
        <w:t>fish and wildlife are a valued part of the State’s heritage</w:t>
      </w:r>
      <w:r w:rsidRPr="00D40F38">
        <w:t>.</w:t>
      </w:r>
      <w:r>
        <w:t xml:space="preserve">  This constitutional amendment would preserve </w:t>
      </w:r>
      <w:r w:rsidRPr="00D40F38">
        <w:t>the r</w:t>
      </w:r>
      <w:r>
        <w:t>ight of the people to fish, hunt,</w:t>
      </w:r>
      <w:r w:rsidRPr="00D40F38">
        <w:t xml:space="preserve"> trap</w:t>
      </w:r>
      <w:r>
        <w:t xml:space="preserve"> and harvest fish and wildlife. </w:t>
      </w:r>
      <w:r w:rsidR="00042506">
        <w:t xml:space="preserve"> </w:t>
      </w:r>
      <w:r>
        <w:t>The amendment would also require that fish and wildlife</w:t>
      </w:r>
      <w:r w:rsidRPr="00D40F38">
        <w:t xml:space="preserve"> be managed by laws and regulations that provide persons with the continued opportunity to take, by traditional means and methods, species traditionally pursued by </w:t>
      </w:r>
      <w:r>
        <w:t>fishermen, hunters</w:t>
      </w:r>
      <w:r w:rsidRPr="00D40F38">
        <w:t xml:space="preserve"> and trappers</w:t>
      </w:r>
      <w:r>
        <w:t xml:space="preserve">. </w:t>
      </w:r>
      <w:r w:rsidR="00042506">
        <w:t xml:space="preserve"> </w:t>
      </w:r>
      <w:r>
        <w:t>Fish and wildlife management would be required to</w:t>
      </w:r>
      <w:r w:rsidRPr="00D40F38">
        <w:t xml:space="preserve"> be consistent with</w:t>
      </w:r>
      <w:r>
        <w:t xml:space="preserve"> both the State's duty to protect its sporting</w:t>
      </w:r>
      <w:r w:rsidRPr="00D40F38">
        <w:t xml:space="preserve"> heritage and its duty to conserve </w:t>
      </w:r>
      <w:r>
        <w:t>fish and wildlife</w:t>
      </w:r>
      <w:r w:rsidRPr="00D40F38">
        <w:t xml:space="preserve">. </w:t>
      </w:r>
      <w:r w:rsidR="00042506">
        <w:t xml:space="preserve"> </w:t>
      </w:r>
      <w:r>
        <w:t>The amendment would also require that fishing, hunting,</w:t>
      </w:r>
      <w:r w:rsidRPr="00D40F38">
        <w:t xml:space="preserve"> tra</w:t>
      </w:r>
      <w:r>
        <w:t>pping and the harvesting of fish and wildlife, by traditional means and methods, be a preferred and available way</w:t>
      </w:r>
      <w:r w:rsidRPr="00D40F38">
        <w:t xml:space="preserve"> of controlling all invasive or overpopulated species.</w:t>
      </w:r>
    </w:p>
    <w:p w:rsidR="001E45B7" w:rsidRPr="00E7752C" w:rsidRDefault="001E45B7" w:rsidP="001E45B7">
      <w:r>
        <w:tab/>
        <w:t>This amendment would serve as a Bill of Rights for fishermen, hunters and trappers and would preserve the right to fish, hunt,</w:t>
      </w:r>
      <w:r w:rsidRPr="00D40F38">
        <w:t xml:space="preserve"> trap and harvest </w:t>
      </w:r>
      <w:r>
        <w:t>fish and wildlife.</w:t>
      </w:r>
    </w:p>
    <w:sectPr w:rsidR="001E45B7" w:rsidRPr="00E7752C" w:rsidSect="009B45F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A2A" w:rsidRDefault="00731A2A">
      <w:r>
        <w:separator/>
      </w:r>
    </w:p>
  </w:endnote>
  <w:endnote w:type="continuationSeparator" w:id="0">
    <w:p w:rsidR="00731A2A" w:rsidRDefault="00731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A2A" w:rsidRDefault="00731A2A">
      <w:r>
        <w:separator/>
      </w:r>
    </w:p>
  </w:footnote>
  <w:footnote w:type="continuationSeparator" w:id="0">
    <w:p w:rsidR="00731A2A" w:rsidRDefault="00731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53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45FF" w:rsidRDefault="009B45FF" w:rsidP="009B45FF">
    <w:pPr>
      <w:pStyle w:val="bpuHeadSpon"/>
    </w:pPr>
    <w:r w:rsidRPr="009B45FF">
      <w:rPr>
        <w:rStyle w:val="bpuHeadSponChar"/>
      </w:rPr>
      <w:t>ACR14</w:t>
    </w:r>
    <w:r>
      <w:t xml:space="preserve"> WIRTHS, SPACE</w:t>
    </w:r>
  </w:p>
  <w:p w:rsidR="009B45FF" w:rsidRDefault="009B45FF" w:rsidP="009B45FF">
    <w:pPr>
      <w:pStyle w:val="bpuHeadSpon"/>
    </w:pPr>
    <w:r>
      <w:fldChar w:fldCharType="begin"/>
    </w:r>
    <w:r>
      <w:instrText xml:space="preserve"> PAGE  \* MERGEFORMAT </w:instrText>
    </w:r>
    <w:r>
      <w:fldChar w:fldCharType="separate"/>
    </w:r>
    <w:r w:rsidR="00DD53AC">
      <w:rPr>
        <w:noProof/>
      </w:rPr>
      <w:t>3</w:t>
    </w:r>
    <w:r>
      <w:fldChar w:fldCharType="end"/>
    </w:r>
  </w:p>
  <w:p w:rsidR="009B45FF" w:rsidRPr="00AF575C" w:rsidRDefault="009B45FF" w:rsidP="009B45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45FF" w:rsidRDefault="009B45FF" w:rsidP="009B45FF">
    <w:pPr>
      <w:pStyle w:val="bpuHeadSpon"/>
    </w:pPr>
    <w:r w:rsidRPr="009B45FF">
      <w:rPr>
        <w:rStyle w:val="bpuHeadSponChar"/>
      </w:rPr>
      <w:t>ACR14</w:t>
    </w:r>
    <w:r>
      <w:t xml:space="preserve"> WIRTHS, SPACE</w:t>
    </w:r>
  </w:p>
  <w:p w:rsidR="009B45FF" w:rsidRDefault="009B45FF" w:rsidP="009B45FF">
    <w:pPr>
      <w:pStyle w:val="bpuHeadSpon"/>
    </w:pPr>
    <w:r>
      <w:fldChar w:fldCharType="begin"/>
    </w:r>
    <w:r>
      <w:instrText xml:space="preserve"> PAGE  \* MERGEFORMAT </w:instrText>
    </w:r>
    <w:r>
      <w:fldChar w:fldCharType="separate"/>
    </w:r>
    <w:r w:rsidR="00DD53AC">
      <w:rPr>
        <w:noProof/>
      </w:rPr>
      <w:t>2</w:t>
    </w:r>
    <w:r>
      <w:fldChar w:fldCharType="end"/>
    </w:r>
  </w:p>
  <w:p w:rsidR="009B45FF" w:rsidRDefault="009B45FF" w:rsidP="009B45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2A"/>
    <w:rsid w:val="00000169"/>
    <w:rsid w:val="00004D4D"/>
    <w:rsid w:val="00007B70"/>
    <w:rsid w:val="00007DDD"/>
    <w:rsid w:val="00010512"/>
    <w:rsid w:val="00011BAB"/>
    <w:rsid w:val="000154F3"/>
    <w:rsid w:val="000203E7"/>
    <w:rsid w:val="00020E5B"/>
    <w:rsid w:val="000219C8"/>
    <w:rsid w:val="00030BB1"/>
    <w:rsid w:val="00035598"/>
    <w:rsid w:val="0004250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5B7"/>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F8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A2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77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5FF"/>
    <w:rsid w:val="009B5662"/>
    <w:rsid w:val="009C3EDF"/>
    <w:rsid w:val="009C76BC"/>
    <w:rsid w:val="009D5C82"/>
    <w:rsid w:val="009E1345"/>
    <w:rsid w:val="009E2D24"/>
    <w:rsid w:val="009F2BAB"/>
    <w:rsid w:val="00A003CF"/>
    <w:rsid w:val="00A01CC5"/>
    <w:rsid w:val="00A04BAB"/>
    <w:rsid w:val="00A072DB"/>
    <w:rsid w:val="00A11FBF"/>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A73"/>
    <w:rsid w:val="00AD7C41"/>
    <w:rsid w:val="00AE1E57"/>
    <w:rsid w:val="00AF16F5"/>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3A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3CD3"/>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161D6F9-21C1-49B8-A227-BEBE7E7CC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425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2506"/>
    <w:rPr>
      <w:rFonts w:ascii="Segoe UI" w:hAnsi="Segoe UI" w:cs="Segoe UI"/>
      <w:spacing w:val="4"/>
      <w:sz w:val="18"/>
      <w:szCs w:val="18"/>
    </w:rPr>
  </w:style>
  <w:style w:type="character" w:styleId="LineNumber">
    <w:name w:val="line number"/>
    <w:basedOn w:val="DefaultParagraphFont"/>
    <w:semiHidden/>
    <w:unhideWhenUsed/>
    <w:rsid w:val="009B4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83D6A-E83C-432C-9E53-87C2E7BA3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824</Words>
  <Characters>4367</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ACR14</vt:lpstr>
    </vt:vector>
  </TitlesOfParts>
  <Manager>R224</Manager>
  <Company>OFFICE of LEGISLATIVE SERVICES</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dc:title>
  <dc:creator>Assemblyman  WIRTHS, Assemblyman  SPACE</dc:creator>
  <cp:keywords>ACR14|4|ER |303|0|0|!|0|</cp:keywords>
  <dc:description>PREFILED 2020</dc:description>
  <cp:lastModifiedBy>Franks, Denise</cp:lastModifiedBy>
  <cp:revision>2</cp:revision>
  <cp:lastPrinted>2019-11-22T18:13:00Z</cp:lastPrinted>
  <dcterms:created xsi:type="dcterms:W3CDTF">2019-12-03T17:50:00Z</dcterms:created>
  <dcterms:modified xsi:type="dcterms:W3CDTF">2019-12-03T17:50:00Z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