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064" w:rsidRDefault="00841064" w:rsidP="00841064">
      <w:pPr>
        <w:pStyle w:val="bpuBill"/>
      </w:pPr>
      <w:bookmarkStart w:id="0" w:name="bpuFrontPg"/>
      <w:bookmarkStart w:id="1" w:name="_GoBack"/>
      <w:bookmarkEnd w:id="0"/>
      <w:bookmarkEnd w:id="1"/>
      <w:r>
        <w:t xml:space="preserve">ASSEMBLY CONCURRENT RESOLUTION No. 165 </w:t>
      </w:r>
    </w:p>
    <w:p w:rsidR="00841064" w:rsidRPr="009D38FF" w:rsidRDefault="00841064" w:rsidP="008410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2531" r:id="rId7"/>
        </w:object>
      </w:r>
    </w:p>
    <w:p w:rsidR="00841064" w:rsidRDefault="00841064" w:rsidP="00841064">
      <w:pPr>
        <w:pStyle w:val="bpuState"/>
      </w:pPr>
      <w:r>
        <w:t>STATE OF NEW JERSEY</w:t>
      </w:r>
    </w:p>
    <w:p w:rsidR="00841064" w:rsidRDefault="00841064" w:rsidP="00841064">
      <w:pPr>
        <w:pStyle w:val="bpuLegislature"/>
      </w:pPr>
      <w:r>
        <w:t>219th LEGISLATURE</w:t>
      </w:r>
    </w:p>
    <w:p w:rsidR="00841064" w:rsidRDefault="00841064" w:rsidP="00841064">
      <w:pPr>
        <w:pStyle w:val="bpuWpGraphic"/>
      </w:pPr>
      <w:r>
        <w:object w:dxaOrig="8985" w:dyaOrig="255">
          <v:shape id="_x0000_i1026" type="#_x0000_t75" style="width:6in;height:12pt" o:ole="">
            <v:imagedata r:id="rId6" o:title=""/>
          </v:shape>
          <o:OLEObject Type="Embed" ProgID="WPWin6.1" ShapeID="_x0000_i1026" DrawAspect="Content" ObjectID="_1646152532" r:id="rId8"/>
        </w:object>
      </w:r>
      <w:r>
        <w:t xml:space="preserve">  </w:t>
      </w:r>
    </w:p>
    <w:p w:rsidR="00841064" w:rsidRDefault="00841064" w:rsidP="00841064">
      <w:pPr>
        <w:pStyle w:val="bpuIntro"/>
      </w:pPr>
      <w:r>
        <w:t>INTRODUCED MARCH 16, 2020</w:t>
      </w:r>
    </w:p>
    <w:p w:rsidR="00841064" w:rsidRDefault="00841064" w:rsidP="00841064">
      <w:pPr>
        <w:pStyle w:val="bpuIntro"/>
      </w:pPr>
    </w:p>
    <w:p w:rsidR="00841064" w:rsidRDefault="00841064" w:rsidP="00841064">
      <w:pPr>
        <w:pStyle w:val="bpuIntro"/>
        <w:sectPr w:rsidR="00841064" w:rsidSect="0021328A">
          <w:headerReference w:type="even" r:id="rId9"/>
          <w:headerReference w:type="default" r:id="rId10"/>
          <w:footerReference w:type="default" r:id="rId11"/>
          <w:pgSz w:w="12240" w:h="20160" w:code="5"/>
          <w:pgMar w:top="1440" w:right="1440" w:bottom="1440" w:left="1440" w:header="72" w:footer="1296" w:gutter="0"/>
          <w:pgNumType w:start="1"/>
          <w:cols w:space="720"/>
          <w:docGrid w:linePitch="360"/>
        </w:sectPr>
      </w:pPr>
    </w:p>
    <w:p w:rsidR="00841064" w:rsidRDefault="00841064" w:rsidP="00841064">
      <w:pPr>
        <w:pStyle w:val="bpuIntro"/>
      </w:pPr>
    </w:p>
    <w:p w:rsidR="00841064" w:rsidRDefault="00841064" w:rsidP="00841064">
      <w:pPr>
        <w:pStyle w:val="bpuSponsor"/>
      </w:pPr>
      <w:r>
        <w:t>Sponsored by:</w:t>
      </w:r>
    </w:p>
    <w:p w:rsidR="00841064" w:rsidRDefault="00841064" w:rsidP="00841064">
      <w:pPr>
        <w:pStyle w:val="bpuSponsor"/>
      </w:pPr>
      <w:r>
        <w:t>Assemblyman  PEDRO MEJIA</w:t>
      </w:r>
    </w:p>
    <w:p w:rsidR="00841064" w:rsidRDefault="00841064" w:rsidP="00841064">
      <w:pPr>
        <w:pStyle w:val="bpuSponsor"/>
      </w:pPr>
      <w:r>
        <w:t>District 32 (Bergen and Hudson)</w:t>
      </w:r>
    </w:p>
    <w:p w:rsidR="00841064" w:rsidRDefault="00841064" w:rsidP="00841064">
      <w:pPr>
        <w:pStyle w:val="bpuSponsor"/>
      </w:pPr>
      <w:r>
        <w:t>Assemblyman  VINCENT MAZZEO</w:t>
      </w:r>
    </w:p>
    <w:p w:rsidR="00841064" w:rsidRDefault="00841064" w:rsidP="00841064">
      <w:pPr>
        <w:pStyle w:val="bpuSponsor"/>
      </w:pPr>
      <w:r>
        <w:t>District 2 (Atlantic)</w:t>
      </w:r>
    </w:p>
    <w:p w:rsidR="00841064" w:rsidRDefault="00841064" w:rsidP="00841064">
      <w:pPr>
        <w:pStyle w:val="bpuSponsor"/>
      </w:pPr>
      <w:r>
        <w:t>Assemblywoman  YVONNE LOPEZ</w:t>
      </w:r>
    </w:p>
    <w:p w:rsidR="00841064" w:rsidRDefault="00841064" w:rsidP="00841064">
      <w:pPr>
        <w:pStyle w:val="bpuSponsor"/>
      </w:pPr>
      <w:r>
        <w:t>District 19 (Middlesex)</w:t>
      </w:r>
    </w:p>
    <w:p w:rsidR="00841064" w:rsidRDefault="0012793E" w:rsidP="0012793E">
      <w:pPr>
        <w:pStyle w:val="bpuSponsor"/>
      </w:pPr>
      <w:r>
        <w:t>Senator  JOSEPH F. VITALE</w:t>
      </w:r>
    </w:p>
    <w:p w:rsidR="0012793E" w:rsidRDefault="0012793E" w:rsidP="0012793E">
      <w:pPr>
        <w:pStyle w:val="bpuSponsor"/>
      </w:pPr>
      <w:r>
        <w:t>District 19 (Middlesex)</w:t>
      </w:r>
    </w:p>
    <w:p w:rsidR="0012793E" w:rsidRDefault="0012793E" w:rsidP="0012793E">
      <w:pPr>
        <w:pStyle w:val="bpuSponsor"/>
      </w:pPr>
      <w:r>
        <w:t>Senator  NELLIE POU</w:t>
      </w:r>
    </w:p>
    <w:p w:rsidR="0012793E" w:rsidRDefault="0012793E" w:rsidP="0012793E">
      <w:pPr>
        <w:pStyle w:val="bpuSponsor"/>
      </w:pPr>
      <w:r>
        <w:t>District 35 (Bergen and Passaic)</w:t>
      </w:r>
    </w:p>
    <w:p w:rsidR="0012793E" w:rsidRDefault="0021328A" w:rsidP="0021328A">
      <w:pPr>
        <w:pStyle w:val="bpuSponsor"/>
      </w:pPr>
      <w:r>
        <w:t>Senator  CHRISTOPHER "KIP" BATEMAN</w:t>
      </w:r>
    </w:p>
    <w:p w:rsidR="0021328A" w:rsidRDefault="0021328A" w:rsidP="0021328A">
      <w:pPr>
        <w:pStyle w:val="bpuSponsor"/>
      </w:pPr>
      <w:r>
        <w:t>District 16 (Hunterdon, Mercer, Middlesex and Somerset)</w:t>
      </w:r>
    </w:p>
    <w:p w:rsidR="0021328A" w:rsidRDefault="0021328A" w:rsidP="0021328A">
      <w:pPr>
        <w:pStyle w:val="bpuSponsor"/>
      </w:pPr>
      <w:r>
        <w:t>Senator  NILSA I. CRUZ-PEREZ</w:t>
      </w:r>
    </w:p>
    <w:p w:rsidR="0021328A" w:rsidRDefault="0021328A" w:rsidP="0021328A">
      <w:pPr>
        <w:pStyle w:val="bpuSponsor"/>
      </w:pPr>
      <w:r>
        <w:t>District 5 (Camden and Gloucester)</w:t>
      </w:r>
    </w:p>
    <w:p w:rsidR="0021328A" w:rsidRDefault="0021328A" w:rsidP="0021328A">
      <w:pPr>
        <w:pStyle w:val="bpuSponsor"/>
      </w:pPr>
      <w:r>
        <w:t>Senator  M. TERESA RUIZ</w:t>
      </w:r>
    </w:p>
    <w:p w:rsidR="0021328A" w:rsidRDefault="0021328A" w:rsidP="0021328A">
      <w:pPr>
        <w:pStyle w:val="bpuSponsor"/>
      </w:pPr>
      <w:r>
        <w:t>District 29 (Essex)</w:t>
      </w:r>
    </w:p>
    <w:p w:rsidR="0021328A" w:rsidRDefault="0021328A" w:rsidP="0021328A">
      <w:pPr>
        <w:pStyle w:val="bpuSponsor"/>
      </w:pPr>
      <w:r>
        <w:t>Senator  THOMAS H. KEAN, JR.</w:t>
      </w:r>
    </w:p>
    <w:p w:rsidR="0021328A" w:rsidRDefault="0021328A" w:rsidP="0021328A">
      <w:pPr>
        <w:pStyle w:val="bpuSponsor"/>
      </w:pPr>
      <w:r>
        <w:t>District 21 (Morris, Somerset and Union)</w:t>
      </w:r>
    </w:p>
    <w:p w:rsidR="0021328A" w:rsidRDefault="0021328A" w:rsidP="0021328A">
      <w:pPr>
        <w:pStyle w:val="bpuSponsor"/>
      </w:pPr>
      <w:r>
        <w:t>Senator  CHRIS A. BROWN</w:t>
      </w:r>
    </w:p>
    <w:p w:rsidR="0021328A" w:rsidRDefault="0021328A" w:rsidP="0021328A">
      <w:pPr>
        <w:pStyle w:val="bpuSponsor"/>
      </w:pPr>
      <w:r>
        <w:t>District 2 (Atlantic)</w:t>
      </w:r>
    </w:p>
    <w:p w:rsidR="0021328A" w:rsidRDefault="0021328A" w:rsidP="0021328A">
      <w:pPr>
        <w:pStyle w:val="bpuSponsor"/>
      </w:pPr>
      <w:r>
        <w:t>Senator  DECLAN J. O'SCANLON, JR.</w:t>
      </w:r>
    </w:p>
    <w:p w:rsidR="0021328A" w:rsidRDefault="0021328A" w:rsidP="0021328A">
      <w:pPr>
        <w:pStyle w:val="bpuSponsor"/>
      </w:pPr>
      <w:r>
        <w:t>District 13 (Monmouth)</w:t>
      </w:r>
    </w:p>
    <w:p w:rsidR="0021328A" w:rsidRPr="0021328A" w:rsidRDefault="0021328A" w:rsidP="0021328A"/>
    <w:p w:rsidR="00841064" w:rsidRDefault="00876152" w:rsidP="00876152">
      <w:pPr>
        <w:pStyle w:val="bpuSponsor"/>
      </w:pPr>
      <w:r>
        <w:t>Co-Sponsored by:</w:t>
      </w:r>
    </w:p>
    <w:p w:rsidR="0021328A" w:rsidRPr="0021328A" w:rsidRDefault="00876152" w:rsidP="0021328A">
      <w:pPr>
        <w:pStyle w:val="bpuSponsor"/>
      </w:pPr>
      <w:r w:rsidRPr="00876152">
        <w:t xml:space="preserve">Assemblyman </w:t>
      </w:r>
      <w:proofErr w:type="spellStart"/>
      <w:r w:rsidRPr="00876152">
        <w:t>Houghtaling</w:t>
      </w:r>
      <w:proofErr w:type="spellEnd"/>
      <w:r w:rsidRPr="00876152">
        <w:t xml:space="preserve">, Assemblywomen Downey, </w:t>
      </w:r>
      <w:proofErr w:type="spellStart"/>
      <w:r w:rsidRPr="00876152">
        <w:t>Jasey</w:t>
      </w:r>
      <w:proofErr w:type="spellEnd"/>
      <w:r w:rsidRPr="00876152">
        <w:t xml:space="preserve">, McKnight, Assemblyman </w:t>
      </w:r>
      <w:proofErr w:type="spellStart"/>
      <w:r w:rsidRPr="00876152">
        <w:t>Wimberly</w:t>
      </w:r>
      <w:proofErr w:type="spellEnd"/>
      <w:r w:rsidRPr="00876152">
        <w:t xml:space="preserve">, Assemblywomen Speight, </w:t>
      </w:r>
      <w:proofErr w:type="spellStart"/>
      <w:r w:rsidRPr="00876152">
        <w:t>Chaparro</w:t>
      </w:r>
      <w:proofErr w:type="spellEnd"/>
      <w:r w:rsidR="0021328A">
        <w:t>,</w:t>
      </w:r>
      <w:r w:rsidRPr="00876152">
        <w:t xml:space="preserve"> Dunn</w:t>
      </w:r>
      <w:r w:rsidR="0021328A">
        <w:t xml:space="preserve"> and </w:t>
      </w:r>
      <w:r w:rsidR="0021328A" w:rsidRPr="0021328A">
        <w:t>Senator Stack</w:t>
      </w:r>
    </w:p>
    <w:p w:rsidR="00841064" w:rsidRDefault="00841064" w:rsidP="00841064">
      <w:pPr>
        <w:pStyle w:val="bpuSponsor"/>
      </w:pPr>
    </w:p>
    <w:p w:rsidR="00876152" w:rsidRPr="00876152" w:rsidRDefault="00876152" w:rsidP="00876152"/>
    <w:p w:rsidR="00841064" w:rsidRDefault="00841064" w:rsidP="00841064">
      <w:pPr>
        <w:pStyle w:val="bpuSponsor"/>
      </w:pPr>
      <w:r>
        <w:t>SYNOPSIS</w:t>
      </w:r>
    </w:p>
    <w:p w:rsidR="00841064" w:rsidRDefault="00841064" w:rsidP="00841064">
      <w:pPr>
        <w:pStyle w:val="bpuNormText"/>
      </w:pPr>
      <w:r>
        <w:tab/>
        <w:t>Urges DHS to apply for federal waivers to facilitate and increase access to SNAP benefits during cor</w:t>
      </w:r>
      <w:r w:rsidR="00876152">
        <w:t>onavirus disease 2019 outbreak.</w:t>
      </w:r>
    </w:p>
    <w:p w:rsidR="00841064" w:rsidRDefault="00841064" w:rsidP="00841064">
      <w:pPr>
        <w:pStyle w:val="bpuNormText"/>
      </w:pPr>
    </w:p>
    <w:p w:rsidR="00841064" w:rsidRDefault="00841064" w:rsidP="00841064">
      <w:pPr>
        <w:pStyle w:val="bpuSponsor"/>
      </w:pPr>
      <w:r>
        <w:t xml:space="preserve">CURRENT VERSION OF TEXT </w:t>
      </w:r>
    </w:p>
    <w:p w:rsidR="00841064" w:rsidRDefault="00841064" w:rsidP="00841064">
      <w:pPr>
        <w:pStyle w:val="bpuNormText"/>
      </w:pPr>
      <w:r>
        <w:tab/>
        <w:t>As introduced.</w:t>
      </w:r>
    </w:p>
    <w:p w:rsidR="00841064" w:rsidRDefault="00841064" w:rsidP="008410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41064" w:rsidRDefault="00841064" w:rsidP="008916EC">
      <w:pPr>
        <w:pStyle w:val="FronterPage"/>
        <w:tabs>
          <w:tab w:val="clear" w:pos="720"/>
          <w:tab w:val="clear" w:pos="1440"/>
          <w:tab w:val="clear" w:pos="2160"/>
          <w:tab w:val="clear" w:pos="2880"/>
          <w:tab w:val="clear" w:pos="3600"/>
          <w:tab w:val="clear" w:pos="4320"/>
          <w:tab w:val="clear" w:pos="5040"/>
        </w:tabs>
        <w:sectPr w:rsidR="00841064" w:rsidSect="0021328A">
          <w:type w:val="continuous"/>
          <w:pgSz w:w="12240" w:h="20160" w:code="5"/>
          <w:pgMar w:top="1710" w:right="2275" w:bottom="1440" w:left="2275" w:header="72" w:footer="720" w:gutter="0"/>
          <w:pgNumType w:start="1"/>
          <w:cols w:space="720"/>
          <w:docGrid w:linePitch="360"/>
        </w:sectPr>
      </w:pPr>
    </w:p>
    <w:p w:rsidR="00686AEB" w:rsidRPr="00677316" w:rsidRDefault="009847CE" w:rsidP="003E47BA">
      <w:pPr>
        <w:pStyle w:val="HangingAnAct"/>
        <w:rPr>
          <w:rStyle w:val="HangingAnActChar"/>
        </w:rPr>
      </w:pPr>
      <w:r>
        <w:rPr>
          <w:rStyle w:val="BillHead"/>
        </w:rPr>
        <w:lastRenderedPageBreak/>
        <w:t>A</w:t>
      </w:r>
      <w:r w:rsidR="009E15F9">
        <w:rPr>
          <w:rStyle w:val="BillHead"/>
        </w:rPr>
        <w:t xml:space="preserve"> Concurrent</w:t>
      </w:r>
      <w:r>
        <w:rPr>
          <w:rStyle w:val="BillHead"/>
        </w:rPr>
        <w:t xml:space="preserve"> Resolution</w:t>
      </w:r>
      <w:r w:rsidR="00035FC7">
        <w:rPr>
          <w:rStyle w:val="BillHead"/>
        </w:rPr>
        <w:t xml:space="preserve"> </w:t>
      </w:r>
      <w:r w:rsidR="00035FC7">
        <w:t>urging the Department of Human Services to take certain actions to sustain or increase access to food assistance benefits under the Supplemental Nutrition Assistance Program during the coronavirus disease 2019 outbreak</w:t>
      </w:r>
      <w:r w:rsidR="00897C73">
        <w:t>.</w:t>
      </w:r>
    </w:p>
    <w:p w:rsidR="000B1054" w:rsidRDefault="000B1054" w:rsidP="000B1054"/>
    <w:p w:rsidR="00560A3E" w:rsidRDefault="00560A3E">
      <w:pPr>
        <w:pStyle w:val="IndentHang"/>
      </w:pPr>
      <w:r w:rsidRPr="00391B81">
        <w:rPr>
          <w:b/>
          <w:bCs/>
          <w:smallCaps/>
        </w:rPr>
        <w:t>Whereas,</w:t>
      </w:r>
      <w:r w:rsidRPr="001C43C8">
        <w:t xml:space="preserve"> </w:t>
      </w:r>
      <w:r>
        <w:t xml:space="preserve">The Supplemental Nutrition Assistance Program, or SNAP, provides </w:t>
      </w:r>
      <w:r w:rsidR="0050625C">
        <w:t>critical assistance</w:t>
      </w:r>
      <w:r>
        <w:t xml:space="preserve"> to supplement the food budget of low-income families</w:t>
      </w:r>
      <w:r w:rsidR="00914145">
        <w:t xml:space="preserve"> nationwide</w:t>
      </w:r>
      <w:r>
        <w:t>; and</w:t>
      </w:r>
    </w:p>
    <w:p w:rsidR="00560A3E" w:rsidRDefault="00560A3E">
      <w:pPr>
        <w:pStyle w:val="IndentHang"/>
      </w:pPr>
      <w:r w:rsidRPr="00391B81">
        <w:rPr>
          <w:b/>
          <w:bCs/>
          <w:smallCaps/>
        </w:rPr>
        <w:t>Whereas,</w:t>
      </w:r>
      <w:r w:rsidRPr="001C43C8">
        <w:t xml:space="preserve"> </w:t>
      </w:r>
      <w:r w:rsidR="00914145">
        <w:t xml:space="preserve">SNAP </w:t>
      </w:r>
      <w:r>
        <w:t xml:space="preserve">is regulated </w:t>
      </w:r>
      <w:r w:rsidR="00914145">
        <w:t xml:space="preserve">at the federal level </w:t>
      </w:r>
      <w:r>
        <w:t xml:space="preserve">by the United States Department of Agriculture </w:t>
      </w:r>
      <w:r w:rsidR="00187BB6">
        <w:t xml:space="preserve">(USDA) </w:t>
      </w:r>
      <w:r>
        <w:t xml:space="preserve">pursuant to the “Food and Nutrition Act of 2009,” Pub.L.110-246 (7 U.S.C. s.2011 et seq.), and </w:t>
      </w:r>
      <w:r w:rsidR="0050625C">
        <w:t xml:space="preserve">administered </w:t>
      </w:r>
      <w:r>
        <w:t>at the State level by the D</w:t>
      </w:r>
      <w:r w:rsidR="00590882">
        <w:t>ivision of Family Development, within the Department of Human Services, in conjunction with the county welfare agencies</w:t>
      </w:r>
      <w:r>
        <w:t>; and</w:t>
      </w:r>
    </w:p>
    <w:p w:rsidR="000F1ABC" w:rsidRDefault="000F1ABC">
      <w:pPr>
        <w:pStyle w:val="IndentHang"/>
      </w:pPr>
      <w:r w:rsidRPr="00391B81">
        <w:rPr>
          <w:b/>
          <w:bCs/>
          <w:smallCaps/>
        </w:rPr>
        <w:t>Whereas,</w:t>
      </w:r>
      <w:r w:rsidRPr="001C43C8">
        <w:t xml:space="preserve"> </w:t>
      </w:r>
      <w:r w:rsidR="00914145">
        <w:t>In December 2019, o</w:t>
      </w:r>
      <w:r>
        <w:t xml:space="preserve">ver 671,000 New Jersey residents relied on SNAP </w:t>
      </w:r>
      <w:r w:rsidR="00914145">
        <w:t>food assistance to supplement their family food budget</w:t>
      </w:r>
      <w:r>
        <w:t>; and</w:t>
      </w:r>
    </w:p>
    <w:p w:rsidR="00914145" w:rsidRPr="001C43C8" w:rsidRDefault="00914145" w:rsidP="00914145">
      <w:pPr>
        <w:pStyle w:val="IndentHang"/>
      </w:pPr>
      <w:r w:rsidRPr="00391B81">
        <w:rPr>
          <w:b/>
          <w:bCs/>
          <w:smallCaps/>
        </w:rPr>
        <w:t>Whereas,</w:t>
      </w:r>
      <w:r>
        <w:t xml:space="preserve"> As of March 13, 2020, New Jersey health officials had confirmed 29 cases of coronavirus disease 2019 (COVID-19) in </w:t>
      </w:r>
      <w:r w:rsidR="00860254">
        <w:t>10</w:t>
      </w:r>
      <w:r>
        <w:t xml:space="preserve"> counties; and  </w:t>
      </w:r>
    </w:p>
    <w:p w:rsidR="00914145" w:rsidRPr="001C43C8" w:rsidRDefault="00914145">
      <w:pPr>
        <w:pStyle w:val="IndentHang"/>
      </w:pPr>
      <w:r w:rsidRPr="00391B81">
        <w:rPr>
          <w:b/>
          <w:bCs/>
          <w:smallCaps/>
        </w:rPr>
        <w:t>Whereas,</w:t>
      </w:r>
      <w:r w:rsidRPr="00914145">
        <w:t xml:space="preserve"> </w:t>
      </w:r>
      <w:r>
        <w:t xml:space="preserve">In response to the COVID-19 outbreak, Governor Murphy issued a State of Emergency and Public Health Emergency on March 9, </w:t>
      </w:r>
      <w:r w:rsidR="00352FF8">
        <w:t xml:space="preserve">2020, </w:t>
      </w:r>
      <w:r>
        <w:t xml:space="preserve">authorizing all </w:t>
      </w:r>
      <w:r w:rsidR="00352FF8">
        <w:t>e</w:t>
      </w:r>
      <w:r>
        <w:t xml:space="preserve">xecutive </w:t>
      </w:r>
      <w:r w:rsidR="00352FF8">
        <w:t xml:space="preserve">branch </w:t>
      </w:r>
      <w:r>
        <w:t>departments to utilize State resources to help communities and individuals respond to, and recover from, COVID-19 infection; and</w:t>
      </w:r>
      <w:r w:rsidRPr="001C43C8">
        <w:t xml:space="preserve"> </w:t>
      </w:r>
    </w:p>
    <w:p w:rsidR="000F1ABC" w:rsidRDefault="000F1ABC">
      <w:pPr>
        <w:pStyle w:val="IndentHang"/>
      </w:pPr>
      <w:r w:rsidRPr="00391B81">
        <w:rPr>
          <w:b/>
          <w:bCs/>
          <w:smallCaps/>
        </w:rPr>
        <w:t>Whereas,</w:t>
      </w:r>
      <w:r w:rsidRPr="001C43C8">
        <w:t xml:space="preserve"> </w:t>
      </w:r>
      <w:r w:rsidR="000D7360">
        <w:t xml:space="preserve">Approximately 226 New Jersey school districts have closed in response to COVID-19, depriving thousands of food-insecure </w:t>
      </w:r>
      <w:r w:rsidR="00914145">
        <w:t>students of</w:t>
      </w:r>
      <w:r w:rsidR="000D7360">
        <w:t xml:space="preserve"> access to </w:t>
      </w:r>
      <w:r w:rsidR="00914145">
        <w:t xml:space="preserve">the </w:t>
      </w:r>
      <w:r w:rsidR="000D7360">
        <w:t>nutritious</w:t>
      </w:r>
      <w:r w:rsidR="00914145">
        <w:t xml:space="preserve"> meals they usually receive at school</w:t>
      </w:r>
      <w:r w:rsidR="000D7360">
        <w:t>; and</w:t>
      </w:r>
    </w:p>
    <w:p w:rsidR="00BF3CF7" w:rsidRDefault="00BF3CF7">
      <w:pPr>
        <w:pStyle w:val="IndentHang"/>
      </w:pPr>
      <w:r w:rsidRPr="00391B81">
        <w:rPr>
          <w:b/>
          <w:bCs/>
          <w:smallCaps/>
        </w:rPr>
        <w:t>Whereas,</w:t>
      </w:r>
      <w:r w:rsidRPr="001C43C8">
        <w:t xml:space="preserve"> </w:t>
      </w:r>
      <w:r w:rsidR="00352FF8">
        <w:t xml:space="preserve">Because </w:t>
      </w:r>
      <w:r>
        <w:t xml:space="preserve">many New Jersey colleges and universities have closed </w:t>
      </w:r>
      <w:r w:rsidR="00811E69">
        <w:t xml:space="preserve">in response to the outbreak, </w:t>
      </w:r>
      <w:r>
        <w:t xml:space="preserve">many food-insecure students have lost access to their financial aid, which </w:t>
      </w:r>
      <w:r w:rsidR="00811E69">
        <w:t xml:space="preserve">often </w:t>
      </w:r>
      <w:r>
        <w:t xml:space="preserve">covers the cost of an on-campus meal plan; and </w:t>
      </w:r>
    </w:p>
    <w:p w:rsidR="00BF3CF7" w:rsidRDefault="00BF3CF7">
      <w:pPr>
        <w:pStyle w:val="IndentHang"/>
      </w:pPr>
      <w:r w:rsidRPr="00391B81">
        <w:rPr>
          <w:b/>
          <w:bCs/>
          <w:smallCaps/>
        </w:rPr>
        <w:t>Whereas,</w:t>
      </w:r>
      <w:r w:rsidRPr="001C43C8">
        <w:t xml:space="preserve"> </w:t>
      </w:r>
      <w:r>
        <w:t>As New Jersey businesses temporarily close</w:t>
      </w:r>
      <w:r w:rsidR="00811E69">
        <w:t xml:space="preserve">, stop operation, </w:t>
      </w:r>
      <w:r>
        <w:t>or require employees to work remotely</w:t>
      </w:r>
      <w:r w:rsidR="00811E69">
        <w:t xml:space="preserve"> in order</w:t>
      </w:r>
      <w:r>
        <w:t xml:space="preserve"> to stem the spread of </w:t>
      </w:r>
      <w:r w:rsidR="00811E69">
        <w:t>COVID-19</w:t>
      </w:r>
      <w:r>
        <w:t xml:space="preserve">, many minimum-wage employees </w:t>
      </w:r>
      <w:r w:rsidR="00047A37">
        <w:t>may f</w:t>
      </w:r>
      <w:r w:rsidR="00811E69">
        <w:t xml:space="preserve">ace job loss, reduced work hours, and potential income loss; </w:t>
      </w:r>
      <w:r w:rsidR="00047A37">
        <w:t>and</w:t>
      </w:r>
    </w:p>
    <w:p w:rsidR="00352FF8" w:rsidRDefault="00047A37">
      <w:pPr>
        <w:pStyle w:val="IndentHang"/>
      </w:pPr>
      <w:r w:rsidRPr="00391B81">
        <w:rPr>
          <w:b/>
          <w:bCs/>
          <w:smallCaps/>
        </w:rPr>
        <w:t>Whereas,</w:t>
      </w:r>
      <w:r w:rsidRPr="001C43C8">
        <w:t xml:space="preserve"> </w:t>
      </w:r>
      <w:r w:rsidR="00187BB6">
        <w:t>The USDA is authorized, during a pu</w:t>
      </w:r>
      <w:r w:rsidR="00811E69">
        <w:t>blic health emergency, to grant</w:t>
      </w:r>
      <w:r w:rsidR="00187BB6">
        <w:t xml:space="preserve"> </w:t>
      </w:r>
      <w:r w:rsidR="00811E69">
        <w:t xml:space="preserve">state </w:t>
      </w:r>
      <w:r w:rsidR="00187BB6">
        <w:t>waivers from certain SNAP requirements, such as allowing states to</w:t>
      </w:r>
      <w:r w:rsidR="00811E69">
        <w:t xml:space="preserve"> </w:t>
      </w:r>
      <w:r w:rsidR="00187BB6">
        <w:t>streamline program administration, extend beneficiary certification periods</w:t>
      </w:r>
      <w:r w:rsidR="00A44722">
        <w:t xml:space="preserve">, and </w:t>
      </w:r>
      <w:r w:rsidR="00811E69">
        <w:t xml:space="preserve">permit online benefits enrollment; </w:t>
      </w:r>
      <w:r w:rsidR="00352FF8">
        <w:t>and</w:t>
      </w:r>
    </w:p>
    <w:p w:rsidR="00047A37" w:rsidRPr="001C43C8" w:rsidRDefault="00352FF8">
      <w:pPr>
        <w:pStyle w:val="IndentHang"/>
      </w:pPr>
      <w:r w:rsidRPr="00391B81">
        <w:rPr>
          <w:b/>
          <w:bCs/>
          <w:smallCaps/>
        </w:rPr>
        <w:t>Whereas,</w:t>
      </w:r>
      <w:r w:rsidRPr="001C43C8">
        <w:t xml:space="preserve"> </w:t>
      </w:r>
      <w:r>
        <w:t xml:space="preserve">The New Jersey Department of Human Services requested a waiver from the USDA on March 11, 2020, that would allow the State to issue a supplemental SNAP payment equal to a half-month of benefits to allow recipients to stock up on a two-week supply of </w:t>
      </w:r>
      <w:r>
        <w:lastRenderedPageBreak/>
        <w:t xml:space="preserve">food to allow them to stay in their homes and help prevent the spread of COVID-19; </w:t>
      </w:r>
      <w:r w:rsidR="00811E69">
        <w:t>n</w:t>
      </w:r>
      <w:r w:rsidR="00A44722">
        <w:t>ow, therefore,</w:t>
      </w:r>
    </w:p>
    <w:p w:rsidR="00047A37" w:rsidRPr="00047A37" w:rsidRDefault="00047A37" w:rsidP="00047A37"/>
    <w:p w:rsidR="00686AEB" w:rsidRDefault="00686AEB" w:rsidP="00686AEB">
      <w:pPr>
        <w:rPr>
          <w:rStyle w:val="BillLanguage"/>
        </w:rPr>
      </w:pPr>
      <w:r>
        <w:tab/>
      </w:r>
      <w:r w:rsidR="009847CE">
        <w:rPr>
          <w:rStyle w:val="BillHeading2"/>
        </w:rPr>
        <w:t>Be It Resolved</w:t>
      </w:r>
      <w:r>
        <w:rPr>
          <w:rStyle w:val="BillHeading2"/>
        </w:rPr>
        <w:t xml:space="preserve"> </w:t>
      </w:r>
      <w:r w:rsidR="009847CE">
        <w:rPr>
          <w:rStyle w:val="BillLanguage"/>
        </w:rPr>
        <w:t>by the General Assembly of the State of New Jersey</w:t>
      </w:r>
      <w:r w:rsidR="00A44722">
        <w:rPr>
          <w:rStyle w:val="BillLanguage"/>
        </w:rPr>
        <w:t xml:space="preserve"> (the Senate concurring)</w:t>
      </w:r>
      <w:r w:rsidR="009847CE">
        <w:rPr>
          <w:rStyle w:val="BillLanguage"/>
        </w:rPr>
        <w:t>:</w:t>
      </w:r>
    </w:p>
    <w:p w:rsidR="00A44722" w:rsidRDefault="00A44722" w:rsidP="00686AEB">
      <w:pPr>
        <w:rPr>
          <w:rStyle w:val="BillLanguage"/>
        </w:rPr>
      </w:pPr>
    </w:p>
    <w:p w:rsidR="00C867C6" w:rsidRDefault="00A44722" w:rsidP="00686AEB">
      <w:r>
        <w:tab/>
        <w:t>1.</w:t>
      </w:r>
      <w:r>
        <w:tab/>
        <w:t xml:space="preserve">The Legislature strongly urges the Department of Human Services to apply for any available federal waivers, </w:t>
      </w:r>
      <w:r w:rsidR="00811E69">
        <w:t>pursuant</w:t>
      </w:r>
      <w:r>
        <w:t xml:space="preserve"> </w:t>
      </w:r>
      <w:r w:rsidR="00811E69">
        <w:t xml:space="preserve">to </w:t>
      </w:r>
      <w:r>
        <w:t xml:space="preserve">the Governor’s declaration of a State of Emergency and Public Health Emergency, or </w:t>
      </w:r>
      <w:r w:rsidR="00C867C6">
        <w:t>any</w:t>
      </w:r>
      <w:r>
        <w:t xml:space="preserve"> President</w:t>
      </w:r>
      <w:r w:rsidR="00C867C6">
        <w:t>ial disaster declaration, to facilitate beneficiary access to</w:t>
      </w:r>
      <w:r w:rsidR="001826C6" w:rsidRPr="001826C6">
        <w:t xml:space="preserve"> </w:t>
      </w:r>
      <w:r w:rsidR="001826C6">
        <w:t>Supplemental Nutrition Assistance Program</w:t>
      </w:r>
      <w:r w:rsidR="00C867C6">
        <w:t xml:space="preserve"> </w:t>
      </w:r>
      <w:r w:rsidR="001826C6">
        <w:t>(</w:t>
      </w:r>
      <w:r w:rsidR="00C867C6">
        <w:t>SNAP</w:t>
      </w:r>
      <w:r w:rsidR="001826C6">
        <w:t>)</w:t>
      </w:r>
      <w:r w:rsidR="00C867C6">
        <w:t xml:space="preserve"> benefits and to ease any administrative barriers to accessing </w:t>
      </w:r>
      <w:r w:rsidR="008D4684">
        <w:t xml:space="preserve">SNAP </w:t>
      </w:r>
      <w:r w:rsidR="00C867C6">
        <w:t>benefits.</w:t>
      </w:r>
    </w:p>
    <w:p w:rsidR="00A44722" w:rsidRDefault="00A44722" w:rsidP="00686AEB"/>
    <w:p w:rsidR="00C867C6" w:rsidRPr="00A44722" w:rsidRDefault="00C867C6" w:rsidP="00686AEB">
      <w:r>
        <w:tab/>
        <w:t>2.</w:t>
      </w:r>
      <w:r>
        <w:tab/>
        <w:t xml:space="preserve">Copies of this resolution, as filed with the Secretary of State, shall be transmitted by the Clerk of the General Assembly </w:t>
      </w:r>
      <w:r w:rsidR="009E15F9">
        <w:t xml:space="preserve">or the Secretary of the Senate </w:t>
      </w:r>
      <w:r w:rsidR="008D4684">
        <w:t xml:space="preserve">to Governor Murphy, </w:t>
      </w:r>
      <w:r>
        <w:t>the Commissioner of Human Services</w:t>
      </w:r>
      <w:r w:rsidR="008D4684">
        <w:t>,</w:t>
      </w:r>
      <w:r>
        <w:t xml:space="preserve"> and the Director of the Division of Family Development.</w:t>
      </w:r>
    </w:p>
    <w:p w:rsidR="00686AEB" w:rsidRPr="00D71D68" w:rsidRDefault="00686AEB" w:rsidP="00686AEB"/>
    <w:p w:rsidR="00686AEB" w:rsidRPr="00CE7BD8" w:rsidRDefault="00686AEB" w:rsidP="00686AEB"/>
    <w:p w:rsidR="00686AEB" w:rsidRDefault="00686AEB" w:rsidP="00686AEB">
      <w:pPr>
        <w:jc w:val="center"/>
      </w:pPr>
      <w:r w:rsidRPr="00D71D68">
        <w:t>STATEMENT</w:t>
      </w:r>
    </w:p>
    <w:p w:rsidR="00D1452A" w:rsidRPr="00AA7880" w:rsidRDefault="00D1452A" w:rsidP="00686AEB">
      <w:pPr>
        <w:jc w:val="center"/>
      </w:pPr>
    </w:p>
    <w:p w:rsidR="00D1452A" w:rsidRDefault="00D1452A" w:rsidP="00686AEB">
      <w:r>
        <w:tab/>
        <w:t xml:space="preserve">This concurrent resolution strongly urges the </w:t>
      </w:r>
      <w:r w:rsidR="008D4684">
        <w:t>Department</w:t>
      </w:r>
      <w:r>
        <w:t xml:space="preserve"> of Human Services </w:t>
      </w:r>
      <w:r w:rsidR="008D4684">
        <w:t xml:space="preserve">(DHS) </w:t>
      </w:r>
      <w:r>
        <w:t>to apply for any federal waivers available to increase and extend access to Supplemental Nutrition Assistance Program (SNAP) benefits, and ease any administrative barriers to accessing benefits that arise from the nationwide outbreak of the coronavirus disease 2019 (COVID-19).</w:t>
      </w:r>
    </w:p>
    <w:p w:rsidR="00686AEB" w:rsidRDefault="00D1452A" w:rsidP="00686AEB">
      <w:r>
        <w:tab/>
        <w:t>Many New Jersey school districts, colleges and universities, and businesses have closed their facilities, encourag</w:t>
      </w:r>
      <w:r w:rsidR="008D4684">
        <w:t>ing</w:t>
      </w:r>
      <w:r>
        <w:t xml:space="preserve"> students and employees to study and work remotely, as part of the State’s effort to stem the spread of COVID-19.  As a result, many hourly-wage earners are experiencing a sudden reduction in their weekly income, affecting their ability to purchase a sufficient quantity of nutritious food for their families.  For some of these individuals, the amount of their monthly SNAP benefit, which is based on the family’s income, may be insufficient as they experience </w:t>
      </w:r>
      <w:r w:rsidR="00B96BD5">
        <w:t>a reduction in their employment hours.  Additionally, with many schools</w:t>
      </w:r>
      <w:r w:rsidR="008D4684">
        <w:t>,</w:t>
      </w:r>
      <w:r w:rsidR="00B96BD5">
        <w:t xml:space="preserve"> colleges and universities closing in an effort to stem the spread of COVID-19, </w:t>
      </w:r>
      <w:r w:rsidR="008D4684">
        <w:t>food-insecure</w:t>
      </w:r>
      <w:r w:rsidR="00B96BD5">
        <w:t xml:space="preserve"> students are losing access to the nutritious meals they usually receive at school.  </w:t>
      </w:r>
    </w:p>
    <w:p w:rsidR="00B96BD5" w:rsidRDefault="00B96BD5" w:rsidP="00686AEB">
      <w:r>
        <w:tab/>
        <w:t xml:space="preserve">The United States Department of Agriculture (USDA), which administers SNAP, has multiple tools </w:t>
      </w:r>
      <w:r w:rsidR="008D4684">
        <w:t>at its disposal to</w:t>
      </w:r>
      <w:r>
        <w:t xml:space="preserve"> help states address food insecurity during a public health emergency, such as the COVID-19 outbreak.  The USDA is authorized to grant state waivers from certain SNAP program requirements, allowing states to streamline program administration, extend beneficiary </w:t>
      </w:r>
      <w:r>
        <w:lastRenderedPageBreak/>
        <w:t xml:space="preserve">certification periods, and </w:t>
      </w:r>
      <w:r w:rsidR="008D4684">
        <w:t xml:space="preserve">permit online benefits enrollment.  </w:t>
      </w:r>
      <w:r w:rsidR="0038350D">
        <w:t>Although the DHS has already applied for one such waiver, which would allow a supplemental SNAP payment equal to one half-month of benefits to allow beneficiaries to purchase a two-week supply of food to allow them to stay in their home and help prevent the spread of COVID-19, i</w:t>
      </w:r>
      <w:r>
        <w:t xml:space="preserve">t is the sponsor’s intent to urge the DHS to apply for any </w:t>
      </w:r>
      <w:r w:rsidR="001C2943">
        <w:t xml:space="preserve">additional </w:t>
      </w:r>
      <w:r>
        <w:t>waivers</w:t>
      </w:r>
      <w:r w:rsidR="001C2943">
        <w:t xml:space="preserve"> as may be available</w:t>
      </w:r>
      <w:r>
        <w:t xml:space="preserve">, in order to provide expedited food assistance benefits to </w:t>
      </w:r>
      <w:r w:rsidR="008D4684">
        <w:t xml:space="preserve">the </w:t>
      </w:r>
      <w:r>
        <w:t xml:space="preserve">New Jersey families whose incomes are reduced </w:t>
      </w:r>
      <w:r w:rsidR="008D4684">
        <w:t xml:space="preserve">during the </w:t>
      </w:r>
      <w:r w:rsidR="00DF6DD2">
        <w:t>COVID-19</w:t>
      </w:r>
      <w:r w:rsidR="008D4684">
        <w:t xml:space="preserve"> outbreak</w:t>
      </w:r>
      <w:r w:rsidR="00DF6DD2">
        <w:t>.</w:t>
      </w:r>
    </w:p>
    <w:sectPr w:rsidR="00B96BD5" w:rsidSect="0084106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94A" w:rsidRDefault="00ED594A">
      <w:r>
        <w:separator/>
      </w:r>
    </w:p>
  </w:endnote>
  <w:endnote w:type="continuationSeparator" w:id="0">
    <w:p w:rsidR="00ED594A" w:rsidRDefault="00ED5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93E" w:rsidRDefault="0012793E" w:rsidP="0012793E">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035FC7" w:rsidRDefault="00665CBC" w:rsidP="00035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94A" w:rsidRDefault="00ED594A">
      <w:r>
        <w:separator/>
      </w:r>
    </w:p>
  </w:footnote>
  <w:footnote w:type="continuationSeparator" w:id="0">
    <w:p w:rsidR="00ED594A" w:rsidRDefault="00ED5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10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1064" w:rsidRDefault="00841064" w:rsidP="00841064">
    <w:pPr>
      <w:pStyle w:val="bpuHeadSpon"/>
    </w:pPr>
    <w:r w:rsidRPr="00841064">
      <w:rPr>
        <w:rStyle w:val="bpuHeadSponChar"/>
      </w:rPr>
      <w:t>ACR165</w:t>
    </w:r>
    <w:r>
      <w:t xml:space="preserve"> MEJIA, MAZZEO</w:t>
    </w:r>
  </w:p>
  <w:p w:rsidR="00841064" w:rsidRDefault="00841064" w:rsidP="00841064">
    <w:pPr>
      <w:pStyle w:val="bpuHeadSpon"/>
    </w:pPr>
    <w:r>
      <w:fldChar w:fldCharType="begin"/>
    </w:r>
    <w:r>
      <w:instrText xml:space="preserve"> PAGE  \* MERGEFORMAT </w:instrText>
    </w:r>
    <w:r>
      <w:fldChar w:fldCharType="separate"/>
    </w:r>
    <w:r w:rsidR="00ED10FC">
      <w:rPr>
        <w:noProof/>
      </w:rPr>
      <w:t>4</w:t>
    </w:r>
    <w:r>
      <w:fldChar w:fldCharType="end"/>
    </w:r>
  </w:p>
  <w:p w:rsidR="00841064" w:rsidRDefault="00841064" w:rsidP="008410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1064" w:rsidRDefault="00841064" w:rsidP="00841064">
    <w:pPr>
      <w:pStyle w:val="bpuHeadSpon"/>
    </w:pPr>
    <w:r w:rsidRPr="00841064">
      <w:rPr>
        <w:rStyle w:val="bpuHeadSponChar"/>
      </w:rPr>
      <w:t>ACR165</w:t>
    </w:r>
    <w:r>
      <w:t xml:space="preserve"> MEJIA, MAZZEO</w:t>
    </w:r>
  </w:p>
  <w:p w:rsidR="00841064" w:rsidRDefault="00841064" w:rsidP="00841064">
    <w:pPr>
      <w:pStyle w:val="bpuHeadSpon"/>
    </w:pPr>
    <w:r>
      <w:fldChar w:fldCharType="begin"/>
    </w:r>
    <w:r>
      <w:instrText xml:space="preserve"> PAGE  \* MERGEFORMAT </w:instrText>
    </w:r>
    <w:r>
      <w:fldChar w:fldCharType="separate"/>
    </w:r>
    <w:r w:rsidR="00ED10FC">
      <w:rPr>
        <w:noProof/>
      </w:rPr>
      <w:t>2</w:t>
    </w:r>
    <w:r>
      <w:fldChar w:fldCharType="end"/>
    </w:r>
  </w:p>
  <w:p w:rsidR="00841064" w:rsidRDefault="00841064" w:rsidP="008410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94A"/>
    <w:rsid w:val="000051BD"/>
    <w:rsid w:val="000160A5"/>
    <w:rsid w:val="0002335B"/>
    <w:rsid w:val="0003549A"/>
    <w:rsid w:val="00035FC7"/>
    <w:rsid w:val="000367AE"/>
    <w:rsid w:val="00043B22"/>
    <w:rsid w:val="00047A37"/>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360"/>
    <w:rsid w:val="000D7B4A"/>
    <w:rsid w:val="000E4006"/>
    <w:rsid w:val="000F1ABC"/>
    <w:rsid w:val="000F3DA2"/>
    <w:rsid w:val="000F552E"/>
    <w:rsid w:val="000F5FDE"/>
    <w:rsid w:val="000F7466"/>
    <w:rsid w:val="00111DBD"/>
    <w:rsid w:val="0011323C"/>
    <w:rsid w:val="0012793E"/>
    <w:rsid w:val="0013000E"/>
    <w:rsid w:val="00133F81"/>
    <w:rsid w:val="00135943"/>
    <w:rsid w:val="0014358A"/>
    <w:rsid w:val="001645FB"/>
    <w:rsid w:val="00173D2B"/>
    <w:rsid w:val="00181676"/>
    <w:rsid w:val="001826C6"/>
    <w:rsid w:val="00183603"/>
    <w:rsid w:val="00187BB6"/>
    <w:rsid w:val="00194E78"/>
    <w:rsid w:val="0019707B"/>
    <w:rsid w:val="00197E8B"/>
    <w:rsid w:val="00197FA4"/>
    <w:rsid w:val="001A161A"/>
    <w:rsid w:val="001A3B79"/>
    <w:rsid w:val="001A66B6"/>
    <w:rsid w:val="001B4716"/>
    <w:rsid w:val="001B4EA4"/>
    <w:rsid w:val="001C2943"/>
    <w:rsid w:val="001C7C52"/>
    <w:rsid w:val="001D25F3"/>
    <w:rsid w:val="001E15F1"/>
    <w:rsid w:val="001E16FA"/>
    <w:rsid w:val="001E6213"/>
    <w:rsid w:val="001F14C7"/>
    <w:rsid w:val="001F7405"/>
    <w:rsid w:val="00205533"/>
    <w:rsid w:val="00212B8D"/>
    <w:rsid w:val="0021328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4B1"/>
    <w:rsid w:val="00315320"/>
    <w:rsid w:val="00325776"/>
    <w:rsid w:val="00325E27"/>
    <w:rsid w:val="00330395"/>
    <w:rsid w:val="00333704"/>
    <w:rsid w:val="00336624"/>
    <w:rsid w:val="0034025F"/>
    <w:rsid w:val="00340458"/>
    <w:rsid w:val="0034200F"/>
    <w:rsid w:val="003446A0"/>
    <w:rsid w:val="0034481B"/>
    <w:rsid w:val="00350130"/>
    <w:rsid w:val="00352FF8"/>
    <w:rsid w:val="00354334"/>
    <w:rsid w:val="0036180C"/>
    <w:rsid w:val="00363CF5"/>
    <w:rsid w:val="00364344"/>
    <w:rsid w:val="003702CA"/>
    <w:rsid w:val="00370617"/>
    <w:rsid w:val="00380F57"/>
    <w:rsid w:val="00382F1F"/>
    <w:rsid w:val="0038350D"/>
    <w:rsid w:val="00391DA4"/>
    <w:rsid w:val="003A3C64"/>
    <w:rsid w:val="003A3F83"/>
    <w:rsid w:val="003C43EF"/>
    <w:rsid w:val="003C5A6B"/>
    <w:rsid w:val="003C7FB2"/>
    <w:rsid w:val="003D24DE"/>
    <w:rsid w:val="003E26D4"/>
    <w:rsid w:val="003E47BA"/>
    <w:rsid w:val="003E6CA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25C"/>
    <w:rsid w:val="00506E1E"/>
    <w:rsid w:val="00513C81"/>
    <w:rsid w:val="00527BFB"/>
    <w:rsid w:val="00532A32"/>
    <w:rsid w:val="00540B0B"/>
    <w:rsid w:val="0054460F"/>
    <w:rsid w:val="005536CD"/>
    <w:rsid w:val="00554051"/>
    <w:rsid w:val="00557240"/>
    <w:rsid w:val="00560A3E"/>
    <w:rsid w:val="005651F3"/>
    <w:rsid w:val="00572184"/>
    <w:rsid w:val="00577A15"/>
    <w:rsid w:val="00580533"/>
    <w:rsid w:val="0059088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35A"/>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E69"/>
    <w:rsid w:val="00813627"/>
    <w:rsid w:val="00832816"/>
    <w:rsid w:val="00837109"/>
    <w:rsid w:val="00840365"/>
    <w:rsid w:val="008406A3"/>
    <w:rsid w:val="00841064"/>
    <w:rsid w:val="00841D2C"/>
    <w:rsid w:val="00845F3C"/>
    <w:rsid w:val="008461B8"/>
    <w:rsid w:val="008462F1"/>
    <w:rsid w:val="00847EF1"/>
    <w:rsid w:val="008538FA"/>
    <w:rsid w:val="008573B0"/>
    <w:rsid w:val="00860254"/>
    <w:rsid w:val="00866563"/>
    <w:rsid w:val="00867AC2"/>
    <w:rsid w:val="0087056E"/>
    <w:rsid w:val="00875402"/>
    <w:rsid w:val="00876152"/>
    <w:rsid w:val="00884D51"/>
    <w:rsid w:val="008916EC"/>
    <w:rsid w:val="00891E4F"/>
    <w:rsid w:val="00897C73"/>
    <w:rsid w:val="008A31C5"/>
    <w:rsid w:val="008A4F9A"/>
    <w:rsid w:val="008B2850"/>
    <w:rsid w:val="008C79B3"/>
    <w:rsid w:val="008D02D9"/>
    <w:rsid w:val="008D4684"/>
    <w:rsid w:val="008D77BD"/>
    <w:rsid w:val="008E454C"/>
    <w:rsid w:val="008F1E5A"/>
    <w:rsid w:val="00901BDA"/>
    <w:rsid w:val="009121D8"/>
    <w:rsid w:val="00914145"/>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7C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5F9"/>
    <w:rsid w:val="009E5961"/>
    <w:rsid w:val="009F4FAC"/>
    <w:rsid w:val="00A017C0"/>
    <w:rsid w:val="00A11228"/>
    <w:rsid w:val="00A222C2"/>
    <w:rsid w:val="00A305D6"/>
    <w:rsid w:val="00A342C4"/>
    <w:rsid w:val="00A44722"/>
    <w:rsid w:val="00A50F6B"/>
    <w:rsid w:val="00A52237"/>
    <w:rsid w:val="00A551D6"/>
    <w:rsid w:val="00A6251B"/>
    <w:rsid w:val="00A6754E"/>
    <w:rsid w:val="00A70F58"/>
    <w:rsid w:val="00A72987"/>
    <w:rsid w:val="00A7346B"/>
    <w:rsid w:val="00A84C4F"/>
    <w:rsid w:val="00A8515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BD5"/>
    <w:rsid w:val="00BA2EA5"/>
    <w:rsid w:val="00BA364B"/>
    <w:rsid w:val="00BB1190"/>
    <w:rsid w:val="00BB31D0"/>
    <w:rsid w:val="00BB3A11"/>
    <w:rsid w:val="00BB4DDB"/>
    <w:rsid w:val="00BB5D79"/>
    <w:rsid w:val="00BB5F02"/>
    <w:rsid w:val="00BC7892"/>
    <w:rsid w:val="00BE24D6"/>
    <w:rsid w:val="00BE7EFA"/>
    <w:rsid w:val="00BF06AD"/>
    <w:rsid w:val="00BF2C67"/>
    <w:rsid w:val="00BF3CF7"/>
    <w:rsid w:val="00C0410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7C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D34"/>
    <w:rsid w:val="00D11173"/>
    <w:rsid w:val="00D1215F"/>
    <w:rsid w:val="00D1452A"/>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66A"/>
    <w:rsid w:val="00DE6851"/>
    <w:rsid w:val="00DF03EE"/>
    <w:rsid w:val="00DF6DD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0FC"/>
    <w:rsid w:val="00ED3C5D"/>
    <w:rsid w:val="00ED4553"/>
    <w:rsid w:val="00ED594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F167A2-3164-4E04-80E0-9B20B1507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60A3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602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0254"/>
    <w:rPr>
      <w:rFonts w:ascii="Segoe UI" w:hAnsi="Segoe UI" w:cs="Segoe UI"/>
      <w:spacing w:val="4"/>
      <w:sz w:val="18"/>
      <w:szCs w:val="18"/>
    </w:rPr>
  </w:style>
  <w:style w:type="character" w:styleId="LineNumber">
    <w:name w:val="line number"/>
    <w:basedOn w:val="DefaultParagraphFont"/>
    <w:semiHidden/>
    <w:unhideWhenUsed/>
    <w:rsid w:val="00841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996</Words>
  <Characters>5650</Characters>
  <Application>Microsoft Office Word</Application>
  <DocSecurity>0</DocSecurity>
  <Lines>153</Lines>
  <Paragraphs>51</Paragraphs>
  <ScaleCrop>false</ScaleCrop>
  <HeadingPairs>
    <vt:vector size="2" baseType="variant">
      <vt:variant>
        <vt:lpstr>Title</vt:lpstr>
      </vt:variant>
      <vt:variant>
        <vt:i4>1</vt:i4>
      </vt:variant>
    </vt:vector>
  </HeadingPairs>
  <TitlesOfParts>
    <vt:vector size="1" baseType="lpstr">
      <vt:lpstr> </vt:lpstr>
    </vt:vector>
  </TitlesOfParts>
  <Manager>R211</Manager>
  <Company>NJ Office of Legislative Services</Company>
  <LinksUpToDate>false</LinksUpToDate>
  <CharactersWithSpaces>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ACR165</dc:title>
  <dc:subject>20-6232</dc:subject>
  <dc:creator>Assemblyman  MEJIA, Assemblyman  MAZZEO</dc:creator>
  <cp:keywords>ACR165|4|HS |312|219|285|N|0|</cp:keywords>
  <dc:description>INTRODUCED MARCH 16, 2020</dc:description>
  <cp:lastModifiedBy>Todaro, Vivian</cp:lastModifiedBy>
  <cp:revision>2</cp:revision>
  <cp:lastPrinted>2020-03-17T16:20:00Z</cp:lastPrinted>
  <dcterms:created xsi:type="dcterms:W3CDTF">2020-03-19T23:49:00Z</dcterms:created>
  <dcterms:modified xsi:type="dcterms:W3CDTF">2020-03-19T23:49:00Z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