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F9A" w:rsidRDefault="00D16F9A" w:rsidP="00D16F9A">
      <w:pPr>
        <w:pStyle w:val="bpuBill"/>
      </w:pPr>
      <w:bookmarkStart w:id="0" w:name="bpuFrontPg"/>
      <w:bookmarkStart w:id="1" w:name="_GoBack"/>
      <w:bookmarkEnd w:id="0"/>
      <w:bookmarkEnd w:id="1"/>
      <w:r>
        <w:t xml:space="preserve">ASSEMBLY CONCURRENT RESOLUTION No. 18 </w:t>
      </w:r>
    </w:p>
    <w:p w:rsidR="00D16F9A" w:rsidRPr="00D16F9A" w:rsidRDefault="00D16F9A" w:rsidP="00D16F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806" r:id="rId8"/>
        </w:object>
      </w:r>
    </w:p>
    <w:p w:rsidR="00D16F9A" w:rsidRDefault="00D16F9A" w:rsidP="00D16F9A">
      <w:pPr>
        <w:pStyle w:val="bpuState"/>
      </w:pPr>
      <w:r>
        <w:t>STATE OF NEW JERSEY</w:t>
      </w:r>
    </w:p>
    <w:p w:rsidR="00D16F9A" w:rsidRDefault="00D16F9A" w:rsidP="00D16F9A">
      <w:pPr>
        <w:pStyle w:val="bpuLegislature"/>
      </w:pPr>
      <w:r>
        <w:t>219th LEGISLATURE</w:t>
      </w:r>
    </w:p>
    <w:p w:rsidR="00D16F9A" w:rsidRDefault="00D16F9A" w:rsidP="00D16F9A">
      <w:pPr>
        <w:pStyle w:val="bpuWpGraphic"/>
      </w:pPr>
      <w:r>
        <w:object w:dxaOrig="8985" w:dyaOrig="255">
          <v:shape id="_x0000_i1026" type="#_x0000_t75" style="width:6in;height:12pt" o:ole="">
            <v:imagedata r:id="rId7" o:title=""/>
          </v:shape>
          <o:OLEObject Type="Embed" ProgID="WPWin6.1" ShapeID="_x0000_i1026" DrawAspect="Content" ObjectID="_1636882807" r:id="rId9"/>
        </w:object>
      </w:r>
      <w:r>
        <w:t xml:space="preserve">  </w:t>
      </w:r>
    </w:p>
    <w:p w:rsidR="00D16F9A" w:rsidRDefault="00D16F9A" w:rsidP="00D16F9A">
      <w:pPr>
        <w:pStyle w:val="bpuIntro"/>
      </w:pPr>
      <w:r>
        <w:t>PRE-FILED FOR INTRODUCTION IN THE 2020 SESSION</w:t>
      </w:r>
    </w:p>
    <w:p w:rsidR="00D16F9A" w:rsidRDefault="00D16F9A" w:rsidP="00D16F9A">
      <w:pPr>
        <w:pStyle w:val="bpuIntro"/>
      </w:pPr>
    </w:p>
    <w:p w:rsidR="00D16F9A" w:rsidRDefault="00D16F9A" w:rsidP="00D16F9A">
      <w:pPr>
        <w:pStyle w:val="bpuIntro"/>
        <w:sectPr w:rsidR="00D16F9A" w:rsidSect="00D16F9A">
          <w:headerReference w:type="even" r:id="rId10"/>
          <w:headerReference w:type="default" r:id="rId11"/>
          <w:pgSz w:w="12240" w:h="20160" w:code="5"/>
          <w:pgMar w:top="2160" w:right="1440" w:bottom="1440" w:left="1440" w:header="720" w:footer="720" w:gutter="0"/>
          <w:pgNumType w:start="1"/>
          <w:cols w:space="720"/>
          <w:docGrid w:linePitch="360"/>
        </w:sectPr>
      </w:pPr>
    </w:p>
    <w:p w:rsidR="00D16F9A" w:rsidRDefault="00D16F9A" w:rsidP="00D16F9A">
      <w:pPr>
        <w:pStyle w:val="bpuIntro"/>
      </w:pPr>
    </w:p>
    <w:p w:rsidR="00D16F9A" w:rsidRDefault="00D16F9A" w:rsidP="00D16F9A">
      <w:pPr>
        <w:pStyle w:val="bpuSponsor"/>
      </w:pPr>
      <w:r>
        <w:t>Sponsored by:</w:t>
      </w:r>
    </w:p>
    <w:p w:rsidR="00D16F9A" w:rsidRDefault="00D16F9A" w:rsidP="00D16F9A">
      <w:pPr>
        <w:pStyle w:val="bpuSponsor"/>
      </w:pPr>
      <w:r>
        <w:t>Assemblyman  HAROLD "HAL" J. WIRTHS</w:t>
      </w:r>
    </w:p>
    <w:p w:rsidR="00D16F9A" w:rsidRDefault="00D16F9A" w:rsidP="00D16F9A">
      <w:pPr>
        <w:pStyle w:val="bpuSponsor"/>
      </w:pPr>
      <w:r>
        <w:t>District 24 (Morris, Sussex and Warren)</w:t>
      </w:r>
    </w:p>
    <w:p w:rsidR="00D16F9A" w:rsidRDefault="00D16F9A" w:rsidP="00D16F9A">
      <w:pPr>
        <w:pStyle w:val="bpuSponsor"/>
      </w:pPr>
      <w:r>
        <w:t>Assemblyman  DANIEL R. BENSON</w:t>
      </w:r>
    </w:p>
    <w:p w:rsidR="00D16F9A" w:rsidRDefault="00D16F9A" w:rsidP="00D16F9A">
      <w:pPr>
        <w:pStyle w:val="bpuSponsor"/>
      </w:pPr>
      <w:r>
        <w:t>District 14 (Mercer and Middlesex)</w:t>
      </w:r>
    </w:p>
    <w:p w:rsidR="00D16F9A" w:rsidRDefault="00D16F9A" w:rsidP="00D16F9A">
      <w:pPr>
        <w:pStyle w:val="bpuSponsor"/>
      </w:pPr>
      <w:r>
        <w:t>Assemblyman  PARKER SPACE</w:t>
      </w:r>
    </w:p>
    <w:p w:rsidR="00D16F9A" w:rsidRDefault="00D16F9A" w:rsidP="00D16F9A">
      <w:pPr>
        <w:pStyle w:val="bpuSponsor"/>
      </w:pPr>
      <w:r>
        <w:t>District 24 (Morris, Sussex and Warren)</w:t>
      </w:r>
    </w:p>
    <w:p w:rsidR="00D16F9A" w:rsidRDefault="00D16F9A" w:rsidP="00D16F9A">
      <w:pPr>
        <w:pStyle w:val="bpuSponsor"/>
      </w:pPr>
    </w:p>
    <w:p w:rsidR="00D16F9A" w:rsidRDefault="00D16F9A" w:rsidP="00D16F9A">
      <w:pPr>
        <w:pStyle w:val="bpuSponsor"/>
      </w:pPr>
    </w:p>
    <w:p w:rsidR="00D16F9A" w:rsidRDefault="00D16F9A" w:rsidP="00D16F9A">
      <w:pPr>
        <w:pStyle w:val="bpuSponsor"/>
      </w:pPr>
    </w:p>
    <w:p w:rsidR="00D16F9A" w:rsidRDefault="00D16F9A" w:rsidP="00D16F9A">
      <w:pPr>
        <w:pStyle w:val="bpuSponsor"/>
      </w:pPr>
    </w:p>
    <w:p w:rsidR="00D16F9A" w:rsidRDefault="00D16F9A" w:rsidP="00D16F9A">
      <w:pPr>
        <w:pStyle w:val="bpuSponsor"/>
      </w:pPr>
      <w:r>
        <w:t>SYNOPSIS</w:t>
      </w:r>
    </w:p>
    <w:p w:rsidR="00D16F9A" w:rsidRDefault="00D16F9A" w:rsidP="00D16F9A">
      <w:pPr>
        <w:pStyle w:val="bpuNormText"/>
      </w:pPr>
      <w:r>
        <w:tab/>
        <w:t xml:space="preserve">Proposes constitutional amendment eliminating cap on certain benefits to qualify for senior and disabled citizens' $250 property tax deduction. </w:t>
      </w:r>
    </w:p>
    <w:p w:rsidR="00D16F9A" w:rsidRDefault="00D16F9A" w:rsidP="00D16F9A">
      <w:pPr>
        <w:pStyle w:val="bpuNormText"/>
      </w:pPr>
    </w:p>
    <w:p w:rsidR="00D16F9A" w:rsidRDefault="00D16F9A" w:rsidP="00D16F9A">
      <w:pPr>
        <w:pStyle w:val="bpuSponsor"/>
      </w:pPr>
      <w:r>
        <w:t xml:space="preserve">CURRENT VERSION OF TEXT </w:t>
      </w:r>
    </w:p>
    <w:p w:rsidR="00D16F9A" w:rsidRDefault="00D16F9A" w:rsidP="00D16F9A">
      <w:pPr>
        <w:pStyle w:val="bpuNormText"/>
      </w:pPr>
      <w:r>
        <w:tab/>
        <w:t>Introduced Pending Technical Review by Legislative Counsel.</w:t>
      </w:r>
    </w:p>
    <w:p w:rsidR="00D16F9A" w:rsidRDefault="00D16F9A" w:rsidP="00D16F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6F9A" w:rsidRDefault="00D16F9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6F9A" w:rsidSect="00D16F9A">
          <w:type w:val="continuous"/>
          <w:pgSz w:w="12240" w:h="20160" w:code="5"/>
          <w:pgMar w:top="2160" w:right="2275" w:bottom="1440" w:left="2275" w:header="72" w:footer="720" w:gutter="0"/>
          <w:pgNumType w:start="1"/>
          <w:cols w:space="720"/>
          <w:docGrid w:linePitch="360"/>
        </w:sectPr>
      </w:pPr>
    </w:p>
    <w:p w:rsidR="00327AB4" w:rsidRPr="00677316" w:rsidRDefault="00327AB4" w:rsidP="00327AB4">
      <w:pPr>
        <w:pStyle w:val="HangingAnAct"/>
        <w:rPr>
          <w:rStyle w:val="HangingAnActChar"/>
        </w:rPr>
      </w:pPr>
      <w:r w:rsidRPr="00327AB4">
        <w:rPr>
          <w:rStyle w:val="BillHead"/>
        </w:rPr>
        <w:lastRenderedPageBreak/>
        <w:t>A Concurrent Resolution</w:t>
      </w:r>
      <w:r w:rsidRPr="006B7FA7">
        <w:rPr>
          <w:rStyle w:val="HangingAnActChar"/>
        </w:rPr>
        <w:t xml:space="preserve"> </w:t>
      </w:r>
      <w:r w:rsidRPr="000C0ACE">
        <w:t>proposing to amend Article VIII, Section I, paragraph 4 of the New Jersey Constitution.</w:t>
      </w:r>
    </w:p>
    <w:p w:rsidR="00327AB4" w:rsidRPr="00D71D68" w:rsidRDefault="00327AB4" w:rsidP="00327AB4"/>
    <w:p w:rsidR="00327AB4" w:rsidRPr="00AA7880" w:rsidRDefault="00327AB4" w:rsidP="00327AB4">
      <w:r>
        <w:tab/>
      </w:r>
      <w:r>
        <w:rPr>
          <w:rStyle w:val="BillHeading2"/>
        </w:rPr>
        <w:t xml:space="preserve">Be It Resolved </w:t>
      </w:r>
      <w:r>
        <w:rPr>
          <w:rStyle w:val="BillLanguage"/>
        </w:rPr>
        <w:t>by the General Assembly of the State of New Jersey (the Senate concurring):</w:t>
      </w:r>
    </w:p>
    <w:p w:rsidR="00327AB4" w:rsidRDefault="00327AB4" w:rsidP="00327AB4"/>
    <w:p w:rsidR="00327AB4" w:rsidRPr="000C0ACE" w:rsidRDefault="00327AB4" w:rsidP="00327AB4">
      <w:r w:rsidRPr="000C0ACE">
        <w:tab/>
        <w:t>1.</w:t>
      </w:r>
      <w:r>
        <w:tab/>
      </w:r>
      <w:r w:rsidRPr="000C0ACE">
        <w:t>The following proposed amendment to the Constitution of the State of New Jersey is hereby agreed to:</w:t>
      </w:r>
    </w:p>
    <w:p w:rsidR="00327AB4" w:rsidRPr="000C0ACE" w:rsidRDefault="00327AB4" w:rsidP="00327AB4"/>
    <w:p w:rsidR="00327AB4" w:rsidRPr="000C0ACE" w:rsidRDefault="00327AB4" w:rsidP="00327AB4">
      <w:pPr>
        <w:jc w:val="center"/>
      </w:pPr>
      <w:r w:rsidRPr="000C0ACE">
        <w:t>PROPOSED AMENDMENT</w:t>
      </w:r>
    </w:p>
    <w:p w:rsidR="00327AB4" w:rsidRPr="000C0ACE" w:rsidRDefault="00327AB4" w:rsidP="00327AB4"/>
    <w:p w:rsidR="00327AB4" w:rsidRDefault="00327AB4" w:rsidP="00327AB4">
      <w:r w:rsidRPr="000C0ACE">
        <w:tab/>
        <w:t>Amend Article VIII, Section 1, paragraph 4</w:t>
      </w:r>
      <w:r>
        <w:t xml:space="preserve"> to read as follows:</w:t>
      </w:r>
    </w:p>
    <w:p w:rsidR="00327AB4" w:rsidRDefault="00327AB4" w:rsidP="00327AB4">
      <w:r>
        <w:tab/>
        <w:t>4.</w:t>
      </w:r>
      <w:r>
        <w:tab/>
        <w:t>The Legislature may, from time to time, enact laws granting an annual deduction, from the amount of any tax bill for taxes on the real property, and from taxes attributable to a residential unit in a cooperative or mutual housing corporation, of any citizen and resident of this State of the age of 65 or more years, or any citizen and resident of this State less than 65 years of age who is permanently and totally disabled according to the provisions of the Federal Social Security Act, residing in a dwelling house owned by him which is a constituent part of such real property, or residing in a dwelling house owned by him which is assessed as real property but which is situated on land owned by another or others, or residing as tenant-shareholder in a cooperative or mutual housing corporation, but no such deduction shall be in excess of $160.00 with respect to any year prior to 1981, $200.00 per year in 1981, $225.00 per year in 1982, and $250.00 per year in 1983 and any year thereafter and such deduction shall be restricted to owners having an income not in excess of $5,000.00 per year with respect to any year prior to 1981, $8,000.00 per year in 1981, $9,000.00 per year in 1982, and $10,000.00 per year in 1983 and any year thereafter, exclusive of benefits under any one of the following:</w:t>
      </w:r>
    </w:p>
    <w:p w:rsidR="00327AB4" w:rsidRDefault="00327AB4" w:rsidP="00327AB4">
      <w:r>
        <w:tab/>
        <w:t>a.</w:t>
      </w:r>
      <w:r>
        <w:tab/>
        <w:t>The Federal Social Security Act and all amendments and supplements thereto;</w:t>
      </w:r>
    </w:p>
    <w:p w:rsidR="00327AB4" w:rsidRDefault="00327AB4" w:rsidP="00327AB4">
      <w:r>
        <w:tab/>
        <w:t>b.</w:t>
      </w:r>
      <w:r>
        <w:tab/>
        <w:t xml:space="preserve">Any other program of the federal government or pursuant to any other federal law which provides benefits </w:t>
      </w:r>
      <w:r w:rsidR="00D90951">
        <w:t xml:space="preserve">in whole or in part in lieu of </w:t>
      </w:r>
      <w:r>
        <w:t>benefits referred to in, or for persons excluded from coverage under, a. hereof including but not limited to the Federal Railroad Retirement Act and federal pension, disability and retirement programs; or</w:t>
      </w:r>
    </w:p>
    <w:p w:rsidR="00327AB4" w:rsidRDefault="00327AB4" w:rsidP="00327AB4">
      <w:r>
        <w:tab/>
        <w:t>c.</w:t>
      </w:r>
      <w:r>
        <w:tab/>
        <w:t xml:space="preserve">Pension, disability or retirement programs of any state or its political subdivisions, or agencies thereof, for persons not covered under a. hereof </w:t>
      </w:r>
      <w:r w:rsidRPr="00AF32A7">
        <w:rPr>
          <w:rFonts w:ascii="Albertus Extra Bold" w:hAnsi="Albertus Extra Bold"/>
          <w:b/>
        </w:rPr>
        <w:t>[</w:t>
      </w:r>
      <w:r>
        <w:t xml:space="preserve">; provided, however, that the total amount of benefits to be allowed exclusion by any owner under b. or c. hereof shall not be in excess of the maximum amount of benefits payable </w:t>
      </w:r>
      <w:r>
        <w:lastRenderedPageBreak/>
        <w:t>to, and allowable for exclusion by, an owner in similar circumstances under a. hereof</w:t>
      </w:r>
      <w:r w:rsidRPr="00AF32A7">
        <w:rPr>
          <w:rFonts w:ascii="Albertus Extra Bold" w:hAnsi="Albertus Extra Bold"/>
          <w:b/>
        </w:rPr>
        <w:t>]</w:t>
      </w:r>
      <w:r>
        <w:t>.</w:t>
      </w:r>
    </w:p>
    <w:p w:rsidR="00327AB4" w:rsidRDefault="00327AB4" w:rsidP="00327AB4">
      <w:r>
        <w:tab/>
        <w:t>The surviving spouse of a deceased citizen and resident of the State who during his or her life received a deduction pursuant to this paragraph shall be entitled, so long as he or she shall remain unmarried and a resident of the same dwelling house situated on the same land with respect to which said deduction was granted, to the same deduction, upon the same conditions, with respect to the same real property or with respect to the same dwelling house which is situated on land owned by another or others, or with respect to the same cooperative or mutual housing corporation, notwithstanding that said surviving spouse is under the age of 65 and is not permanently and totally disabled, provided that said surviving spouse is 55 years of age or older.</w:t>
      </w:r>
    </w:p>
    <w:p w:rsidR="00327AB4" w:rsidRDefault="00327AB4" w:rsidP="00327AB4">
      <w:r>
        <w:tab/>
        <w:t>Any such deduction when so granted by law shall be granted so that it will not be in addition to any other deduction or exemption, except a deduction granted under authority of paragraph 3 of this section, to which the said citizen and resident may be entitled, but said citizen and resident may receive in addition any homestead rebate or credit provided by law.  The State shall annually reimburse each taxing district in an amount equal to one-half of the tax loss to the district resulting from the allowance of tax deductions pursuant to this paragraph.</w:t>
      </w:r>
    </w:p>
    <w:p w:rsidR="00327AB4" w:rsidRDefault="00327AB4" w:rsidP="00327AB4">
      <w:r w:rsidRPr="00AF32A7">
        <w:t>(</w:t>
      </w:r>
      <w:proofErr w:type="spellStart"/>
      <w:r w:rsidRPr="00AF32A7">
        <w:t>cf</w:t>
      </w:r>
      <w:proofErr w:type="spellEnd"/>
      <w:r w:rsidRPr="00AF32A7">
        <w:t xml:space="preserve">: Article VIII, Section I, paragraph </w:t>
      </w:r>
      <w:r>
        <w:t>4</w:t>
      </w:r>
      <w:r w:rsidRPr="00AF32A7">
        <w:t xml:space="preserve"> amended effective</w:t>
      </w:r>
      <w:r>
        <w:t xml:space="preserve"> </w:t>
      </w:r>
      <w:r w:rsidRPr="00AF32A7">
        <w:t>December 8, 1988</w:t>
      </w:r>
      <w:r>
        <w:t>)</w:t>
      </w:r>
    </w:p>
    <w:p w:rsidR="00327AB4" w:rsidRDefault="00327AB4" w:rsidP="00327AB4"/>
    <w:p w:rsidR="00327AB4" w:rsidRDefault="00327AB4" w:rsidP="00327AB4">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327AB4" w:rsidRDefault="00327AB4" w:rsidP="00327AB4"/>
    <w:p w:rsidR="00327AB4" w:rsidRDefault="00327AB4" w:rsidP="00327AB4">
      <w:r>
        <w:tab/>
        <w:t>3.</w:t>
      </w:r>
      <w:r>
        <w:tab/>
        <w:t>This proposed amendment to the Constitution shall be submitted to the people at that election in the following manner and form:</w:t>
      </w:r>
    </w:p>
    <w:p w:rsidR="00327AB4" w:rsidRDefault="00327AB4" w:rsidP="00327AB4">
      <w:r>
        <w:tab/>
        <w:t>There shall be printed on each official ballot to be used at the general election, the following:</w:t>
      </w:r>
    </w:p>
    <w:p w:rsidR="00327AB4" w:rsidRDefault="00327AB4" w:rsidP="00327AB4">
      <w:r>
        <w:tab/>
        <w:t>a.</w:t>
      </w:r>
      <w:r>
        <w:tab/>
        <w:t>In every municipality in which voting machines are not used, a legend which shall immediately precede the question as follows:</w:t>
      </w:r>
    </w:p>
    <w:p w:rsidR="00D16F9A" w:rsidRDefault="00327AB4" w:rsidP="00D16F9A">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r w:rsidR="00D16F9A">
        <w:rPr>
          <w:rStyle w:val="11ptChar"/>
        </w:rPr>
        <w:br w:type="page"/>
      </w:r>
    </w:p>
    <w:p w:rsidR="00327AB4" w:rsidRDefault="00327AB4" w:rsidP="00327AB4">
      <w:pPr>
        <w:rPr>
          <w:rStyle w:val="11ptChar"/>
        </w:rPr>
      </w:pPr>
      <w:r>
        <w:rPr>
          <w:rStyle w:val="11ptChar"/>
        </w:rPr>
        <w:lastRenderedPageBreak/>
        <w:tab/>
        <w:t>b.</w:t>
      </w:r>
      <w:r>
        <w:rPr>
          <w:rStyle w:val="11ptChar"/>
        </w:rPr>
        <w:tab/>
        <w:t>In every municipality the following question:</w:t>
      </w:r>
    </w:p>
    <w:p w:rsidR="00D90951" w:rsidRDefault="00D90951" w:rsidP="00327AB4">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327AB4" w:rsidTr="00FB42EC">
        <w:trPr>
          <w:cantSplit/>
          <w:trHeight w:val="576"/>
        </w:trPr>
        <w:tc>
          <w:tcPr>
            <w:tcW w:w="648" w:type="dxa"/>
            <w:tcBorders>
              <w:bottom w:val="nil"/>
            </w:tcBorders>
          </w:tcPr>
          <w:p w:rsidR="00327AB4" w:rsidRDefault="00327AB4" w:rsidP="00FB42EC"/>
        </w:tc>
        <w:tc>
          <w:tcPr>
            <w:tcW w:w="1080" w:type="dxa"/>
            <w:tcBorders>
              <w:bottom w:val="nil"/>
            </w:tcBorders>
          </w:tcPr>
          <w:p w:rsidR="00327AB4" w:rsidRDefault="00327AB4" w:rsidP="00FB42EC"/>
        </w:tc>
        <w:tc>
          <w:tcPr>
            <w:tcW w:w="4723" w:type="dxa"/>
            <w:tcBorders>
              <w:bottom w:val="nil"/>
            </w:tcBorders>
            <w:tcMar>
              <w:top w:w="58" w:type="dxa"/>
            </w:tcMar>
          </w:tcPr>
          <w:p w:rsidR="00327AB4" w:rsidRPr="00C4258C" w:rsidRDefault="00327AB4" w:rsidP="00FB42EC">
            <w:pPr>
              <w:jc w:val="center"/>
            </w:pPr>
            <w:r w:rsidRPr="00AF32A7">
              <w:t>CONSTITUTIONAL AMENDMENT TO</w:t>
            </w:r>
            <w:r>
              <w:t xml:space="preserve"> LIFT AN INCOME LIMIT FOR SENIOR AND DISABLED CITIZENS’ PROPERTY TAX DEDUCTION</w:t>
            </w:r>
          </w:p>
        </w:tc>
      </w:tr>
      <w:tr w:rsidR="00327AB4" w:rsidTr="00FB42EC">
        <w:trPr>
          <w:trHeight w:val="461"/>
        </w:trPr>
        <w:tc>
          <w:tcPr>
            <w:tcW w:w="648" w:type="dxa"/>
            <w:tcBorders>
              <w:top w:val="nil"/>
            </w:tcBorders>
          </w:tcPr>
          <w:p w:rsidR="00327AB4" w:rsidRDefault="00327AB4" w:rsidP="00FB42EC"/>
        </w:tc>
        <w:tc>
          <w:tcPr>
            <w:tcW w:w="1080" w:type="dxa"/>
            <w:tcBorders>
              <w:top w:val="nil"/>
            </w:tcBorders>
            <w:vAlign w:val="center"/>
          </w:tcPr>
          <w:p w:rsidR="00327AB4" w:rsidRPr="00C4258C" w:rsidRDefault="00327AB4" w:rsidP="00FB42EC">
            <w:pPr>
              <w:jc w:val="center"/>
              <w:rPr>
                <w:sz w:val="22"/>
                <w:szCs w:val="22"/>
              </w:rPr>
            </w:pPr>
            <w:r w:rsidRPr="00C4258C">
              <w:rPr>
                <w:sz w:val="22"/>
                <w:szCs w:val="22"/>
              </w:rPr>
              <w:t>YES</w:t>
            </w:r>
          </w:p>
        </w:tc>
        <w:tc>
          <w:tcPr>
            <w:tcW w:w="4723" w:type="dxa"/>
            <w:tcBorders>
              <w:top w:val="nil"/>
            </w:tcBorders>
          </w:tcPr>
          <w:p w:rsidR="00327AB4" w:rsidRDefault="00327AB4" w:rsidP="00FB42EC"/>
          <w:p w:rsidR="00327AB4" w:rsidRDefault="00327AB4" w:rsidP="00FB42EC">
            <w:pPr>
              <w:ind w:firstLine="288"/>
            </w:pPr>
            <w:r w:rsidRPr="000A0E78">
              <w:t>Do you approve amending the Constitution to fully exclude certain benefits from the income limit for the $250 property tax deduction?  The income limit excludes certain retirement and disability benefits.</w:t>
            </w:r>
            <w:r>
              <w:t xml:space="preserve">  </w:t>
            </w:r>
            <w:r w:rsidRPr="000A0E78">
              <w:t>Currently, there is a limit on how much of these benefits can be excluded.  This amendment would remove that limit.  These benefits would be fully excluded from the income limit.</w:t>
            </w:r>
          </w:p>
          <w:p w:rsidR="00327AB4" w:rsidRDefault="00327AB4" w:rsidP="00FB42EC">
            <w:pPr>
              <w:ind w:firstLine="288"/>
            </w:pPr>
            <w:r w:rsidRPr="000A0E78">
              <w:t>The deduction is available to seniors and disabled persons who meet the income limit.</w:t>
            </w:r>
          </w:p>
        </w:tc>
      </w:tr>
      <w:tr w:rsidR="00327AB4" w:rsidTr="00FB42EC">
        <w:trPr>
          <w:trHeight w:val="461"/>
        </w:trPr>
        <w:tc>
          <w:tcPr>
            <w:tcW w:w="648" w:type="dxa"/>
            <w:tcBorders>
              <w:bottom w:val="nil"/>
            </w:tcBorders>
          </w:tcPr>
          <w:p w:rsidR="00327AB4" w:rsidRDefault="00327AB4" w:rsidP="00FB42EC"/>
        </w:tc>
        <w:tc>
          <w:tcPr>
            <w:tcW w:w="1080" w:type="dxa"/>
            <w:tcBorders>
              <w:bottom w:val="nil"/>
            </w:tcBorders>
          </w:tcPr>
          <w:p w:rsidR="00327AB4" w:rsidRDefault="00327AB4" w:rsidP="00FB42EC"/>
        </w:tc>
        <w:tc>
          <w:tcPr>
            <w:tcW w:w="4723" w:type="dxa"/>
            <w:tcBorders>
              <w:bottom w:val="nil"/>
            </w:tcBorders>
            <w:vAlign w:val="center"/>
          </w:tcPr>
          <w:p w:rsidR="00327AB4" w:rsidRPr="00C4258C" w:rsidRDefault="00327AB4" w:rsidP="00327AB4">
            <w:pPr>
              <w:jc w:val="center"/>
            </w:pPr>
            <w:r>
              <w:t>INTERPRETIVE STATEMENT</w:t>
            </w:r>
          </w:p>
        </w:tc>
      </w:tr>
      <w:tr w:rsidR="00327AB4" w:rsidTr="00FB42EC">
        <w:trPr>
          <w:trHeight w:val="461"/>
        </w:trPr>
        <w:tc>
          <w:tcPr>
            <w:tcW w:w="648" w:type="dxa"/>
            <w:tcBorders>
              <w:top w:val="nil"/>
            </w:tcBorders>
          </w:tcPr>
          <w:p w:rsidR="00327AB4" w:rsidRDefault="00327AB4" w:rsidP="00FB42EC"/>
        </w:tc>
        <w:tc>
          <w:tcPr>
            <w:tcW w:w="1080" w:type="dxa"/>
            <w:tcBorders>
              <w:top w:val="nil"/>
            </w:tcBorders>
            <w:vAlign w:val="center"/>
          </w:tcPr>
          <w:p w:rsidR="00327AB4" w:rsidRPr="00C4258C" w:rsidRDefault="00327AB4" w:rsidP="00FB42EC">
            <w:pPr>
              <w:jc w:val="center"/>
              <w:rPr>
                <w:sz w:val="22"/>
                <w:szCs w:val="22"/>
              </w:rPr>
            </w:pPr>
            <w:r>
              <w:rPr>
                <w:sz w:val="22"/>
                <w:szCs w:val="22"/>
              </w:rPr>
              <w:t>NO</w:t>
            </w:r>
          </w:p>
        </w:tc>
        <w:tc>
          <w:tcPr>
            <w:tcW w:w="4723" w:type="dxa"/>
            <w:tcBorders>
              <w:top w:val="nil"/>
            </w:tcBorders>
          </w:tcPr>
          <w:p w:rsidR="00327AB4" w:rsidRDefault="00327AB4" w:rsidP="00FB42EC"/>
          <w:p w:rsidR="00327AB4" w:rsidRDefault="00327AB4" w:rsidP="00FB42EC">
            <w:pPr>
              <w:ind w:firstLine="288"/>
            </w:pPr>
            <w:r w:rsidRPr="000A0E78">
              <w:t>Seniors and disabled persons may qualify for a $250 property tax deduction.  To do so, they have to meet a $10,000 income limit.</w:t>
            </w:r>
            <w:r>
              <w:t xml:space="preserve">  </w:t>
            </w:r>
            <w:r w:rsidRPr="000A0E78">
              <w:t>Currently, a limited amount of certain retirement and disability benefits are excluded from the income limit.  They are excluded up to the amount of the highest social security benefit.  This amendment would fully exclude those benefits from the income limit.  This would allow more seniors and disabled persons to get the deduction.</w:t>
            </w:r>
          </w:p>
        </w:tc>
      </w:tr>
    </w:tbl>
    <w:p w:rsidR="00327AB4" w:rsidRPr="0067376C" w:rsidRDefault="00327AB4" w:rsidP="00327AB4">
      <w:pPr>
        <w:rPr>
          <w:rStyle w:val="11ptChar"/>
        </w:rPr>
      </w:pPr>
    </w:p>
    <w:p w:rsidR="00327AB4" w:rsidRPr="00CE7BD8" w:rsidRDefault="00327AB4" w:rsidP="00327AB4"/>
    <w:p w:rsidR="00327AB4" w:rsidRPr="00AA7880" w:rsidRDefault="00327AB4" w:rsidP="00327AB4">
      <w:pPr>
        <w:jc w:val="center"/>
      </w:pPr>
      <w:r w:rsidRPr="00D71D68">
        <w:t>STATEMENT</w:t>
      </w:r>
    </w:p>
    <w:p w:rsidR="00327AB4" w:rsidRDefault="00327AB4" w:rsidP="00327AB4"/>
    <w:p w:rsidR="00327AB4" w:rsidRDefault="00327AB4" w:rsidP="00327AB4">
      <w:r>
        <w:tab/>
        <w:t xml:space="preserve">This constitutional amendment would eliminate the cap on certain benefits for purposes of qualifying for the </w:t>
      </w:r>
      <w:r w:rsidRPr="00DC3614">
        <w:t xml:space="preserve">senior and disabled citizens' </w:t>
      </w:r>
      <w:r w:rsidRPr="00DC0C01">
        <w:t>$250 property tax deduction</w:t>
      </w:r>
      <w:r>
        <w:t>.</w:t>
      </w:r>
    </w:p>
    <w:p w:rsidR="00327AB4" w:rsidRDefault="00327AB4" w:rsidP="00327AB4">
      <w:r>
        <w:tab/>
        <w:t>Currently, an eligible senior or disabled person</w:t>
      </w:r>
      <w:r w:rsidRPr="00237EDC">
        <w:t xml:space="preserve"> </w:t>
      </w:r>
      <w:r>
        <w:t>qualifies for this</w:t>
      </w:r>
      <w:r w:rsidRPr="00237EDC">
        <w:t xml:space="preserve"> deduction if they </w:t>
      </w:r>
      <w:r>
        <w:t>have an income of</w:t>
      </w:r>
      <w:r w:rsidRPr="00237EDC">
        <w:t xml:space="preserve"> $10,000 or less.  Certain </w:t>
      </w:r>
      <w:r>
        <w:t xml:space="preserve">government </w:t>
      </w:r>
      <w:r w:rsidRPr="00237EDC">
        <w:t>pension</w:t>
      </w:r>
      <w:r>
        <w:t>, disability,</w:t>
      </w:r>
      <w:r w:rsidRPr="00237EDC">
        <w:t xml:space="preserve"> and </w:t>
      </w:r>
      <w:r>
        <w:t xml:space="preserve">retirement </w:t>
      </w:r>
      <w:r w:rsidRPr="00237EDC">
        <w:t>benefits</w:t>
      </w:r>
      <w:r>
        <w:t xml:space="preserve"> provided in lieu of social security </w:t>
      </w:r>
      <w:r w:rsidRPr="00237EDC">
        <w:t xml:space="preserve">do not count </w:t>
      </w:r>
      <w:r>
        <w:t>as income for the purposes of</w:t>
      </w:r>
      <w:r w:rsidRPr="00237EDC">
        <w:t xml:space="preserve"> this $10,000 limit</w:t>
      </w:r>
      <w:r>
        <w:t xml:space="preserve">.  These benefits are only excluded from income up to the maximum </w:t>
      </w:r>
      <w:r w:rsidRPr="00237EDC">
        <w:t>social security benefit</w:t>
      </w:r>
      <w:r w:rsidRPr="00F85862">
        <w:t xml:space="preserve"> </w:t>
      </w:r>
      <w:r>
        <w:t>amount</w:t>
      </w:r>
      <w:r w:rsidRPr="00237EDC">
        <w:t>.</w:t>
      </w:r>
      <w:r>
        <w:t xml:space="preserve">  Therefore, if </w:t>
      </w:r>
      <w:r>
        <w:lastRenderedPageBreak/>
        <w:t>these benefits exceed the maximum social security benefit</w:t>
      </w:r>
      <w:r w:rsidRPr="00962882">
        <w:t xml:space="preserve"> </w:t>
      </w:r>
      <w:r>
        <w:t>amount, then the excess amount counts toward the $10,000 limit.</w:t>
      </w:r>
    </w:p>
    <w:p w:rsidR="00327AB4" w:rsidRDefault="00327AB4" w:rsidP="00327AB4">
      <w:r>
        <w:tab/>
        <w:t xml:space="preserve">This amendment would lift that cap and allow any amount of these benefits to be excluded from the $10,000 limit.  Accordingly, </w:t>
      </w:r>
      <w:r w:rsidRPr="009C123B">
        <w:t>senior or disabled person</w:t>
      </w:r>
      <w:r>
        <w:t>s may receive benefits greater than the maximum social security benefit</w:t>
      </w:r>
      <w:r w:rsidRPr="00F85862">
        <w:t xml:space="preserve"> </w:t>
      </w:r>
      <w:r>
        <w:t xml:space="preserve">amount and still </w:t>
      </w:r>
      <w:r w:rsidRPr="00F85862">
        <w:t>be eligible for the $250 property tax deduction</w:t>
      </w:r>
      <w:r>
        <w:t>, provided that they do not have other income exceeding $10,000.</w:t>
      </w:r>
    </w:p>
    <w:sectPr w:rsidR="00327AB4" w:rsidSect="00D16F9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FA6" w:rsidRDefault="002A5FA6">
      <w:r>
        <w:separator/>
      </w:r>
    </w:p>
  </w:endnote>
  <w:endnote w:type="continuationSeparator" w:id="0">
    <w:p w:rsidR="002A5FA6" w:rsidRDefault="002A5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426" w:rsidRPr="00921C91" w:rsidRDefault="001664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6426" w:rsidRPr="00921C91" w:rsidRDefault="00166426">
    <w:pPr>
      <w:pStyle w:val="Footer"/>
      <w:rPr>
        <w:szCs w:val="18"/>
      </w:rPr>
    </w:pPr>
  </w:p>
  <w:p w:rsidR="00166426" w:rsidRPr="00921C91" w:rsidRDefault="001664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FA6" w:rsidRDefault="002A5FA6">
      <w:r>
        <w:separator/>
      </w:r>
    </w:p>
  </w:footnote>
  <w:footnote w:type="continuationSeparator" w:id="0">
    <w:p w:rsidR="002A5FA6" w:rsidRDefault="002A5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21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6F9A" w:rsidRDefault="00D16F9A" w:rsidP="00D16F9A">
    <w:pPr>
      <w:pStyle w:val="bpuHeadSpon"/>
    </w:pPr>
    <w:r w:rsidRPr="00D16F9A">
      <w:rPr>
        <w:rStyle w:val="bpuHeadSponChar"/>
      </w:rPr>
      <w:t>ACR18</w:t>
    </w:r>
    <w:r>
      <w:t xml:space="preserve"> WIRTHS, BENSON</w:t>
    </w:r>
  </w:p>
  <w:p w:rsidR="00D16F9A" w:rsidRDefault="00D16F9A" w:rsidP="00D16F9A">
    <w:pPr>
      <w:pStyle w:val="bpuHeadSpon"/>
    </w:pPr>
    <w:r>
      <w:fldChar w:fldCharType="begin"/>
    </w:r>
    <w:r>
      <w:instrText xml:space="preserve"> PAGE  \* MERGEFORMAT </w:instrText>
    </w:r>
    <w:r>
      <w:fldChar w:fldCharType="separate"/>
    </w:r>
    <w:r w:rsidR="00C04CF8">
      <w:rPr>
        <w:noProof/>
      </w:rPr>
      <w:t>5</w:t>
    </w:r>
    <w:r>
      <w:fldChar w:fldCharType="end"/>
    </w:r>
  </w:p>
  <w:p w:rsidR="00D16F9A" w:rsidRPr="00AF575C" w:rsidRDefault="00D16F9A" w:rsidP="00D16F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6F9A" w:rsidRDefault="00D16F9A" w:rsidP="00D16F9A">
    <w:pPr>
      <w:pStyle w:val="bpuHeadSpon"/>
    </w:pPr>
    <w:r w:rsidRPr="00D16F9A">
      <w:rPr>
        <w:rStyle w:val="bpuHeadSponChar"/>
      </w:rPr>
      <w:t>ACR18</w:t>
    </w:r>
    <w:r>
      <w:t xml:space="preserve"> WIRTHS, BENSON</w:t>
    </w:r>
  </w:p>
  <w:p w:rsidR="00D16F9A" w:rsidRDefault="00D16F9A" w:rsidP="00D16F9A">
    <w:pPr>
      <w:pStyle w:val="bpuHeadSpon"/>
    </w:pPr>
    <w:r>
      <w:fldChar w:fldCharType="begin"/>
    </w:r>
    <w:r>
      <w:instrText xml:space="preserve"> PAGE  \* MERGEFORMAT </w:instrText>
    </w:r>
    <w:r>
      <w:fldChar w:fldCharType="separate"/>
    </w:r>
    <w:r w:rsidR="00C04CF8">
      <w:rPr>
        <w:noProof/>
      </w:rPr>
      <w:t>2</w:t>
    </w:r>
    <w:r>
      <w:fldChar w:fldCharType="end"/>
    </w:r>
  </w:p>
  <w:p w:rsidR="00D16F9A" w:rsidRDefault="00D16F9A" w:rsidP="00D16F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FA6"/>
    <w:rsid w:val="00000169"/>
    <w:rsid w:val="00004D4D"/>
    <w:rsid w:val="00007B70"/>
    <w:rsid w:val="00007DDD"/>
    <w:rsid w:val="00010512"/>
    <w:rsid w:val="00011BAB"/>
    <w:rsid w:val="000154F3"/>
    <w:rsid w:val="000203E7"/>
    <w:rsid w:val="00020E5B"/>
    <w:rsid w:val="000219C8"/>
    <w:rsid w:val="00030BB1"/>
    <w:rsid w:val="00035598"/>
    <w:rsid w:val="0004669E"/>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42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FA6"/>
    <w:rsid w:val="002A71FA"/>
    <w:rsid w:val="002B4DA4"/>
    <w:rsid w:val="002B67F7"/>
    <w:rsid w:val="002C58D4"/>
    <w:rsid w:val="002E1440"/>
    <w:rsid w:val="002E2980"/>
    <w:rsid w:val="00304565"/>
    <w:rsid w:val="00307F11"/>
    <w:rsid w:val="0031075B"/>
    <w:rsid w:val="00317C73"/>
    <w:rsid w:val="003212E6"/>
    <w:rsid w:val="00327AB4"/>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415"/>
    <w:rsid w:val="006C1DC2"/>
    <w:rsid w:val="006C3B76"/>
    <w:rsid w:val="006C4542"/>
    <w:rsid w:val="006D65B4"/>
    <w:rsid w:val="006E36B4"/>
    <w:rsid w:val="006F4C44"/>
    <w:rsid w:val="006F652B"/>
    <w:rsid w:val="0070018A"/>
    <w:rsid w:val="00712CBE"/>
    <w:rsid w:val="00717512"/>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4FF"/>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4CF8"/>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6F9A"/>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951"/>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4AF2"/>
    <w:rsid w:val="00E44D94"/>
    <w:rsid w:val="00E47833"/>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5830D6-BC53-4791-BDFA-AB2C10381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909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0951"/>
    <w:rPr>
      <w:rFonts w:ascii="Segoe UI" w:hAnsi="Segoe UI" w:cs="Segoe UI"/>
      <w:spacing w:val="4"/>
      <w:sz w:val="18"/>
      <w:szCs w:val="18"/>
    </w:rPr>
  </w:style>
  <w:style w:type="character" w:styleId="LineNumber">
    <w:name w:val="line number"/>
    <w:basedOn w:val="DefaultParagraphFont"/>
    <w:semiHidden/>
    <w:unhideWhenUsed/>
    <w:rsid w:val="00D16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F6F1B-A598-46A7-88FF-F30D64F1F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1283</Words>
  <Characters>6470</Characters>
  <Application>Microsoft Office Word</Application>
  <DocSecurity>0</DocSecurity>
  <Lines>182</Lines>
  <Paragraphs>44</Paragraphs>
  <ScaleCrop>false</ScaleCrop>
  <HeadingPairs>
    <vt:vector size="2" baseType="variant">
      <vt:variant>
        <vt:lpstr>Title</vt:lpstr>
      </vt:variant>
      <vt:variant>
        <vt:i4>1</vt:i4>
      </vt:variant>
    </vt:vector>
  </HeadingPairs>
  <TitlesOfParts>
    <vt:vector size="1" baseType="lpstr">
      <vt:lpstr>ACR18</vt:lpstr>
    </vt:vector>
  </TitlesOfParts>
  <Manager>R224</Manager>
  <Company>OFFICE of LEGISLATIVE SERVICES</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ACR18</dc:title>
  <dc:creator>Assemblyman  WIRTHS, Assemblyman  BENSON</dc:creator>
  <cp:keywords>ACR18|5|ER |303|0|0|!|0|</cp:keywords>
  <dc:description>PREFILED 2020</dc:description>
  <cp:lastModifiedBy>Franks, Denise</cp:lastModifiedBy>
  <cp:revision>2</cp:revision>
  <cp:lastPrinted>2019-11-22T18:49:00Z</cp:lastPrinted>
  <dcterms:created xsi:type="dcterms:W3CDTF">2019-12-03T17:53:00Z</dcterms:created>
  <dcterms:modified xsi:type="dcterms:W3CDTF">2019-12-03T17:53:00Z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