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756F" w:rsidRDefault="0069756F" w:rsidP="0069756F">
      <w:pPr>
        <w:pStyle w:val="bpuBill"/>
      </w:pPr>
      <w:bookmarkStart w:id="0" w:name="bpuFrontPg"/>
      <w:bookmarkStart w:id="1" w:name="_GoBack"/>
      <w:bookmarkEnd w:id="0"/>
      <w:bookmarkEnd w:id="1"/>
      <w:r>
        <w:t xml:space="preserve">ASSEMBLY CONCURRENT RESOLUTION No. 43 </w:t>
      </w:r>
    </w:p>
    <w:p w:rsidR="0069756F" w:rsidRPr="0069756F" w:rsidRDefault="0069756F" w:rsidP="0069756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254778" r:id="rId8"/>
        </w:object>
      </w:r>
    </w:p>
    <w:p w:rsidR="0069756F" w:rsidRDefault="0069756F" w:rsidP="0069756F">
      <w:pPr>
        <w:pStyle w:val="bpuState"/>
      </w:pPr>
      <w:r>
        <w:t>STATE OF NEW JERSEY</w:t>
      </w:r>
    </w:p>
    <w:p w:rsidR="0069756F" w:rsidRDefault="0069756F" w:rsidP="0069756F">
      <w:pPr>
        <w:pStyle w:val="bpuLegislature"/>
      </w:pPr>
      <w:r>
        <w:t>219th LEGISLATURE</w:t>
      </w:r>
    </w:p>
    <w:p w:rsidR="0069756F" w:rsidRDefault="0069756F" w:rsidP="0069756F">
      <w:pPr>
        <w:pStyle w:val="bpuWpGraphic"/>
      </w:pPr>
      <w:r>
        <w:object w:dxaOrig="8985" w:dyaOrig="255">
          <v:shape id="_x0000_i1026" type="#_x0000_t75" style="width:6in;height:12pt" o:ole="">
            <v:imagedata r:id="rId7" o:title=""/>
          </v:shape>
          <o:OLEObject Type="Embed" ProgID="WPWin6.1" ShapeID="_x0000_i1026" DrawAspect="Content" ObjectID="_1638254779" r:id="rId9"/>
        </w:object>
      </w:r>
      <w:r>
        <w:t xml:space="preserve">  </w:t>
      </w:r>
    </w:p>
    <w:p w:rsidR="0069756F" w:rsidRDefault="0069756F" w:rsidP="0069756F">
      <w:pPr>
        <w:pStyle w:val="bpuIntro"/>
      </w:pPr>
      <w:r>
        <w:t>PRE-FILED FOR INTRODUCTION IN THE 2020 SESSION</w:t>
      </w:r>
    </w:p>
    <w:p w:rsidR="0069756F" w:rsidRDefault="0069756F" w:rsidP="0069756F">
      <w:pPr>
        <w:pStyle w:val="bpuIntro"/>
      </w:pPr>
    </w:p>
    <w:p w:rsidR="0069756F" w:rsidRDefault="0069756F" w:rsidP="0069756F">
      <w:pPr>
        <w:pStyle w:val="bpuIntro"/>
        <w:sectPr w:rsidR="0069756F" w:rsidSect="0069756F">
          <w:headerReference w:type="even" r:id="rId10"/>
          <w:headerReference w:type="default" r:id="rId11"/>
          <w:pgSz w:w="12240" w:h="20160" w:code="5"/>
          <w:pgMar w:top="2160" w:right="1440" w:bottom="1440" w:left="1440" w:header="720" w:footer="720" w:gutter="0"/>
          <w:pgNumType w:start="1"/>
          <w:cols w:space="720"/>
          <w:docGrid w:linePitch="360"/>
        </w:sectPr>
      </w:pPr>
    </w:p>
    <w:p w:rsidR="0069756F" w:rsidRDefault="0069756F" w:rsidP="0069756F">
      <w:pPr>
        <w:pStyle w:val="bpuIntro"/>
      </w:pPr>
    </w:p>
    <w:p w:rsidR="0069756F" w:rsidRDefault="0069756F" w:rsidP="0069756F">
      <w:pPr>
        <w:pStyle w:val="bpuSponsor"/>
      </w:pPr>
      <w:r>
        <w:t>Sponsored by:</w:t>
      </w:r>
    </w:p>
    <w:p w:rsidR="0069756F" w:rsidRDefault="0069756F" w:rsidP="0069756F">
      <w:pPr>
        <w:pStyle w:val="bpuSponsor"/>
      </w:pPr>
      <w:r>
        <w:t>Assemblyman  RALPH R. CAPUTO</w:t>
      </w:r>
    </w:p>
    <w:p w:rsidR="0069756F" w:rsidRDefault="0069756F" w:rsidP="0069756F">
      <w:pPr>
        <w:pStyle w:val="bpuSponsor"/>
      </w:pPr>
      <w:r>
        <w:t>District 28 (Essex)</w:t>
      </w:r>
    </w:p>
    <w:p w:rsidR="0069756F" w:rsidRDefault="0069756F" w:rsidP="0069756F">
      <w:pPr>
        <w:pStyle w:val="bpuSponsor"/>
      </w:pPr>
      <w:r>
        <w:t>Assemblywoman  VALERIE VAINIERI HUTTLE</w:t>
      </w:r>
    </w:p>
    <w:p w:rsidR="0069756F" w:rsidRDefault="0069756F" w:rsidP="0069756F">
      <w:pPr>
        <w:pStyle w:val="bpuSponsor"/>
      </w:pPr>
      <w:r>
        <w:t>District 37 (Bergen)</w:t>
      </w:r>
    </w:p>
    <w:p w:rsidR="0069756F" w:rsidRDefault="0069756F" w:rsidP="0069756F">
      <w:pPr>
        <w:pStyle w:val="bpuSponsor"/>
      </w:pPr>
      <w:r>
        <w:t>Assemblyman  RAJ MUKHERJI</w:t>
      </w:r>
    </w:p>
    <w:p w:rsidR="0069756F" w:rsidRDefault="0069756F" w:rsidP="0069756F">
      <w:pPr>
        <w:pStyle w:val="bpuSponsor"/>
      </w:pPr>
      <w:r>
        <w:t>District 33 (Hudson)</w:t>
      </w:r>
    </w:p>
    <w:p w:rsidR="0069756F" w:rsidRDefault="0069756F" w:rsidP="0069756F">
      <w:pPr>
        <w:pStyle w:val="bpuSponsor"/>
      </w:pPr>
    </w:p>
    <w:p w:rsidR="0069756F" w:rsidRDefault="0069756F" w:rsidP="0069756F">
      <w:pPr>
        <w:pStyle w:val="bpuSponsor"/>
      </w:pPr>
    </w:p>
    <w:p w:rsidR="0069756F" w:rsidRDefault="0069756F" w:rsidP="0069756F">
      <w:pPr>
        <w:pStyle w:val="bpuSponsor"/>
      </w:pPr>
    </w:p>
    <w:p w:rsidR="0069756F" w:rsidRDefault="0069756F" w:rsidP="0069756F">
      <w:pPr>
        <w:pStyle w:val="bpuSponsor"/>
      </w:pPr>
    </w:p>
    <w:p w:rsidR="0069756F" w:rsidRDefault="0069756F" w:rsidP="0069756F">
      <w:pPr>
        <w:pStyle w:val="bpuSponsor"/>
      </w:pPr>
      <w:r>
        <w:t>SYNOPSIS</w:t>
      </w:r>
    </w:p>
    <w:p w:rsidR="0069756F" w:rsidRDefault="0069756F" w:rsidP="0069756F">
      <w:pPr>
        <w:pStyle w:val="bpuNormText"/>
      </w:pPr>
      <w:r>
        <w:tab/>
        <w:t xml:space="preserve">Proposes constitutional amendment authorizing Legislature by law to allow establishment and operation of not more than three casinos in Bergen, Essex, or Hudson counties. </w:t>
      </w:r>
    </w:p>
    <w:p w:rsidR="0069756F" w:rsidRDefault="0069756F" w:rsidP="0069756F">
      <w:pPr>
        <w:pStyle w:val="bpuNormText"/>
      </w:pPr>
    </w:p>
    <w:p w:rsidR="0069756F" w:rsidRDefault="0069756F" w:rsidP="0069756F">
      <w:pPr>
        <w:pStyle w:val="bpuSponsor"/>
      </w:pPr>
      <w:r>
        <w:t xml:space="preserve">CURRENT VERSION OF TEXT </w:t>
      </w:r>
    </w:p>
    <w:p w:rsidR="0069756F" w:rsidRDefault="0069756F" w:rsidP="0069756F">
      <w:pPr>
        <w:pStyle w:val="bpuNormText"/>
      </w:pPr>
      <w:r>
        <w:tab/>
        <w:t>Introduced Pending Technical Review by Legislative Counsel.</w:t>
      </w:r>
    </w:p>
    <w:p w:rsidR="0069756F" w:rsidRDefault="0069756F" w:rsidP="0069756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9756F" w:rsidRDefault="0069756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9756F" w:rsidSect="0069756F">
          <w:type w:val="continuous"/>
          <w:pgSz w:w="12240" w:h="20160" w:code="5"/>
          <w:pgMar w:top="2160" w:right="2275" w:bottom="1440" w:left="2275" w:header="72" w:footer="720" w:gutter="0"/>
          <w:pgNumType w:start="1"/>
          <w:cols w:space="720"/>
          <w:docGrid w:linePitch="360"/>
        </w:sectPr>
      </w:pPr>
    </w:p>
    <w:p w:rsidR="009229FC" w:rsidRPr="00677316" w:rsidRDefault="009229FC" w:rsidP="009229FC">
      <w:pPr>
        <w:pStyle w:val="HangingAnAct"/>
        <w:rPr>
          <w:rStyle w:val="HangingAnActChar"/>
        </w:rPr>
      </w:pPr>
      <w:r w:rsidRPr="009229FC">
        <w:rPr>
          <w:rStyle w:val="BillHead"/>
        </w:rPr>
        <w:lastRenderedPageBreak/>
        <w:t>A Concurrent Resolution</w:t>
      </w:r>
      <w:r w:rsidRPr="006B7FA7">
        <w:rPr>
          <w:rStyle w:val="HangingAnActChar"/>
        </w:rPr>
        <w:t xml:space="preserve"> </w:t>
      </w:r>
      <w:r>
        <w:t>proposing to amend Article IV, Section VII, paragraph 2 of the New Jersey Constitution.</w:t>
      </w:r>
    </w:p>
    <w:p w:rsidR="009229FC" w:rsidRPr="00D71D68" w:rsidRDefault="009229FC" w:rsidP="009229FC"/>
    <w:p w:rsidR="009229FC" w:rsidRDefault="009229FC" w:rsidP="009229FC">
      <w:pPr>
        <w:rPr>
          <w:rStyle w:val="BillLanguage"/>
        </w:rPr>
      </w:pPr>
      <w:r>
        <w:tab/>
      </w:r>
      <w:r>
        <w:rPr>
          <w:rStyle w:val="BillHeading2"/>
        </w:rPr>
        <w:t xml:space="preserve">Be It Resolved </w:t>
      </w:r>
      <w:r>
        <w:rPr>
          <w:rStyle w:val="BillLanguage"/>
        </w:rPr>
        <w:t xml:space="preserve">by the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 xml:space="preserve"> (the Senate concurring):</w:t>
      </w:r>
    </w:p>
    <w:p w:rsidR="009229FC" w:rsidRDefault="009229FC" w:rsidP="009229FC">
      <w:pPr>
        <w:rPr>
          <w:rStyle w:val="BillLanguage"/>
        </w:rPr>
      </w:pPr>
    </w:p>
    <w:p w:rsidR="009229FC" w:rsidRPr="00381C59" w:rsidRDefault="009229FC" w:rsidP="009229FC">
      <w:r>
        <w:tab/>
        <w:t>1.</w:t>
      </w:r>
      <w:r>
        <w:tab/>
      </w:r>
      <w:r w:rsidRPr="00381C59">
        <w:t xml:space="preserve">The following proposed amendment to the Constitution of the State of </w:t>
      </w:r>
      <w:smartTag w:uri="urn:schemas-microsoft-com:office:smarttags" w:element="place">
        <w:smartTag w:uri="urn:schemas-microsoft-com:office:smarttags" w:element="State">
          <w:r w:rsidRPr="00381C59">
            <w:t>New Jersey</w:t>
          </w:r>
        </w:smartTag>
      </w:smartTag>
      <w:r w:rsidRPr="00381C59">
        <w:t xml:space="preserve"> is hereby agreed to:</w:t>
      </w:r>
    </w:p>
    <w:p w:rsidR="009229FC" w:rsidRPr="00381C59" w:rsidRDefault="009229FC" w:rsidP="009229FC">
      <w:pPr>
        <w:rPr>
          <w:rStyle w:val="BillLanguage"/>
          <w:i w:val="0"/>
        </w:rPr>
      </w:pPr>
    </w:p>
    <w:p w:rsidR="009229FC" w:rsidRDefault="009229FC" w:rsidP="009229FC">
      <w:pPr>
        <w:jc w:val="center"/>
      </w:pPr>
      <w:r>
        <w:t>PROPOSED AMENDMENT</w:t>
      </w:r>
    </w:p>
    <w:p w:rsidR="009229FC" w:rsidRDefault="009229FC" w:rsidP="009229FC"/>
    <w:p w:rsidR="009229FC" w:rsidRDefault="009229FC" w:rsidP="009229FC">
      <w:r>
        <w:tab/>
        <w:t>Amend Article IV, Section VII, paragraph 2 to read as follows:</w:t>
      </w:r>
    </w:p>
    <w:p w:rsidR="009229FC" w:rsidRDefault="009229FC" w:rsidP="009229FC">
      <w:r>
        <w:tab/>
        <w:t>2.</w:t>
      </w:r>
      <w:r>
        <w:tab/>
        <w:t>No gambling of any kind shall be authorized by the Legislature unless the specific kind, restrictions and control thereof have been heretofore submitted to, and authorized by a majority of the votes cast by, the people at a special election or shall hereafter be submitted to, and authorized by a majority of the votes cast thereon by, the legally qualified voters of the State voting at a general election, except that, without any such submission or authorization:</w:t>
      </w:r>
    </w:p>
    <w:p w:rsidR="009229FC" w:rsidRDefault="009229FC" w:rsidP="009229FC">
      <w:r>
        <w:tab/>
        <w:t>A.</w:t>
      </w:r>
      <w:r>
        <w:tab/>
        <w:t>It shall be lawful for bona fide veterans, charitable, educational, religious or fraternal organizations, civic and service clubs, senior citizen associations or clubs, volunteer fire companies and first-aid or rescue squads to conduct, under such restrictions and control as shall from time to time be prescribed by the Legislature by law, games of chance of, and restricted to, the selling of rights to participate, the awarding of prizes, in the specific kind of game of chance sometimes known as bingo or lotto, played with cards bearing numbers or other designations, 5 or more in one line, the holder covering numbers as objects, similarly numbered, are drawn from a receptacle and the game being won by the person who first covers a previously designated arrangement of numbers on such a card, when the entire net proceeds of such games of chance are to be devoted to educational, charitable, patriotic, religious or public-spirited uses, and in the case of bona fide veterans' organizations and senior citizen associations or clubs to the support of such organizations, in any municipality, in which a majority of the qualified voters, voting thereon, at a general or special election as the submission thereof shall be prescribed by the Legislature by law, shall authorize the conduct of such games of chance therein;</w:t>
      </w:r>
    </w:p>
    <w:p w:rsidR="009229FC" w:rsidRDefault="009229FC" w:rsidP="009229FC">
      <w:r>
        <w:tab/>
        <w:t>B.</w:t>
      </w:r>
      <w:r>
        <w:tab/>
        <w:t xml:space="preserve">It shall be lawful for the Legislature to authorize, by law, bona fide veterans, charitable, educational, religious or fraternal organizations, civic and service clubs, senior citizen associations or clubs, volunteer fire companies and first-aid or rescue squads to conduct games of chance of, and restricted to, the selling of rights </w:t>
      </w:r>
      <w:r>
        <w:lastRenderedPageBreak/>
        <w:t>to participate, and the awarding of prizes, in the specific kinds of games of chance sometimes known as raffles, conducted by the drawing for prizes or by the allotment of prizes by chance, when the entire net proceeds of such games of chance are to be devoted to educational, charitable, patriotic, religious or public-spirited uses, and in the case of bona fide veterans' organizations and senior citizen associations or clubs to the support of such organizations, in any municipality, in which such law shall be adopted by a majority of the qualified voters, voting thereon, at a general or special election as the submission thereof shall be prescribed by law and for the Legislature, from time to time, to restrict and control, by law, the conduct of such games of chance;</w:t>
      </w:r>
    </w:p>
    <w:p w:rsidR="009229FC" w:rsidRDefault="009229FC" w:rsidP="009229FC">
      <w:r>
        <w:tab/>
        <w:t>C.</w:t>
      </w:r>
      <w:r>
        <w:tab/>
        <w:t>It shall be lawful for the Legislature to authorize the conduct of State lotteries restricted to the selling of rights to participate therein and the awarding of prizes by drawings when the entire net proceeds of any such lottery shall be for State institutions and State aid for education; provided, however, that it shall not be competent for the Legislature to borrow, appropriate or use, under any pretense whatsoever, lottery net proceeds for the confinement, housing, supervision or treatment of, or education programs for, adult criminal offenders or juveniles adjudged delinquent or for the construction, staffing, support, maintenance or operation of an adult or juvenile correctional facility or institution;</w:t>
      </w:r>
    </w:p>
    <w:p w:rsidR="009229FC" w:rsidRPr="009E10B1" w:rsidRDefault="009229FC" w:rsidP="009229FC">
      <w:pPr>
        <w:rPr>
          <w:u w:val="single"/>
        </w:rPr>
      </w:pPr>
      <w:r>
        <w:tab/>
        <w:t>D.</w:t>
      </w:r>
      <w:r>
        <w:tab/>
        <w:t>It shall be lawful for the Legislature to authorize by law the establishment and operation, under regulation and control by the State, of gambling houses or casinos within the boundaries, as heretofore established, of the city of Atlantic City, county of Atlantic, and to license and tax such operations and equipment used in connection therewith. Any law authorizing the establishment and operation of such gambling establishments shall provide for the State revenues derived therefrom to be applied solely for the purpose of providing funding for reductions in property taxes, rental, telephone, gas, electric, and municipal utilities charges of eligible senior citizens and disabled residents of the State, and for additional or expanded health services or benefits or transportation services or benefits to eligible senior citizens and disabled residents, in accordance with such formulae as the Legislature shall by law provide. The type and number of such casinos or gambling houses and of the gambling games which may be conducted in any such establishment shall be determined by or pursuant to the terms of the law authorizing the establishment and operation thereof.</w:t>
      </w:r>
      <w:r>
        <w:tab/>
      </w:r>
    </w:p>
    <w:p w:rsidR="009229FC" w:rsidRPr="007D79AF" w:rsidRDefault="009229FC" w:rsidP="009229FC">
      <w:pPr>
        <w:rPr>
          <w:u w:val="single"/>
        </w:rPr>
      </w:pPr>
      <w:r>
        <w:tab/>
        <w:t>It shall also be lawful for the Legislature to authorize by law wagering at casinos or gambling houses in Atlantic City on the results of any professional, college, or amateur sport or athletic event, except that wagering shall not be permitted on a college sport or athletic event that takes place in New Jersey or on a sport or athletic event in which any New Jersey college team participates regardless of where the event takes place</w:t>
      </w:r>
      <w:r w:rsidRPr="00ED5447">
        <w:t>.</w:t>
      </w:r>
    </w:p>
    <w:p w:rsidR="009229FC" w:rsidRDefault="009229FC" w:rsidP="009229FC">
      <w:r w:rsidRPr="009E10B1">
        <w:lastRenderedPageBreak/>
        <w:tab/>
      </w:r>
      <w:r w:rsidRPr="009E10B1">
        <w:rPr>
          <w:u w:val="single"/>
        </w:rPr>
        <w:t xml:space="preserve">It shall also be lawful for the Legislature to authorize by law the establishment and operation, under regulation and control by the State, of a total of not more than three gambling houses or casinos within the boundaries, as heretofore established, of the counties of Bergen, Essex, or Hudson, and to license and tax such operations and equipment used in connection therewith.  </w:t>
      </w:r>
      <w:r>
        <w:rPr>
          <w:u w:val="single"/>
        </w:rPr>
        <w:t>T</w:t>
      </w:r>
      <w:r w:rsidRPr="009E10B1">
        <w:rPr>
          <w:u w:val="single"/>
        </w:rPr>
        <w:t>he State revenues derived therefrom shall be applied</w:t>
      </w:r>
      <w:r>
        <w:rPr>
          <w:u w:val="single"/>
        </w:rPr>
        <w:t xml:space="preserve"> for the same purposes as State revenues derived from </w:t>
      </w:r>
      <w:smartTag w:uri="urn:schemas-microsoft-com:office:smarttags" w:element="City">
        <w:r>
          <w:rPr>
            <w:u w:val="single"/>
          </w:rPr>
          <w:t>Atlantic City</w:t>
        </w:r>
      </w:smartTag>
      <w:r>
        <w:rPr>
          <w:u w:val="single"/>
        </w:rPr>
        <w:t xml:space="preserve"> casinos and for nongaming development in </w:t>
      </w:r>
      <w:smartTag w:uri="urn:schemas-microsoft-com:office:smarttags" w:element="place">
        <w:smartTag w:uri="urn:schemas-microsoft-com:office:smarttags" w:element="City">
          <w:r>
            <w:rPr>
              <w:u w:val="single"/>
            </w:rPr>
            <w:t>Atlantic City</w:t>
          </w:r>
        </w:smartTag>
      </w:smartTag>
      <w:r w:rsidRPr="009E10B1">
        <w:rPr>
          <w:u w:val="single"/>
        </w:rPr>
        <w:t>.  The Legislature shall provide by law for the location of such gambling houses or casinos and shall give priority to a gambling house or casino that will create</w:t>
      </w:r>
      <w:r>
        <w:rPr>
          <w:u w:val="single"/>
        </w:rPr>
        <w:t>, compared to another proposed gambling house or casino,</w:t>
      </w:r>
      <w:r w:rsidRPr="009E10B1">
        <w:rPr>
          <w:u w:val="single"/>
        </w:rPr>
        <w:t xml:space="preserve"> a significant number of permanent jobs and construction jobs</w:t>
      </w:r>
      <w:r>
        <w:rPr>
          <w:u w:val="single"/>
        </w:rPr>
        <w:t>;</w:t>
      </w:r>
    </w:p>
    <w:p w:rsidR="009229FC" w:rsidRDefault="009229FC" w:rsidP="009229FC">
      <w:r>
        <w:tab/>
        <w:t>E.</w:t>
      </w:r>
      <w:r>
        <w:tab/>
        <w:t>It shall be lawful for the Legislature to authorize, by law, (1) the simultaneous transmission by picture of running and harness horse races conducted at racetracks located within or outside of this State, or both, to gambling houses or casinos in the city of Atlantic City and (2) the specific kind, restrictions and control of wagering at those gambling establishments on the results of those races. The State's share of revenues derived therefrom shall be applied for services to benefit eligible senior citizens as shall be provided by law; and</w:t>
      </w:r>
    </w:p>
    <w:p w:rsidR="009229FC" w:rsidRDefault="009229FC" w:rsidP="009229FC">
      <w:r>
        <w:tab/>
        <w:t>F.</w:t>
      </w:r>
      <w:r>
        <w:tab/>
        <w:t>It shall be lawful for the Legislature to authorize, by law, the specific kind, restrictions and control of wagering on the results of live or simulcast running and harness horse races conducted within or outside of this State.  The State's share of revenues derived therefrom shall be used for such purposes as shall be provided by law.</w:t>
      </w:r>
    </w:p>
    <w:p w:rsidR="009229FC" w:rsidRDefault="009229FC" w:rsidP="009229FC">
      <w:r>
        <w:tab/>
        <w:t>It shall also be lawful for the Legislature to authorize by law wagering at current or former running and harness horse racetracks in this State on the results of any professional, college, or amateur sport or athletic event, except that wagering shall not be permitted on a college sport or athletic event that takes place in New Jersey or on a sport or athletic event in which any New Jersey college team participates regardless of where the event takes place.</w:t>
      </w:r>
    </w:p>
    <w:p w:rsidR="009229FC" w:rsidRDefault="009229FC" w:rsidP="009229FC">
      <w:r>
        <w:t>(</w:t>
      </w:r>
      <w:proofErr w:type="spellStart"/>
      <w:r>
        <w:t>cf</w:t>
      </w:r>
      <w:proofErr w:type="spellEnd"/>
      <w:r>
        <w:t>: Art. IV, Sec. VII, par. 2, amended effective December 5, 2013)</w:t>
      </w:r>
    </w:p>
    <w:p w:rsidR="009229FC" w:rsidRPr="00381C59" w:rsidRDefault="009229FC" w:rsidP="009229FC"/>
    <w:p w:rsidR="000B7D2D" w:rsidRDefault="009229FC" w:rsidP="009229FC">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0B7D2D" w:rsidRDefault="000B7D2D" w:rsidP="009229FC"/>
    <w:p w:rsidR="009229FC" w:rsidRDefault="009229FC" w:rsidP="009229FC">
      <w:r>
        <w:tab/>
        <w:t>3.</w:t>
      </w:r>
      <w:r>
        <w:tab/>
        <w:t>This proposed amendment to the Constitution shall be submitted to the people at that election in the following manner and form:</w:t>
      </w:r>
    </w:p>
    <w:p w:rsidR="009229FC" w:rsidRDefault="009229FC" w:rsidP="009229FC">
      <w:r>
        <w:lastRenderedPageBreak/>
        <w:tab/>
        <w:t>There shall be printed on each official ballot to be used at the general election, the following:</w:t>
      </w:r>
    </w:p>
    <w:p w:rsidR="009229FC" w:rsidRDefault="009229FC" w:rsidP="009229FC">
      <w:r>
        <w:tab/>
        <w:t>a.</w:t>
      </w:r>
      <w:r>
        <w:tab/>
        <w:t>In every municipality in which voting machines are not used, a legend which shall immediately precede the question as follows:</w:t>
      </w:r>
    </w:p>
    <w:p w:rsidR="009229FC" w:rsidRDefault="009229FC" w:rsidP="009229FC">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9229FC" w:rsidRDefault="009229FC" w:rsidP="009229FC">
      <w:pPr>
        <w:rPr>
          <w:rStyle w:val="11ptChar"/>
        </w:rPr>
      </w:pPr>
      <w:r>
        <w:rPr>
          <w:rStyle w:val="11ptChar"/>
        </w:rPr>
        <w:tab/>
        <w:t>b.</w:t>
      </w:r>
      <w:r>
        <w:rPr>
          <w:rStyle w:val="11ptChar"/>
        </w:rPr>
        <w:tab/>
        <w:t>In every municipality the following question:</w:t>
      </w:r>
    </w:p>
    <w:p w:rsidR="009229FC" w:rsidRDefault="009229FC" w:rsidP="009229FC">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9229FC" w:rsidTr="000C7F13">
        <w:trPr>
          <w:cantSplit/>
          <w:trHeight w:val="576"/>
        </w:trPr>
        <w:tc>
          <w:tcPr>
            <w:tcW w:w="648" w:type="dxa"/>
            <w:tcBorders>
              <w:bottom w:val="nil"/>
            </w:tcBorders>
          </w:tcPr>
          <w:p w:rsidR="009229FC" w:rsidRDefault="009229FC" w:rsidP="000C7F13"/>
        </w:tc>
        <w:tc>
          <w:tcPr>
            <w:tcW w:w="1080" w:type="dxa"/>
            <w:tcBorders>
              <w:bottom w:val="nil"/>
            </w:tcBorders>
          </w:tcPr>
          <w:p w:rsidR="009229FC" w:rsidRDefault="009229FC" w:rsidP="000C7F13"/>
        </w:tc>
        <w:tc>
          <w:tcPr>
            <w:tcW w:w="4723" w:type="dxa"/>
            <w:tcBorders>
              <w:bottom w:val="nil"/>
            </w:tcBorders>
            <w:tcMar>
              <w:top w:w="58" w:type="dxa"/>
            </w:tcMar>
          </w:tcPr>
          <w:p w:rsidR="009229FC" w:rsidRPr="00C4258C" w:rsidRDefault="009229FC" w:rsidP="000C7F13">
            <w:pPr>
              <w:jc w:val="center"/>
            </w:pPr>
            <w:r>
              <w:t xml:space="preserve">CONSTITUTIONAL AMENDMENT TO ALLOW ESTABLISHMENT OF NOT MORE THAN THREE CASINOS IN </w:t>
            </w:r>
            <w:smartTag w:uri="urn:schemas-microsoft-com:office:smarttags" w:element="City">
              <w:r>
                <w:t>BERGEN</w:t>
              </w:r>
            </w:smartTag>
            <w:r>
              <w:t xml:space="preserve">, ESSEX, OR </w:t>
            </w:r>
            <w:smartTag w:uri="urn:schemas-microsoft-com:office:smarttags" w:element="place">
              <w:smartTag w:uri="urn:schemas-microsoft-com:office:smarttags" w:element="PlaceName">
                <w:r>
                  <w:t>HUDSON</w:t>
                </w:r>
              </w:smartTag>
              <w:r>
                <w:t xml:space="preserve"> </w:t>
              </w:r>
              <w:smartTag w:uri="urn:schemas-microsoft-com:office:smarttags" w:element="PlaceType">
                <w:r>
                  <w:t>COUNTIES</w:t>
                </w:r>
              </w:smartTag>
            </w:smartTag>
            <w:r>
              <w:t xml:space="preserve"> </w:t>
            </w:r>
          </w:p>
        </w:tc>
      </w:tr>
      <w:tr w:rsidR="009229FC" w:rsidTr="000C7F13">
        <w:trPr>
          <w:trHeight w:val="461"/>
        </w:trPr>
        <w:tc>
          <w:tcPr>
            <w:tcW w:w="648" w:type="dxa"/>
            <w:tcBorders>
              <w:top w:val="nil"/>
            </w:tcBorders>
          </w:tcPr>
          <w:p w:rsidR="009229FC" w:rsidRDefault="009229FC" w:rsidP="000C7F13"/>
        </w:tc>
        <w:tc>
          <w:tcPr>
            <w:tcW w:w="1080" w:type="dxa"/>
            <w:tcBorders>
              <w:top w:val="nil"/>
            </w:tcBorders>
            <w:vAlign w:val="center"/>
          </w:tcPr>
          <w:p w:rsidR="009229FC" w:rsidRDefault="009229FC" w:rsidP="000C7F13">
            <w:pPr>
              <w:jc w:val="center"/>
              <w:rPr>
                <w:sz w:val="22"/>
                <w:szCs w:val="22"/>
              </w:rPr>
            </w:pPr>
            <w:r w:rsidRPr="00C4258C">
              <w:rPr>
                <w:sz w:val="22"/>
                <w:szCs w:val="22"/>
              </w:rPr>
              <w:t>YES</w:t>
            </w:r>
          </w:p>
          <w:p w:rsidR="009229FC" w:rsidRDefault="009229FC" w:rsidP="000C7F13">
            <w:pPr>
              <w:jc w:val="center"/>
              <w:rPr>
                <w:sz w:val="22"/>
                <w:szCs w:val="22"/>
              </w:rPr>
            </w:pPr>
          </w:p>
          <w:p w:rsidR="009229FC" w:rsidRDefault="009229FC" w:rsidP="000C7F13">
            <w:pPr>
              <w:jc w:val="center"/>
              <w:rPr>
                <w:sz w:val="22"/>
                <w:szCs w:val="22"/>
              </w:rPr>
            </w:pPr>
          </w:p>
          <w:p w:rsidR="009229FC" w:rsidRDefault="009229FC" w:rsidP="000C7F13">
            <w:pPr>
              <w:jc w:val="center"/>
              <w:rPr>
                <w:sz w:val="22"/>
                <w:szCs w:val="22"/>
              </w:rPr>
            </w:pPr>
          </w:p>
          <w:p w:rsidR="009229FC" w:rsidRPr="00C4258C" w:rsidRDefault="009229FC" w:rsidP="000C7F13">
            <w:pPr>
              <w:jc w:val="center"/>
              <w:rPr>
                <w:sz w:val="22"/>
                <w:szCs w:val="22"/>
              </w:rPr>
            </w:pPr>
          </w:p>
        </w:tc>
        <w:tc>
          <w:tcPr>
            <w:tcW w:w="4723" w:type="dxa"/>
            <w:tcBorders>
              <w:top w:val="nil"/>
            </w:tcBorders>
          </w:tcPr>
          <w:p w:rsidR="009229FC" w:rsidRDefault="009229FC" w:rsidP="000C7F13">
            <w:r>
              <w:tab/>
              <w:t xml:space="preserve">Do you approve amending the Constitution to allow the Legislature by law to establish not more than three new casinos in </w:t>
            </w:r>
            <w:smartTag w:uri="urn:schemas-microsoft-com:office:smarttags" w:element="place">
              <w:r>
                <w:t>North Jersey</w:t>
              </w:r>
            </w:smartTag>
            <w:r>
              <w:t xml:space="preserve">?  These new casinos would be located in </w:t>
            </w:r>
            <w:smartTag w:uri="urn:schemas-microsoft-com:office:smarttags" w:element="City">
              <w:r>
                <w:t>Bergen</w:t>
              </w:r>
            </w:smartTag>
            <w:r>
              <w:t xml:space="preserve">, Essex, or </w:t>
            </w:r>
            <w:smartTag w:uri="urn:schemas-microsoft-com:office:smarttags" w:element="PlaceName">
              <w:r>
                <w:t>Hudson</w:t>
              </w:r>
            </w:smartTag>
            <w:r>
              <w:t xml:space="preserve"> Counties?</w:t>
            </w:r>
          </w:p>
        </w:tc>
      </w:tr>
      <w:tr w:rsidR="009229FC" w:rsidTr="000C7F13">
        <w:trPr>
          <w:trHeight w:val="461"/>
        </w:trPr>
        <w:tc>
          <w:tcPr>
            <w:tcW w:w="648" w:type="dxa"/>
            <w:tcBorders>
              <w:bottom w:val="nil"/>
            </w:tcBorders>
          </w:tcPr>
          <w:p w:rsidR="009229FC" w:rsidRDefault="009229FC" w:rsidP="000C7F13"/>
        </w:tc>
        <w:tc>
          <w:tcPr>
            <w:tcW w:w="1080" w:type="dxa"/>
            <w:tcBorders>
              <w:bottom w:val="nil"/>
            </w:tcBorders>
          </w:tcPr>
          <w:p w:rsidR="009229FC" w:rsidRDefault="009229FC" w:rsidP="000C7F13"/>
        </w:tc>
        <w:tc>
          <w:tcPr>
            <w:tcW w:w="4723" w:type="dxa"/>
            <w:tcBorders>
              <w:bottom w:val="nil"/>
            </w:tcBorders>
            <w:vAlign w:val="center"/>
          </w:tcPr>
          <w:p w:rsidR="009229FC" w:rsidRPr="00C4258C" w:rsidRDefault="009229FC" w:rsidP="009229FC">
            <w:pPr>
              <w:jc w:val="center"/>
            </w:pPr>
            <w:r>
              <w:t>INTERPRETIVE STATEMENT</w:t>
            </w:r>
          </w:p>
        </w:tc>
      </w:tr>
      <w:tr w:rsidR="009229FC" w:rsidTr="000C7F13">
        <w:trPr>
          <w:trHeight w:val="461"/>
        </w:trPr>
        <w:tc>
          <w:tcPr>
            <w:tcW w:w="648" w:type="dxa"/>
            <w:tcBorders>
              <w:top w:val="nil"/>
              <w:bottom w:val="nil"/>
            </w:tcBorders>
          </w:tcPr>
          <w:p w:rsidR="009229FC" w:rsidRDefault="009229FC" w:rsidP="000C7F13"/>
        </w:tc>
        <w:tc>
          <w:tcPr>
            <w:tcW w:w="1080" w:type="dxa"/>
            <w:tcBorders>
              <w:top w:val="nil"/>
              <w:bottom w:val="nil"/>
            </w:tcBorders>
            <w:vAlign w:val="center"/>
          </w:tcPr>
          <w:p w:rsidR="009229FC" w:rsidRDefault="009229FC" w:rsidP="000C7F13">
            <w:pPr>
              <w:jc w:val="center"/>
              <w:rPr>
                <w:sz w:val="22"/>
                <w:szCs w:val="22"/>
              </w:rPr>
            </w:pPr>
            <w:r>
              <w:rPr>
                <w:sz w:val="22"/>
                <w:szCs w:val="22"/>
              </w:rPr>
              <w:t>NO</w:t>
            </w:r>
          </w:p>
          <w:p w:rsidR="009229FC" w:rsidRDefault="009229FC" w:rsidP="000C7F13">
            <w:pPr>
              <w:jc w:val="center"/>
              <w:rPr>
                <w:sz w:val="22"/>
                <w:szCs w:val="22"/>
              </w:rPr>
            </w:pPr>
          </w:p>
          <w:p w:rsidR="009229FC" w:rsidRPr="00C4258C" w:rsidRDefault="009229FC" w:rsidP="000C7F13">
            <w:pPr>
              <w:jc w:val="center"/>
              <w:rPr>
                <w:sz w:val="22"/>
                <w:szCs w:val="22"/>
              </w:rPr>
            </w:pPr>
          </w:p>
        </w:tc>
        <w:tc>
          <w:tcPr>
            <w:tcW w:w="4723" w:type="dxa"/>
            <w:tcBorders>
              <w:top w:val="nil"/>
              <w:bottom w:val="nil"/>
            </w:tcBorders>
          </w:tcPr>
          <w:p w:rsidR="009229FC" w:rsidRDefault="009229FC" w:rsidP="000C7F13">
            <w:r>
              <w:tab/>
              <w:t xml:space="preserve">This amendment allows the </w:t>
            </w:r>
            <w:r w:rsidRPr="009718D0">
              <w:t xml:space="preserve">Legislature </w:t>
            </w:r>
            <w:r>
              <w:t>to pass laws</w:t>
            </w:r>
            <w:r w:rsidRPr="009718D0">
              <w:t xml:space="preserve"> </w:t>
            </w:r>
            <w:r>
              <w:t xml:space="preserve">creating not more than three new casinos.  These casinos would be located in </w:t>
            </w:r>
            <w:smartTag w:uri="urn:schemas-microsoft-com:office:smarttags" w:element="City">
              <w:r>
                <w:t>Bergen</w:t>
              </w:r>
            </w:smartTag>
            <w:r>
              <w:t xml:space="preserve">, Essex, or </w:t>
            </w:r>
            <w:smartTag w:uri="urn:schemas-microsoft-com:office:smarttags" w:element="City">
              <w:smartTag w:uri="urn:schemas-microsoft-com:office:smarttags" w:element="place">
                <w:r>
                  <w:t>Hudson</w:t>
                </w:r>
              </w:smartTag>
            </w:smartTag>
            <w:r>
              <w:t xml:space="preserve"> counties.  Currently, casinos are allowed only in </w:t>
            </w:r>
            <w:smartTag w:uri="urn:schemas-microsoft-com:office:smarttags" w:element="place">
              <w:smartTag w:uri="urn:schemas-microsoft-com:office:smarttags" w:element="City">
                <w:r>
                  <w:t>Atlantic City</w:t>
                </w:r>
              </w:smartTag>
            </w:smartTag>
          </w:p>
          <w:p w:rsidR="009229FC" w:rsidRDefault="009229FC" w:rsidP="000C7F13">
            <w:r>
              <w:tab/>
              <w:t xml:space="preserve">The State’s share of taxes from these casinos would be used for programs that help senior citizens and people with disabilities and for nongaming development  in </w:t>
            </w:r>
            <w:smartTag w:uri="urn:schemas-microsoft-com:office:smarttags" w:element="place">
              <w:smartTag w:uri="urn:schemas-microsoft-com:office:smarttags" w:element="City">
                <w:r>
                  <w:t>Atlantic City</w:t>
                </w:r>
              </w:smartTag>
            </w:smartTag>
            <w:r>
              <w:t>.</w:t>
            </w:r>
          </w:p>
          <w:p w:rsidR="009229FC" w:rsidRDefault="009229FC" w:rsidP="000C7F13">
            <w:r>
              <w:tab/>
              <w:t>The Legislature would be required to give priority to a</w:t>
            </w:r>
            <w:r w:rsidRPr="00206A5A">
              <w:t xml:space="preserve"> proposed casino that </w:t>
            </w:r>
            <w:r>
              <w:t xml:space="preserve">will create, compared to another proposed casino, </w:t>
            </w:r>
            <w:r w:rsidRPr="00206A5A">
              <w:t xml:space="preserve">more </w:t>
            </w:r>
            <w:r>
              <w:t xml:space="preserve">permanent </w:t>
            </w:r>
            <w:r w:rsidRPr="00206A5A">
              <w:t>jobs</w:t>
            </w:r>
            <w:r>
              <w:t xml:space="preserve"> and construction jobs.</w:t>
            </w:r>
          </w:p>
        </w:tc>
      </w:tr>
      <w:tr w:rsidR="009229FC" w:rsidTr="000C7F13">
        <w:trPr>
          <w:trHeight w:val="461"/>
        </w:trPr>
        <w:tc>
          <w:tcPr>
            <w:tcW w:w="648" w:type="dxa"/>
            <w:tcBorders>
              <w:top w:val="nil"/>
            </w:tcBorders>
          </w:tcPr>
          <w:p w:rsidR="009229FC" w:rsidRDefault="009229FC" w:rsidP="000C7F13"/>
        </w:tc>
        <w:tc>
          <w:tcPr>
            <w:tcW w:w="1080" w:type="dxa"/>
            <w:tcBorders>
              <w:top w:val="nil"/>
            </w:tcBorders>
            <w:vAlign w:val="bottom"/>
          </w:tcPr>
          <w:p w:rsidR="009229FC" w:rsidRDefault="009229FC" w:rsidP="000C7F13">
            <w:pPr>
              <w:jc w:val="center"/>
              <w:rPr>
                <w:sz w:val="22"/>
                <w:szCs w:val="22"/>
              </w:rPr>
            </w:pPr>
          </w:p>
        </w:tc>
        <w:tc>
          <w:tcPr>
            <w:tcW w:w="4723" w:type="dxa"/>
            <w:tcBorders>
              <w:top w:val="nil"/>
            </w:tcBorders>
          </w:tcPr>
          <w:p w:rsidR="009229FC" w:rsidRDefault="009229FC" w:rsidP="000C7F13"/>
        </w:tc>
      </w:tr>
    </w:tbl>
    <w:p w:rsidR="00D74F8B" w:rsidRDefault="00D74F8B" w:rsidP="009229FC">
      <w:pPr>
        <w:jc w:val="center"/>
      </w:pPr>
    </w:p>
    <w:p w:rsidR="00D74F8B" w:rsidRDefault="00D74F8B" w:rsidP="009229FC">
      <w:pPr>
        <w:jc w:val="center"/>
      </w:pPr>
    </w:p>
    <w:p w:rsidR="009229FC" w:rsidRPr="00AA7880" w:rsidRDefault="009229FC" w:rsidP="009229FC">
      <w:pPr>
        <w:jc w:val="center"/>
      </w:pPr>
      <w:r w:rsidRPr="00D71D68">
        <w:t>STATEMENT</w:t>
      </w:r>
    </w:p>
    <w:p w:rsidR="009229FC" w:rsidRDefault="009229FC" w:rsidP="009229FC"/>
    <w:p w:rsidR="009229FC" w:rsidRDefault="009229FC" w:rsidP="009229FC">
      <w:r>
        <w:tab/>
        <w:t xml:space="preserve">This Constitutional amendment would allow the </w:t>
      </w:r>
      <w:r w:rsidRPr="009718D0">
        <w:t xml:space="preserve">Legislature </w:t>
      </w:r>
      <w:r>
        <w:t>to pass laws</w:t>
      </w:r>
      <w:r w:rsidRPr="009718D0">
        <w:t xml:space="preserve"> </w:t>
      </w:r>
      <w:r>
        <w:t xml:space="preserve">establishing not more than three casinos in </w:t>
      </w:r>
      <w:smartTag w:uri="urn:schemas-microsoft-com:office:smarttags" w:element="City">
        <w:r>
          <w:t>Bergen</w:t>
        </w:r>
      </w:smartTag>
      <w:r>
        <w:t xml:space="preserve">, Essex, or </w:t>
      </w:r>
      <w:smartTag w:uri="urn:schemas-microsoft-com:office:smarttags" w:element="City">
        <w:smartTag w:uri="urn:schemas-microsoft-com:office:smarttags" w:element="place">
          <w:r>
            <w:t>Hudson</w:t>
          </w:r>
        </w:smartTag>
      </w:smartTag>
      <w:r>
        <w:t xml:space="preserve"> counties.</w:t>
      </w:r>
    </w:p>
    <w:p w:rsidR="009229FC" w:rsidRDefault="009229FC" w:rsidP="009229FC">
      <w:r>
        <w:tab/>
        <w:t xml:space="preserve">The State’s share of revenues from those casinos would be used, like current </w:t>
      </w:r>
      <w:smartTag w:uri="urn:schemas-microsoft-com:office:smarttags" w:element="City">
        <w:r>
          <w:t>Atlantic City</w:t>
        </w:r>
      </w:smartTag>
      <w:r>
        <w:t xml:space="preserve"> casino revenues, for programs that assist </w:t>
      </w:r>
      <w:r>
        <w:lastRenderedPageBreak/>
        <w:t xml:space="preserve">senior citizens and residents with disabilities, and for nongaming development in </w:t>
      </w:r>
      <w:smartTag w:uri="urn:schemas-microsoft-com:office:smarttags" w:element="place">
        <w:smartTag w:uri="urn:schemas-microsoft-com:office:smarttags" w:element="City">
          <w:r>
            <w:t>Atlantic City</w:t>
          </w:r>
        </w:smartTag>
      </w:smartTag>
      <w:r>
        <w:t>.</w:t>
      </w:r>
    </w:p>
    <w:p w:rsidR="009229FC" w:rsidRDefault="009229FC" w:rsidP="009229FC">
      <w:r>
        <w:tab/>
        <w:t>The Legislature would give priority to a</w:t>
      </w:r>
      <w:r w:rsidRPr="00206A5A">
        <w:t xml:space="preserve"> proposed casino that is likely to create more permanent jobs and construction jobs</w:t>
      </w:r>
      <w:r>
        <w:t>.</w:t>
      </w:r>
    </w:p>
    <w:sectPr w:rsidR="009229FC" w:rsidSect="000B7D2D">
      <w:headerReference w:type="default" r:id="rId13"/>
      <w:footerReference w:type="default" r:id="rId14"/>
      <w:headerReference w:type="first" r:id="rId15"/>
      <w:footerReference w:type="first" r:id="rId16"/>
      <w:pgSz w:w="12240" w:h="20160" w:code="5"/>
      <w:pgMar w:top="1440" w:right="2520" w:bottom="1530"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5306" w:rsidRDefault="00315306">
      <w:r>
        <w:separator/>
      </w:r>
    </w:p>
  </w:endnote>
  <w:endnote w:type="continuationSeparator" w:id="0">
    <w:p w:rsidR="00315306" w:rsidRDefault="003153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56F" w:rsidRPr="00921C91" w:rsidRDefault="0069756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9756F" w:rsidRPr="00921C91" w:rsidRDefault="0069756F">
    <w:pPr>
      <w:pStyle w:val="Footer"/>
      <w:rPr>
        <w:szCs w:val="18"/>
      </w:rPr>
    </w:pPr>
  </w:p>
  <w:p w:rsidR="0069756F" w:rsidRPr="00921C91" w:rsidRDefault="0069756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9756F" w:rsidRDefault="0069756F">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5306" w:rsidRDefault="00315306">
      <w:r>
        <w:separator/>
      </w:r>
    </w:p>
  </w:footnote>
  <w:footnote w:type="continuationSeparator" w:id="0">
    <w:p w:rsidR="00315306" w:rsidRDefault="003153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93A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9756F" w:rsidRDefault="0069756F" w:rsidP="0069756F">
    <w:pPr>
      <w:pStyle w:val="bpuHeadSpon"/>
    </w:pPr>
    <w:r w:rsidRPr="0069756F">
      <w:rPr>
        <w:rStyle w:val="bpuHeadSponChar"/>
      </w:rPr>
      <w:t>ACR43</w:t>
    </w:r>
    <w:r>
      <w:t xml:space="preserve"> CAPUTO, VAINIERI HUTTLE</w:t>
    </w:r>
  </w:p>
  <w:p w:rsidR="0069756F" w:rsidRDefault="0069756F" w:rsidP="0069756F">
    <w:pPr>
      <w:pStyle w:val="bpuHeadSpon"/>
    </w:pPr>
    <w:r>
      <w:fldChar w:fldCharType="begin"/>
    </w:r>
    <w:r>
      <w:instrText xml:space="preserve"> PAGE  \* MERGEFORMAT </w:instrText>
    </w:r>
    <w:r>
      <w:fldChar w:fldCharType="separate"/>
    </w:r>
    <w:r w:rsidR="00593A44">
      <w:rPr>
        <w:noProof/>
      </w:rPr>
      <w:t>6</w:t>
    </w:r>
    <w:r>
      <w:fldChar w:fldCharType="end"/>
    </w:r>
  </w:p>
  <w:p w:rsidR="0069756F" w:rsidRPr="00AF575C" w:rsidRDefault="0069756F" w:rsidP="0069756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9756F" w:rsidRDefault="0069756F" w:rsidP="0069756F">
    <w:pPr>
      <w:pStyle w:val="bpuHeadSpon"/>
    </w:pPr>
    <w:r w:rsidRPr="0069756F">
      <w:rPr>
        <w:rStyle w:val="bpuHeadSponChar"/>
      </w:rPr>
      <w:t>ACR43</w:t>
    </w:r>
    <w:r>
      <w:t xml:space="preserve"> CAPUTO, VAINIERI HUTTLE</w:t>
    </w:r>
  </w:p>
  <w:p w:rsidR="0069756F" w:rsidRDefault="0069756F" w:rsidP="0069756F">
    <w:pPr>
      <w:pStyle w:val="bpuHeadSpon"/>
    </w:pPr>
    <w:r>
      <w:fldChar w:fldCharType="begin"/>
    </w:r>
    <w:r>
      <w:instrText xml:space="preserve"> PAGE  \* MERGEFORMAT </w:instrText>
    </w:r>
    <w:r>
      <w:fldChar w:fldCharType="separate"/>
    </w:r>
    <w:r w:rsidR="00593A44">
      <w:rPr>
        <w:noProof/>
      </w:rPr>
      <w:t>2</w:t>
    </w:r>
    <w:r>
      <w:fldChar w:fldCharType="end"/>
    </w:r>
  </w:p>
  <w:p w:rsidR="0069756F" w:rsidRDefault="0069756F" w:rsidP="0069756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30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B7D2D"/>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0B97"/>
    <w:rsid w:val="00304565"/>
    <w:rsid w:val="00307F11"/>
    <w:rsid w:val="0031075B"/>
    <w:rsid w:val="00315306"/>
    <w:rsid w:val="00317C73"/>
    <w:rsid w:val="003212E6"/>
    <w:rsid w:val="00333EF1"/>
    <w:rsid w:val="00346CF5"/>
    <w:rsid w:val="00352F8B"/>
    <w:rsid w:val="00354D07"/>
    <w:rsid w:val="00372B56"/>
    <w:rsid w:val="003743C2"/>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3A44"/>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9756F"/>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29FC"/>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33A0"/>
    <w:rsid w:val="00D57B94"/>
    <w:rsid w:val="00D6038F"/>
    <w:rsid w:val="00D66913"/>
    <w:rsid w:val="00D72DA0"/>
    <w:rsid w:val="00D74F8B"/>
    <w:rsid w:val="00D776DB"/>
    <w:rsid w:val="00D77ACD"/>
    <w:rsid w:val="00D77E55"/>
    <w:rsid w:val="00D81BE1"/>
    <w:rsid w:val="00D82FE6"/>
    <w:rsid w:val="00D83515"/>
    <w:rsid w:val="00D84AE0"/>
    <w:rsid w:val="00D86B15"/>
    <w:rsid w:val="00D94B13"/>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64CFA0C-6A76-4E86-807F-9A8C0FA27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975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2A220A-734B-40E3-A161-7D213441D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1775</Words>
  <Characters>9243</Characters>
  <Application>Microsoft Office Word</Application>
  <DocSecurity>0</DocSecurity>
  <Lines>239</Lines>
  <Paragraphs>49</Paragraphs>
  <ScaleCrop>false</ScaleCrop>
  <HeadingPairs>
    <vt:vector size="2" baseType="variant">
      <vt:variant>
        <vt:lpstr>Title</vt:lpstr>
      </vt:variant>
      <vt:variant>
        <vt:i4>1</vt:i4>
      </vt:variant>
    </vt:vector>
  </HeadingPairs>
  <TitlesOfParts>
    <vt:vector size="1" baseType="lpstr">
      <vt:lpstr>ACR43</vt:lpstr>
    </vt:vector>
  </TitlesOfParts>
  <Manager>R225</Manager>
  <Company>OFFICE of LEGISLATIVE SERVICES</Company>
  <LinksUpToDate>false</LinksUpToDate>
  <CharactersWithSpaces>11015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ACR43</dc:title>
  <dc:creator>Assemblyman  CAPUTO, Assemblywoman  VAINIERI HUTTLE</dc:creator>
  <cp:keywords>ACR43|6|JU |103|0|0|!|0|</cp:keywords>
  <dc:description>PREFILED 2020</dc:description>
  <cp:lastModifiedBy>Siracusa, Nicole</cp:lastModifiedBy>
  <cp:revision>2</cp:revision>
  <cp:lastPrinted>2005-07-29T18:13:00Z</cp:lastPrinted>
  <dcterms:created xsi:type="dcterms:W3CDTF">2019-12-19T14:56:00Z</dcterms:created>
  <dcterms:modified xsi:type="dcterms:W3CDTF">2019-12-19T14:56:00Z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